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Załącznik nr 1.1 do siwz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kontaktu;……………………………………….…tel</w:t>
      </w:r>
      <w:r w:rsidR="00553937">
        <w:rPr>
          <w:rFonts w:ascii="Times New Roman" w:eastAsia="Calibri" w:hAnsi="Times New Roman" w:cs="Times New Roman"/>
          <w:sz w:val="24"/>
          <w:szCs w:val="24"/>
        </w:rPr>
        <w:t>.</w:t>
      </w:r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Sportu</w:t>
      </w:r>
      <w:r w:rsidR="005607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i Rekreacji w Kielcach w  2020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F83616" w:rsidRDefault="002D5AAE" w:rsidP="00553937">
      <w:pPr>
        <w:spacing w:after="0" w:line="240" w:lineRule="auto"/>
        <w:rPr>
          <w:rFonts w:ascii="Times New Roman" w:eastAsia="Times New Roman" w:hAnsi="Times New Roman" w:cs="Times New Roman"/>
          <w:i/>
          <w:strike/>
          <w:color w:val="FF000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I. </w:t>
      </w:r>
      <w:r w:rsidR="00553937" w:rsidRPr="005539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Świadczenie usług sprzątania i utrzymania czystości na terenie obiektów sportowo-rekreacyjnych MOSIR w Kielcach w obiekcie: Stadion piłkarski  przy ul. Ściegiennego 8 </w:t>
      </w:r>
      <w:r w:rsidR="005539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</w:r>
      <w:r w:rsidR="00553937" w:rsidRPr="005539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 Kielcach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333F44">
        <w:rPr>
          <w:rFonts w:ascii="Times New Roman" w:hAnsi="Times New Roman" w:cs="Times New Roman"/>
          <w:sz w:val="24"/>
          <w:szCs w:val="24"/>
        </w:rPr>
        <w:t xml:space="preserve">zamówienia w zakresie objętym specyfikacją istotnych warunków zamówienia </w:t>
      </w:r>
      <w:r w:rsidR="00333F44" w:rsidRPr="00333F44">
        <w:rPr>
          <w:rFonts w:ascii="Times New Roman" w:hAnsi="Times New Roman" w:cs="Times New Roman"/>
          <w:sz w:val="24"/>
          <w:szCs w:val="24"/>
        </w:rPr>
        <w:t xml:space="preserve">na cz. I. </w:t>
      </w:r>
      <w:r w:rsidR="00D350F6" w:rsidRPr="00333F44">
        <w:rPr>
          <w:rFonts w:ascii="Times New Roman" w:hAnsi="Times New Roman" w:cs="Times New Roman"/>
          <w:sz w:val="24"/>
          <w:szCs w:val="24"/>
        </w:rPr>
        <w:t>za cenę</w:t>
      </w:r>
      <w:r w:rsidRPr="00333F4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2D5AAE" w:rsidRPr="00E37A8A" w:rsidTr="00E37A8A">
        <w:tc>
          <w:tcPr>
            <w:tcW w:w="9883" w:type="dxa"/>
          </w:tcPr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 w:rsidR="006C474C"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…………………………………………………….zł brutto (z VAT)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AAE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....................................................................................................................................zł.</w:t>
      </w:r>
    </w:p>
    <w:p w:rsidR="006031A2" w:rsidRDefault="006031A2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obliczoną  wg następującej specyfikacji:</w:t>
      </w:r>
    </w:p>
    <w:p w:rsidR="006031A2" w:rsidRPr="00E37A8A" w:rsidRDefault="006031A2" w:rsidP="006031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810"/>
        <w:gridCol w:w="1984"/>
        <w:gridCol w:w="851"/>
        <w:gridCol w:w="2551"/>
      </w:tblGrid>
      <w:tr w:rsidR="006031A2" w:rsidRPr="00E37A8A" w:rsidTr="004A0B76">
        <w:trPr>
          <w:trHeight w:val="1079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810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984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D13A7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VAT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%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333F44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12 miesięcy 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(brutto )</w:t>
            </w:r>
          </w:p>
        </w:tc>
      </w:tr>
      <w:tr w:rsidR="006031A2" w:rsidRPr="00E37A8A" w:rsidTr="004A0B76">
        <w:trPr>
          <w:trHeight w:val="269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10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6031A2" w:rsidRPr="00E37A8A" w:rsidTr="004A0B76">
        <w:trPr>
          <w:trHeight w:val="648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810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551" w:type="dxa"/>
            <w:tcBorders>
              <w:left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031A2" w:rsidRPr="00E37A8A" w:rsidTr="004A0B76">
        <w:trPr>
          <w:trHeight w:val="701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810" w:type="dxa"/>
            <w:tcBorders>
              <w:bottom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55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031A2" w:rsidRPr="00E37A8A" w:rsidTr="004A0B76">
        <w:trPr>
          <w:trHeight w:val="621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255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031A2" w:rsidRPr="00E37A8A" w:rsidRDefault="006031A2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4A0B76" w:rsidRDefault="002D5AAE" w:rsidP="004A0B76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lastRenderedPageBreak/>
        <w:t>2.  Zgodnie z art. 36 ust. 4 ustawy z dnia 29 stycznia 2004</w:t>
      </w:r>
      <w:r w:rsidR="006C474C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 xml:space="preserve">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</w:t>
      </w:r>
      <w:r w:rsidR="00E37A8A" w:rsidRPr="00E37A8A">
        <w:rPr>
          <w:rFonts w:ascii="Times New Roman" w:hAnsi="Times New Roman" w:cs="Times New Roman"/>
          <w:b/>
          <w:sz w:val="24"/>
          <w:szCs w:val="24"/>
        </w:rPr>
        <w:t xml:space="preserve">określony zakres zamówienia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następującym podwykonawcom </w:t>
      </w:r>
      <w:r w:rsidR="00E37A8A"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2D5AAE" w:rsidRPr="00E37A8A" w:rsidTr="00E37A8A">
        <w:trPr>
          <w:cantSplit/>
          <w:trHeight w:val="469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2D5AAE" w:rsidRPr="00E37A8A" w:rsidTr="00E37A8A">
        <w:trPr>
          <w:cantSplit/>
          <w:trHeight w:val="271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D5AAE" w:rsidRPr="00E37A8A" w:rsidRDefault="002D5AAE" w:rsidP="004A0B76">
      <w:pPr>
        <w:spacing w:after="0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2D5AAE" w:rsidRPr="00E37A8A" w:rsidRDefault="002D5AAE" w:rsidP="004A0B7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 w:rsid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E37A8A" w:rsidRPr="00E37A8A" w:rsidRDefault="004A0B76" w:rsidP="004A0B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E37A8A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="00E37A8A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="00E37A8A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E37A8A" w:rsidRPr="00E37A8A" w:rsidRDefault="004A0B76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E37A8A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="00E37A8A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="00E37A8A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E37A8A" w:rsidRPr="007F1BC6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E37A8A" w:rsidRPr="00E37A8A" w:rsidRDefault="00E37A8A" w:rsidP="00E37A8A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E37A8A" w:rsidRPr="00E37A8A" w:rsidRDefault="00E37A8A" w:rsidP="00E37A8A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37A8A" w:rsidRPr="00E37A8A" w:rsidRDefault="00E37A8A" w:rsidP="00E37A8A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E37A8A" w:rsidRPr="00E37A8A" w:rsidRDefault="00E37A8A" w:rsidP="00E37A8A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B80057" w:rsidRPr="00B80057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B80057"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że codzienne i okresowe czynności sprzątania, mycia, porządkowania terenu i utrzymania czystości w obiektach Zamawiającego powierzymy pracownikom zatrudnionym przez Wykonawcę lub Podwykonawcę na podstawie umowy o pracę  w liczbie odpowiedniej do należytego wykonania zamówienia </w:t>
      </w:r>
      <w:r w:rsid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poszczególnych obiektach.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E37A8A" w:rsidRPr="00E37A8A" w:rsidRDefault="00E37A8A" w:rsidP="004A0B76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Oświadczamy, że zapoznaliśmy się z warunkami specyfikacji istotnych warunków zamówienia </w:t>
      </w:r>
      <w:bookmarkStart w:id="0" w:name="_GoBack"/>
      <w:bookmarkEnd w:id="0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przyjmujemy je bez zastrzeżeń.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10. Oświadczamy, że wzór umowy stanowiący Załącznik nr 4 do siwz został przez nas zaakceptowany i zobowiązujemy się w przypadku wyboru naszej oferty do zawarcia umowy na wymienionych w niej warunkach, w miejscu i terminie wyznaczonym przez Zamawiającego.</w:t>
      </w:r>
    </w:p>
    <w:p w:rsidR="00E37A8A" w:rsidRPr="004A0B76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E37A8A" w:rsidRPr="00E37A8A" w:rsidRDefault="00E37A8A" w:rsidP="004A0B76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E37A8A" w:rsidRPr="00E37A8A" w:rsidRDefault="00E37A8A" w:rsidP="004A0B7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E37A8A" w:rsidRPr="00E37A8A" w:rsidRDefault="00E37A8A" w:rsidP="00E37A8A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 w:rsidR="00AF4626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E37A8A" w:rsidRPr="00E37A8A" w:rsidRDefault="00E37A8A" w:rsidP="00E37A8A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 w:rsid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E37A8A" w:rsidRPr="00E37A8A" w:rsidRDefault="00E37A8A" w:rsidP="00E37A8A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37A8A" w:rsidRPr="00E37A8A" w:rsidRDefault="00E37A8A" w:rsidP="00E37A8A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siwz, przyjętą przez Zamawiającego formą porozumiewania się z  Wykonawcami oprócz pisemnej jest droga elektroniczna </w:t>
      </w:r>
    </w:p>
    <w:p w:rsidR="00E37A8A" w:rsidRPr="00E37A8A" w:rsidRDefault="00E37A8A" w:rsidP="00AF462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F4626" w:rsidRDefault="00AF4626" w:rsidP="00AF4626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F4626" w:rsidRPr="00AF4626" w:rsidRDefault="00AF4626" w:rsidP="00AF4626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4626" w:rsidRPr="00AF4626" w:rsidRDefault="00AF4626" w:rsidP="00AF462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F4626" w:rsidRPr="00AF4626" w:rsidRDefault="00AF4626" w:rsidP="00AF462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7F1BC6" w:rsidRDefault="00E37A8A" w:rsidP="00AF4626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E37A8A" w:rsidRPr="00E37A8A" w:rsidRDefault="00E37A8A" w:rsidP="00E37A8A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Zestawi</w:t>
      </w:r>
      <w:r w:rsidR="00544BD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enie ofertowe – zał. nr 1.1</w:t>
      </w:r>
    </w:p>
    <w:p w:rsid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F4626" w:rsidRDefault="00E37A8A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B8005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</w:p>
    <w:p w:rsidR="00AF4626" w:rsidRPr="00E37A8A" w:rsidRDefault="00AF4626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Default="00E37A8A" w:rsidP="00E37A8A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B80057" w:rsidRPr="00B80057" w:rsidRDefault="00B80057" w:rsidP="00730D4A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0B76" w:rsidRDefault="004A0B76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4A0B76" w:rsidRPr="00E37A8A" w:rsidRDefault="004A0B76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E37A8A" w:rsidRPr="00E37A8A" w:rsidRDefault="00E37A8A" w:rsidP="00E37A8A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AF462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7F1BC6" w:rsidRPr="00E37A8A" w:rsidRDefault="007F1BC6" w:rsidP="00E37A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5AAE" w:rsidRPr="007F1BC6" w:rsidRDefault="00AF4626" w:rsidP="007F1BC6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siwz, </w:t>
      </w:r>
      <w:r w:rsidR="00E37A8A"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227A0E" w:rsidRDefault="00227A0E" w:rsidP="004A0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227A0E" w:rsidSect="00F8361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3904"/>
    <w:multiLevelType w:val="hybridMultilevel"/>
    <w:tmpl w:val="16D2D66C"/>
    <w:lvl w:ilvl="0" w:tplc="5AACEB7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B954AEC"/>
    <w:multiLevelType w:val="hybridMultilevel"/>
    <w:tmpl w:val="F6DC154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54E701E"/>
    <w:multiLevelType w:val="hybridMultilevel"/>
    <w:tmpl w:val="6666EDAC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97445"/>
    <w:multiLevelType w:val="hybridMultilevel"/>
    <w:tmpl w:val="1ED884E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AE"/>
    <w:rsid w:val="001B6B00"/>
    <w:rsid w:val="002208AF"/>
    <w:rsid w:val="00227A0E"/>
    <w:rsid w:val="002D5AAE"/>
    <w:rsid w:val="00333F44"/>
    <w:rsid w:val="00471835"/>
    <w:rsid w:val="004A0B76"/>
    <w:rsid w:val="004E50A4"/>
    <w:rsid w:val="00544BD7"/>
    <w:rsid w:val="00553937"/>
    <w:rsid w:val="0056076D"/>
    <w:rsid w:val="005A7090"/>
    <w:rsid w:val="005F53C8"/>
    <w:rsid w:val="006031A2"/>
    <w:rsid w:val="006569B4"/>
    <w:rsid w:val="00673886"/>
    <w:rsid w:val="006C474C"/>
    <w:rsid w:val="00730D4A"/>
    <w:rsid w:val="0078032A"/>
    <w:rsid w:val="007F1BC6"/>
    <w:rsid w:val="007F53E2"/>
    <w:rsid w:val="009201A2"/>
    <w:rsid w:val="009E272A"/>
    <w:rsid w:val="00AF4626"/>
    <w:rsid w:val="00AF5159"/>
    <w:rsid w:val="00B80057"/>
    <w:rsid w:val="00C340B5"/>
    <w:rsid w:val="00D13A7A"/>
    <w:rsid w:val="00D27F11"/>
    <w:rsid w:val="00D350F6"/>
    <w:rsid w:val="00D35540"/>
    <w:rsid w:val="00E37A8A"/>
    <w:rsid w:val="00E96557"/>
    <w:rsid w:val="00F83616"/>
    <w:rsid w:val="00FD7B77"/>
    <w:rsid w:val="00FF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s.ms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3410B9B3</Template>
  <TotalTime>72</TotalTime>
  <Pages>3</Pages>
  <Words>1186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34</cp:revision>
  <dcterms:created xsi:type="dcterms:W3CDTF">2017-10-18T07:57:00Z</dcterms:created>
  <dcterms:modified xsi:type="dcterms:W3CDTF">2019-11-21T14:51:00Z</dcterms:modified>
</cp:coreProperties>
</file>