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805387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IV Załącznik nr 1.4</w:t>
      </w:r>
      <w:r w:rsidR="002D5AAE"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kontaktu;……………………………………….…tel</w:t>
      </w:r>
      <w:r w:rsidR="00553937">
        <w:rPr>
          <w:rFonts w:ascii="Times New Roman" w:eastAsia="Calibri" w:hAnsi="Times New Roman" w:cs="Times New Roman"/>
          <w:sz w:val="24"/>
          <w:szCs w:val="24"/>
        </w:rPr>
        <w:t>.</w:t>
      </w:r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717A4C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 w:rsidR="005607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2020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05387" w:rsidRPr="00E37A8A" w:rsidRDefault="00805387" w:rsidP="006206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30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IV. Świadczenie usług sprzątania i utrzymania czystości na terenie obiektów sportowo-rekreacyjnych MOSIR w Kielcach </w:t>
      </w:r>
      <w:r w:rsidRPr="00BC30F8">
        <w:rPr>
          <w:rFonts w:ascii="Times New Roman" w:eastAsia="Calibri" w:hAnsi="Times New Roman" w:cs="Times New Roman"/>
          <w:b/>
          <w:i/>
          <w:sz w:val="24"/>
          <w:szCs w:val="24"/>
        </w:rPr>
        <w:t>w obiekcie:</w:t>
      </w:r>
      <w:r w:rsidRPr="00BC30F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30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Hala Sportowa ul. Warszawska 338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</w:r>
      <w:r w:rsidRPr="00BC30F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 Kielcach</w:t>
      </w:r>
    </w:p>
    <w:p w:rsidR="00717A4C" w:rsidRPr="00E37A8A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717A4C" w:rsidRPr="00E37A8A" w:rsidRDefault="00717A4C" w:rsidP="00717A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17A4C" w:rsidRPr="00E37A8A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717A4C" w:rsidRPr="00E37A8A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E37A8A" w:rsidRDefault="00717A4C" w:rsidP="00717A4C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333F44">
        <w:rPr>
          <w:rFonts w:ascii="Times New Roman" w:hAnsi="Times New Roman" w:cs="Times New Roman"/>
          <w:sz w:val="24"/>
          <w:szCs w:val="24"/>
        </w:rPr>
        <w:t>zamówienia w zakresie objętym specyfikacją istotnych warunków zamówienia na cz. I</w:t>
      </w:r>
      <w:r>
        <w:rPr>
          <w:rFonts w:ascii="Times New Roman" w:hAnsi="Times New Roman" w:cs="Times New Roman"/>
          <w:sz w:val="24"/>
          <w:szCs w:val="24"/>
        </w:rPr>
        <w:t xml:space="preserve">V </w:t>
      </w:r>
      <w:r w:rsidRPr="00333F44">
        <w:rPr>
          <w:rFonts w:ascii="Times New Roman" w:hAnsi="Times New Roman" w:cs="Times New Roman"/>
          <w:sz w:val="24"/>
          <w:szCs w:val="24"/>
        </w:rPr>
        <w:t>za cenę: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717A4C" w:rsidRPr="00E37A8A" w:rsidTr="009E3BDD">
        <w:tc>
          <w:tcPr>
            <w:tcW w:w="9883" w:type="dxa"/>
          </w:tcPr>
          <w:p w:rsidR="00717A4C" w:rsidRPr="00E37A8A" w:rsidRDefault="00717A4C" w:rsidP="009E3BD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717A4C" w:rsidRPr="00E37A8A" w:rsidRDefault="00717A4C" w:rsidP="009E3BD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…</w:t>
            </w: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>…………………………………………………….zł brutto (z VAT)</w:t>
            </w:r>
          </w:p>
        </w:tc>
      </w:tr>
    </w:tbl>
    <w:p w:rsidR="00717A4C" w:rsidRPr="00E37A8A" w:rsidRDefault="00717A4C" w:rsidP="00717A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....................................................................................................................................zł.</w:t>
      </w: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obliczoną  wg następującej specyfikacji:</w:t>
      </w:r>
    </w:p>
    <w:p w:rsidR="006206E6" w:rsidRPr="00E37A8A" w:rsidRDefault="006206E6" w:rsidP="006206E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6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31"/>
        <w:gridCol w:w="1548"/>
        <w:gridCol w:w="1716"/>
        <w:gridCol w:w="1693"/>
        <w:gridCol w:w="1191"/>
        <w:gridCol w:w="1621"/>
      </w:tblGrid>
      <w:tr w:rsidR="006206E6" w:rsidRPr="00E37A8A" w:rsidTr="007C436B">
        <w:trPr>
          <w:trHeight w:val="1079"/>
        </w:trPr>
        <w:tc>
          <w:tcPr>
            <w:tcW w:w="709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31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548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netto</w:t>
            </w:r>
          </w:p>
        </w:tc>
        <w:tc>
          <w:tcPr>
            <w:tcW w:w="1716" w:type="dxa"/>
          </w:tcPr>
          <w:p w:rsidR="006206E6" w:rsidRPr="00046A08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</w:t>
            </w:r>
          </w:p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za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3 miesiące </w:t>
            </w:r>
          </w:p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 poz.1) </w:t>
            </w: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 poz.2)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206E6" w:rsidRPr="00046A08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6206E6" w:rsidRPr="00D13A7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VAT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D13A7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%</w:t>
            </w:r>
          </w:p>
        </w:tc>
        <w:tc>
          <w:tcPr>
            <w:tcW w:w="1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12 miesięcy </w:t>
            </w: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(brutto )</w:t>
            </w:r>
          </w:p>
        </w:tc>
      </w:tr>
      <w:tr w:rsidR="006206E6" w:rsidRPr="00E37A8A" w:rsidTr="007C436B">
        <w:trPr>
          <w:trHeight w:val="269"/>
        </w:trPr>
        <w:tc>
          <w:tcPr>
            <w:tcW w:w="709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31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48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16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621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6206E6" w:rsidRPr="00E37A8A" w:rsidTr="007C436B">
        <w:trPr>
          <w:trHeight w:val="648"/>
        </w:trPr>
        <w:tc>
          <w:tcPr>
            <w:tcW w:w="709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31" w:type="dxa"/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                     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 grudzień –</w:t>
            </w:r>
            <w:r w:rsidR="007801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luty</w:t>
            </w:r>
            <w:r w:rsidR="007801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*</w:t>
            </w:r>
            <w:bookmarkStart w:id="0" w:name="_GoBack"/>
            <w:bookmarkEnd w:id="0"/>
            <w:r w:rsidRPr="00046A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548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93" w:type="dxa"/>
            <w:tcBorders>
              <w:right w:val="single" w:sz="24" w:space="0" w:color="auto"/>
            </w:tcBorders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046A08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xxxxxxx</w:t>
            </w:r>
            <w:proofErr w:type="spellEnd"/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1621" w:type="dxa"/>
            <w:tcBorders>
              <w:left w:val="single" w:sz="24" w:space="0" w:color="auto"/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206E6" w:rsidRPr="00E37A8A" w:rsidTr="007C436B">
        <w:trPr>
          <w:trHeight w:val="701"/>
        </w:trPr>
        <w:tc>
          <w:tcPr>
            <w:tcW w:w="709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31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548" w:type="dxa"/>
            <w:tcBorders>
              <w:bottom w:val="single" w:sz="18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16" w:type="dxa"/>
            <w:tcBorders>
              <w:bottom w:val="single" w:sz="18" w:space="0" w:color="auto"/>
            </w:tcBorders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046A08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46A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xxxxxxx</w:t>
            </w:r>
            <w:proofErr w:type="spellEnd"/>
          </w:p>
        </w:tc>
        <w:tc>
          <w:tcPr>
            <w:tcW w:w="1693" w:type="dxa"/>
            <w:tcBorders>
              <w:bottom w:val="single" w:sz="18" w:space="0" w:color="auto"/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91" w:type="dxa"/>
            <w:tcBorders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621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6206E6" w:rsidRPr="00E37A8A" w:rsidTr="007C436B">
        <w:trPr>
          <w:trHeight w:val="1149"/>
        </w:trPr>
        <w:tc>
          <w:tcPr>
            <w:tcW w:w="709" w:type="dxa"/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31" w:type="dxa"/>
            <w:tcBorders>
              <w:right w:val="single" w:sz="18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5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1693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191" w:type="dxa"/>
            <w:tcBorders>
              <w:left w:val="single" w:sz="24" w:space="0" w:color="auto"/>
              <w:right w:val="single" w:sz="24" w:space="0" w:color="auto"/>
            </w:tcBorders>
          </w:tcPr>
          <w:p w:rsidR="006206E6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1621" w:type="dxa"/>
            <w:tcBorders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6206E6" w:rsidRPr="00E37A8A" w:rsidRDefault="006206E6" w:rsidP="007C4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78014A" w:rsidRDefault="0078014A" w:rsidP="0078014A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EF030A">
        <w:rPr>
          <w:rFonts w:ascii="Times New Roman" w:hAnsi="Times New Roman"/>
          <w:i/>
          <w:sz w:val="24"/>
          <w:szCs w:val="24"/>
          <w:lang w:eastAsia="pl-PL"/>
        </w:rPr>
        <w:t>*) wymieniony okres jest okresem umownym na potrzeby wystawienia faktur miesięcznych.</w:t>
      </w:r>
    </w:p>
    <w:p w:rsidR="0078014A" w:rsidRDefault="0078014A" w:rsidP="0078014A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EF030A">
        <w:rPr>
          <w:rFonts w:ascii="Times New Roman" w:hAnsi="Times New Roman"/>
          <w:sz w:val="24"/>
          <w:szCs w:val="24"/>
          <w:lang w:eastAsia="pl-PL"/>
        </w:rPr>
        <w:lastRenderedPageBreak/>
        <w:t xml:space="preserve">   </w:t>
      </w: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06E6" w:rsidRPr="00E37A8A" w:rsidRDefault="006206E6" w:rsidP="00717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4A0B76" w:rsidRDefault="00717A4C" w:rsidP="00717A4C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>2.  Zgodnie z art. 36 ust. 4 ustawy z dnia 29 stycznia 2004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 xml:space="preserve">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określony zakres zamówienia następującym podwykonawcom </w:t>
      </w:r>
      <w:r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717A4C" w:rsidRPr="00E37A8A" w:rsidTr="009E3BDD">
        <w:trPr>
          <w:cantSplit/>
          <w:trHeight w:val="469"/>
        </w:trPr>
        <w:tc>
          <w:tcPr>
            <w:tcW w:w="993" w:type="dxa"/>
            <w:vAlign w:val="center"/>
          </w:tcPr>
          <w:p w:rsidR="00717A4C" w:rsidRPr="00E37A8A" w:rsidRDefault="00717A4C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717A4C" w:rsidRPr="00E37A8A" w:rsidRDefault="00717A4C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717A4C" w:rsidRPr="00E37A8A" w:rsidRDefault="00717A4C" w:rsidP="009E3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717A4C" w:rsidRPr="00E37A8A" w:rsidTr="009E3BDD">
        <w:trPr>
          <w:cantSplit/>
          <w:trHeight w:val="271"/>
        </w:trPr>
        <w:tc>
          <w:tcPr>
            <w:tcW w:w="993" w:type="dxa"/>
            <w:vAlign w:val="center"/>
          </w:tcPr>
          <w:p w:rsidR="00717A4C" w:rsidRPr="00E37A8A" w:rsidRDefault="00717A4C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17A4C" w:rsidRPr="00E37A8A" w:rsidRDefault="00717A4C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717A4C" w:rsidRPr="00E37A8A" w:rsidRDefault="00717A4C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717A4C" w:rsidRPr="00E37A8A" w:rsidRDefault="00717A4C" w:rsidP="009E3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17A4C" w:rsidRPr="00E37A8A" w:rsidRDefault="00717A4C" w:rsidP="00717A4C">
      <w:pPr>
        <w:spacing w:after="0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717A4C" w:rsidRPr="00E37A8A" w:rsidRDefault="00717A4C" w:rsidP="00717A4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717A4C" w:rsidRPr="00E37A8A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717A4C" w:rsidRPr="00E37A8A" w:rsidRDefault="0078014A" w:rsidP="00717A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717A4C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="00717A4C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="00717A4C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717A4C" w:rsidRPr="00E37A8A" w:rsidRDefault="0078014A" w:rsidP="00717A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717A4C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="00717A4C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="00717A4C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717A4C" w:rsidRPr="00E37A8A" w:rsidRDefault="00717A4C" w:rsidP="00717A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717A4C" w:rsidRPr="00E37A8A" w:rsidRDefault="00717A4C" w:rsidP="00717A4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717A4C" w:rsidRPr="007F1BC6" w:rsidRDefault="00717A4C" w:rsidP="00717A4C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717A4C" w:rsidRPr="00E37A8A" w:rsidRDefault="00717A4C" w:rsidP="00717A4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717A4C" w:rsidRPr="00E37A8A" w:rsidRDefault="00717A4C" w:rsidP="00717A4C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717A4C" w:rsidRPr="00E37A8A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717A4C" w:rsidRPr="00E37A8A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717A4C" w:rsidRPr="00E37A8A" w:rsidRDefault="00717A4C" w:rsidP="00717A4C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717A4C" w:rsidRPr="00E37A8A" w:rsidRDefault="00717A4C" w:rsidP="00717A4C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717A4C" w:rsidRPr="00E37A8A" w:rsidRDefault="00717A4C" w:rsidP="00717A4C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717A4C" w:rsidRPr="00E37A8A" w:rsidRDefault="00717A4C" w:rsidP="00717A4C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717A4C" w:rsidRPr="00E37A8A" w:rsidRDefault="00717A4C" w:rsidP="00717A4C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17A4C" w:rsidRPr="00E37A8A" w:rsidRDefault="00717A4C" w:rsidP="00717A4C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717A4C" w:rsidRPr="00E37A8A" w:rsidRDefault="00717A4C" w:rsidP="00717A4C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717A4C" w:rsidRPr="00B80057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717A4C" w:rsidRPr="00E37A8A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717A4C" w:rsidRPr="00E37A8A" w:rsidRDefault="00717A4C" w:rsidP="00717A4C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8. Oświadczamy, że zapoznaliśmy się z warunkami specyfikacji istotnych warunków zamówienia i przyjmujemy je bez zastrzeżeń.</w:t>
      </w:r>
    </w:p>
    <w:p w:rsidR="00717A4C" w:rsidRPr="00E37A8A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717A4C" w:rsidRPr="00E37A8A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717A4C" w:rsidRPr="004A0B76" w:rsidRDefault="00717A4C" w:rsidP="00717A4C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717A4C" w:rsidRPr="00E37A8A" w:rsidRDefault="00717A4C" w:rsidP="00717A4C">
      <w:pPr>
        <w:tabs>
          <w:tab w:val="left" w:pos="426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717A4C" w:rsidRPr="00E37A8A" w:rsidRDefault="00717A4C" w:rsidP="00717A4C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717A4C" w:rsidRPr="00E37A8A" w:rsidRDefault="00717A4C" w:rsidP="00717A4C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717A4C" w:rsidRPr="00E37A8A" w:rsidRDefault="00717A4C" w:rsidP="00717A4C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717A4C" w:rsidRPr="00E37A8A" w:rsidRDefault="00717A4C" w:rsidP="00717A4C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17A4C" w:rsidRPr="00E37A8A" w:rsidRDefault="00717A4C" w:rsidP="00717A4C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717A4C" w:rsidRPr="00E37A8A" w:rsidRDefault="00717A4C" w:rsidP="00717A4C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7A4C" w:rsidRDefault="00717A4C" w:rsidP="00717A4C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717A4C" w:rsidRPr="00AF4626" w:rsidRDefault="00717A4C" w:rsidP="00717A4C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AF4626" w:rsidRDefault="00717A4C" w:rsidP="00717A4C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17A4C" w:rsidRPr="00AF4626" w:rsidRDefault="00717A4C" w:rsidP="00717A4C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7F1BC6" w:rsidRDefault="00717A4C" w:rsidP="00717A4C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717A4C" w:rsidRPr="00E37A8A" w:rsidRDefault="00717A4C" w:rsidP="00717A4C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E37A8A" w:rsidRDefault="00717A4C" w:rsidP="00717A4C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enie ofertowe – zał. nr 1.1</w:t>
      </w:r>
    </w:p>
    <w:p w:rsidR="00717A4C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Pr="00E37A8A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717A4C" w:rsidRPr="00E37A8A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717A4C" w:rsidRPr="00E37A8A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717A4C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17A4C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……………………………………………………………………</w:t>
      </w:r>
    </w:p>
    <w:p w:rsidR="00717A4C" w:rsidRPr="00E37A8A" w:rsidRDefault="00717A4C" w:rsidP="00717A4C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Default="00717A4C" w:rsidP="00717A4C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717A4C" w:rsidRPr="00B80057" w:rsidRDefault="00717A4C" w:rsidP="00717A4C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7A4C" w:rsidRDefault="00717A4C" w:rsidP="00717A4C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717A4C" w:rsidRPr="00E37A8A" w:rsidRDefault="00717A4C" w:rsidP="00717A4C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717A4C" w:rsidRPr="00E37A8A" w:rsidRDefault="00717A4C" w:rsidP="00717A4C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717A4C" w:rsidRPr="00E37A8A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717A4C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</w:p>
    <w:p w:rsidR="00717A4C" w:rsidRPr="00E37A8A" w:rsidRDefault="00717A4C" w:rsidP="00717A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17A4C" w:rsidRPr="007F1BC6" w:rsidRDefault="00717A4C" w:rsidP="00717A4C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lastRenderedPageBreak/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C340B5" w:rsidRPr="002208AF" w:rsidRDefault="00C340B5" w:rsidP="00220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0B5" w:rsidRPr="002208AF" w:rsidSect="00F8361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54E701E"/>
    <w:multiLevelType w:val="hybridMultilevel"/>
    <w:tmpl w:val="6666EDAC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1B6B00"/>
    <w:rsid w:val="002208AF"/>
    <w:rsid w:val="00227A0E"/>
    <w:rsid w:val="002D5AAE"/>
    <w:rsid w:val="00471835"/>
    <w:rsid w:val="00544BD7"/>
    <w:rsid w:val="00553937"/>
    <w:rsid w:val="0056076D"/>
    <w:rsid w:val="005A7090"/>
    <w:rsid w:val="005F53C8"/>
    <w:rsid w:val="006206E6"/>
    <w:rsid w:val="00673886"/>
    <w:rsid w:val="006C474C"/>
    <w:rsid w:val="0070089F"/>
    <w:rsid w:val="00717A4C"/>
    <w:rsid w:val="00730D4A"/>
    <w:rsid w:val="0078014A"/>
    <w:rsid w:val="0078032A"/>
    <w:rsid w:val="007936DF"/>
    <w:rsid w:val="007F1BC6"/>
    <w:rsid w:val="007F53E2"/>
    <w:rsid w:val="00805387"/>
    <w:rsid w:val="009201A2"/>
    <w:rsid w:val="00957257"/>
    <w:rsid w:val="00AF4626"/>
    <w:rsid w:val="00AF5159"/>
    <w:rsid w:val="00B80057"/>
    <w:rsid w:val="00C340B5"/>
    <w:rsid w:val="00D27F11"/>
    <w:rsid w:val="00D350F6"/>
    <w:rsid w:val="00D35540"/>
    <w:rsid w:val="00E37A8A"/>
    <w:rsid w:val="00E96557"/>
    <w:rsid w:val="00F83616"/>
    <w:rsid w:val="00F97A90"/>
    <w:rsid w:val="00F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C1FECFD1</Template>
  <TotalTime>59</TotalTime>
  <Pages>4</Pages>
  <Words>1219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34</cp:revision>
  <dcterms:created xsi:type="dcterms:W3CDTF">2017-10-18T07:57:00Z</dcterms:created>
  <dcterms:modified xsi:type="dcterms:W3CDTF">2019-11-22T10:25:00Z</dcterms:modified>
</cp:coreProperties>
</file>