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                                                             </w:t>
      </w:r>
    </w:p>
    <w:p w:rsidR="004541E2" w:rsidRPr="00247835" w:rsidRDefault="004541E2" w:rsidP="004541E2">
      <w:pPr>
        <w:pStyle w:val="Bezodstpw"/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SPECYFIKACJA  ISTOTNYCH  WARUNKÓW  ZAMÓWIENIA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I : ZAMAWIAJĄCY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1D1EA7" w:rsidRDefault="004541E2" w:rsidP="004541E2">
      <w:pPr>
        <w:pStyle w:val="Bezodstpw"/>
        <w:rPr>
          <w:b/>
          <w:sz w:val="24"/>
          <w:szCs w:val="24"/>
        </w:rPr>
      </w:pPr>
      <w:r w:rsidRPr="001D1EA7">
        <w:rPr>
          <w:b/>
          <w:sz w:val="24"/>
          <w:szCs w:val="24"/>
        </w:rPr>
        <w:t xml:space="preserve">MIEJSKI OŚRODEK SPORTU I REKREACJI </w:t>
      </w:r>
    </w:p>
    <w:p w:rsidR="004541E2" w:rsidRPr="001D1EA7" w:rsidRDefault="004541E2" w:rsidP="004541E2">
      <w:pPr>
        <w:pStyle w:val="Bezodstpw"/>
        <w:rPr>
          <w:b/>
          <w:sz w:val="24"/>
          <w:szCs w:val="24"/>
        </w:rPr>
      </w:pPr>
      <w:r w:rsidRPr="001D1EA7">
        <w:rPr>
          <w:b/>
          <w:sz w:val="24"/>
          <w:szCs w:val="24"/>
        </w:rPr>
        <w:t xml:space="preserve"> ul. Żytnia 1,  25-018 Kielce</w:t>
      </w:r>
    </w:p>
    <w:p w:rsidR="004541E2" w:rsidRPr="001D1EA7" w:rsidRDefault="00B11162" w:rsidP="004541E2">
      <w:pPr>
        <w:pStyle w:val="Bezodstpw"/>
        <w:rPr>
          <w:b/>
          <w:sz w:val="24"/>
          <w:szCs w:val="24"/>
        </w:rPr>
      </w:pPr>
      <w:hyperlink r:id="rId9" w:history="1">
        <w:r w:rsidR="004541E2" w:rsidRPr="001D1EA7">
          <w:rPr>
            <w:rStyle w:val="Hipercze"/>
            <w:b/>
            <w:sz w:val="24"/>
            <w:szCs w:val="24"/>
          </w:rPr>
          <w:t>www.mosir.kielce.pl</w:t>
        </w:r>
      </w:hyperlink>
    </w:p>
    <w:p w:rsidR="004541E2" w:rsidRPr="001D1EA7" w:rsidRDefault="004541E2" w:rsidP="004541E2">
      <w:pPr>
        <w:pStyle w:val="Bezodstpw"/>
        <w:rPr>
          <w:b/>
          <w:sz w:val="24"/>
          <w:szCs w:val="24"/>
        </w:rPr>
      </w:pPr>
      <w:r w:rsidRPr="001D1EA7">
        <w:rPr>
          <w:b/>
          <w:sz w:val="24"/>
          <w:szCs w:val="24"/>
        </w:rPr>
        <w:t>Tel: 41 34 492 39</w:t>
      </w:r>
    </w:p>
    <w:p w:rsidR="004541E2" w:rsidRPr="001D1EA7" w:rsidRDefault="004541E2" w:rsidP="004541E2">
      <w:pPr>
        <w:pStyle w:val="Bezodstpw"/>
        <w:rPr>
          <w:b/>
          <w:sz w:val="24"/>
          <w:szCs w:val="24"/>
        </w:rPr>
      </w:pPr>
      <w:r w:rsidRPr="001D1EA7">
        <w:rPr>
          <w:b/>
          <w:sz w:val="24"/>
          <w:szCs w:val="24"/>
        </w:rPr>
        <w:t>fax: 41 34 403 75</w:t>
      </w:r>
    </w:p>
    <w:p w:rsidR="004541E2" w:rsidRPr="001D1EA7" w:rsidRDefault="004541E2" w:rsidP="004541E2">
      <w:pPr>
        <w:pStyle w:val="Bezodstpw"/>
        <w:rPr>
          <w:b/>
          <w:sz w:val="24"/>
          <w:szCs w:val="24"/>
        </w:rPr>
      </w:pPr>
      <w:r w:rsidRPr="001D1EA7">
        <w:rPr>
          <w:b/>
          <w:sz w:val="24"/>
          <w:szCs w:val="24"/>
        </w:rPr>
        <w:t>NIP: 657 -17-24-295</w:t>
      </w: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 II.   PRZEDMIOT  ZAMÓWIENIA</w:t>
      </w:r>
      <w:r w:rsidRPr="00247835">
        <w:rPr>
          <w:sz w:val="24"/>
          <w:szCs w:val="24"/>
          <w:u w:val="single"/>
        </w:rPr>
        <w:t>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II.1) OPIS:</w:t>
      </w:r>
    </w:p>
    <w:p w:rsidR="004D22AA" w:rsidRPr="00247835" w:rsidRDefault="004541E2" w:rsidP="004D22AA">
      <w:pPr>
        <w:rPr>
          <w:b/>
          <w:sz w:val="24"/>
          <w:szCs w:val="24"/>
        </w:rPr>
      </w:pPr>
      <w:r w:rsidRPr="00247835">
        <w:rPr>
          <w:sz w:val="24"/>
          <w:szCs w:val="24"/>
        </w:rPr>
        <w:t>II.1.1) Nazwa nadana zamówieniu przez Zamawiającego</w:t>
      </w:r>
      <w:r w:rsidRPr="00247835">
        <w:rPr>
          <w:b/>
          <w:sz w:val="24"/>
          <w:szCs w:val="24"/>
        </w:rPr>
        <w:t xml:space="preserve">: </w:t>
      </w:r>
      <w:r w:rsidR="004D22AA" w:rsidRPr="00247835">
        <w:rPr>
          <w:b/>
          <w:sz w:val="24"/>
          <w:szCs w:val="24"/>
        </w:rPr>
        <w:t>Dostawa oleju opałowego do  kotłowni  Hali Widowiskowo-Sportowej przy ul. Żytniej 1  w Kie</w:t>
      </w:r>
      <w:r w:rsidR="00AB3187" w:rsidRPr="00247835">
        <w:rPr>
          <w:b/>
          <w:sz w:val="24"/>
          <w:szCs w:val="24"/>
        </w:rPr>
        <w:t xml:space="preserve">lcach  </w:t>
      </w:r>
      <w:r w:rsidR="004D22AA" w:rsidRPr="00247835">
        <w:rPr>
          <w:b/>
          <w:sz w:val="24"/>
          <w:szCs w:val="24"/>
        </w:rPr>
        <w:t>w  2012r.</w:t>
      </w:r>
    </w:p>
    <w:p w:rsidR="004D22AA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II.1.2) Rodzaj zamówienia:  dostawa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II.1.3) Określenie przedmiotu oraz wielkości lub zakresu zamówienia: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D22AA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Przedmiotem zamówienia są </w:t>
      </w:r>
      <w:r w:rsidR="004D22AA" w:rsidRPr="00247835">
        <w:rPr>
          <w:sz w:val="24"/>
          <w:szCs w:val="24"/>
        </w:rPr>
        <w:t xml:space="preserve">okresowe </w:t>
      </w:r>
      <w:r w:rsidRPr="00247835">
        <w:rPr>
          <w:sz w:val="24"/>
          <w:szCs w:val="24"/>
        </w:rPr>
        <w:t>dostawy</w:t>
      </w:r>
      <w:r w:rsidR="004D22AA" w:rsidRPr="00247835">
        <w:rPr>
          <w:sz w:val="24"/>
          <w:szCs w:val="24"/>
        </w:rPr>
        <w:t xml:space="preserve"> oleju </w:t>
      </w:r>
      <w:r w:rsidR="00AC642A" w:rsidRPr="00247835">
        <w:rPr>
          <w:sz w:val="24"/>
          <w:szCs w:val="24"/>
        </w:rPr>
        <w:t>grzewczeg</w:t>
      </w:r>
      <w:r w:rsidR="00502574" w:rsidRPr="00247835">
        <w:rPr>
          <w:sz w:val="24"/>
          <w:szCs w:val="24"/>
        </w:rPr>
        <w:t>o</w:t>
      </w:r>
      <w:r w:rsidR="00AC642A" w:rsidRPr="00247835">
        <w:rPr>
          <w:sz w:val="24"/>
          <w:szCs w:val="24"/>
        </w:rPr>
        <w:t xml:space="preserve"> wartości opałowej nie mniejszej </w:t>
      </w:r>
      <w:r w:rsidR="00AC642A" w:rsidRPr="00247835">
        <w:rPr>
          <w:b/>
          <w:sz w:val="24"/>
          <w:szCs w:val="24"/>
        </w:rPr>
        <w:t>niż 42,</w:t>
      </w:r>
      <w:r w:rsidR="00502574" w:rsidRPr="00247835">
        <w:rPr>
          <w:b/>
          <w:sz w:val="24"/>
          <w:szCs w:val="24"/>
        </w:rPr>
        <w:t xml:space="preserve"> </w:t>
      </w:r>
      <w:r w:rsidR="00AC642A" w:rsidRPr="00247835">
        <w:rPr>
          <w:b/>
          <w:sz w:val="24"/>
          <w:szCs w:val="24"/>
        </w:rPr>
        <w:t xml:space="preserve">8 </w:t>
      </w:r>
      <w:r w:rsidR="00502574" w:rsidRPr="00247835">
        <w:rPr>
          <w:b/>
          <w:sz w:val="24"/>
          <w:szCs w:val="24"/>
        </w:rPr>
        <w:t>MJ/kg</w:t>
      </w:r>
      <w:r w:rsidR="00502574" w:rsidRPr="00247835">
        <w:rPr>
          <w:sz w:val="24"/>
          <w:szCs w:val="24"/>
        </w:rPr>
        <w:t xml:space="preserve"> </w:t>
      </w:r>
      <w:r w:rsidR="004D22AA" w:rsidRPr="00247835">
        <w:rPr>
          <w:sz w:val="24"/>
          <w:szCs w:val="24"/>
        </w:rPr>
        <w:t>do kotłowni obiektu: Hala Widowiskowo-Sportowa ul. Żytnia 1</w:t>
      </w:r>
      <w:r w:rsidR="009A7E99" w:rsidRPr="00247835">
        <w:rPr>
          <w:sz w:val="24"/>
          <w:szCs w:val="24"/>
        </w:rPr>
        <w:t xml:space="preserve">    </w:t>
      </w:r>
      <w:r w:rsidR="004D22AA" w:rsidRPr="00247835">
        <w:rPr>
          <w:sz w:val="24"/>
          <w:szCs w:val="24"/>
        </w:rPr>
        <w:t xml:space="preserve"> w Kielcach w roku 2012.</w:t>
      </w:r>
      <w:r w:rsidRPr="00247835">
        <w:rPr>
          <w:sz w:val="24"/>
          <w:szCs w:val="24"/>
        </w:rPr>
        <w:t xml:space="preserve"> </w:t>
      </w:r>
    </w:p>
    <w:p w:rsidR="004541E2" w:rsidRPr="00247835" w:rsidRDefault="004D22AA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Przewidywana ilość oleju w dostawach na 2012 r wynosi: </w:t>
      </w:r>
      <w:r w:rsidRPr="00247835">
        <w:rPr>
          <w:b/>
          <w:sz w:val="24"/>
          <w:szCs w:val="24"/>
        </w:rPr>
        <w:t>50 000,00</w:t>
      </w:r>
      <w:r w:rsidRPr="00247835">
        <w:rPr>
          <w:sz w:val="24"/>
          <w:szCs w:val="24"/>
        </w:rPr>
        <w:t xml:space="preserve"> litrów. </w:t>
      </w:r>
    </w:p>
    <w:p w:rsidR="00B375DF" w:rsidRPr="00247835" w:rsidRDefault="00B375DF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Dostawy oleju opałowego lekkiego będą realizowane sukcesywnie na podstawie zamówień składanych telefonic</w:t>
      </w:r>
      <w:r w:rsidR="00602726" w:rsidRPr="00247835">
        <w:rPr>
          <w:sz w:val="24"/>
          <w:szCs w:val="24"/>
        </w:rPr>
        <w:t>znie</w:t>
      </w:r>
      <w:r w:rsidR="00247835">
        <w:rPr>
          <w:sz w:val="24"/>
          <w:szCs w:val="24"/>
        </w:rPr>
        <w:t>,</w:t>
      </w:r>
      <w:r w:rsidR="00602726" w:rsidRPr="00247835">
        <w:rPr>
          <w:sz w:val="24"/>
          <w:szCs w:val="24"/>
        </w:rPr>
        <w:t xml:space="preserve"> fax-em</w:t>
      </w:r>
      <w:r w:rsidR="00166695" w:rsidRPr="00247835">
        <w:rPr>
          <w:sz w:val="24"/>
          <w:szCs w:val="24"/>
        </w:rPr>
        <w:t xml:space="preserve">, </w:t>
      </w:r>
      <w:r w:rsidR="00247835">
        <w:rPr>
          <w:sz w:val="24"/>
          <w:szCs w:val="24"/>
        </w:rPr>
        <w:t xml:space="preserve">e-mailem, </w:t>
      </w:r>
      <w:r w:rsidR="00166695" w:rsidRPr="00247835">
        <w:rPr>
          <w:sz w:val="24"/>
          <w:szCs w:val="24"/>
        </w:rPr>
        <w:t>w terminie dwóch</w:t>
      </w:r>
      <w:r w:rsidRPr="00247835">
        <w:rPr>
          <w:sz w:val="24"/>
          <w:szCs w:val="24"/>
        </w:rPr>
        <w:t xml:space="preserve"> dni od daty złożenia zamówienia. </w:t>
      </w:r>
    </w:p>
    <w:p w:rsidR="00B375DF" w:rsidRPr="00247835" w:rsidRDefault="00B375DF" w:rsidP="004541E2">
      <w:pPr>
        <w:pStyle w:val="Bezodstpw"/>
        <w:rPr>
          <w:b/>
          <w:sz w:val="24"/>
          <w:szCs w:val="24"/>
        </w:rPr>
      </w:pPr>
    </w:p>
    <w:p w:rsidR="00247835" w:rsidRDefault="004541E2" w:rsidP="00247835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Szczegółowy zakres dostaw oraz w</w:t>
      </w:r>
      <w:r w:rsidR="00247835">
        <w:rPr>
          <w:sz w:val="24"/>
          <w:szCs w:val="24"/>
        </w:rPr>
        <w:t xml:space="preserve">arunki ich realizacji zawiera: </w:t>
      </w:r>
    </w:p>
    <w:p w:rsidR="004541E2" w:rsidRPr="00247835" w:rsidRDefault="004541E2" w:rsidP="00247835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umowa ,</w:t>
      </w:r>
      <w:r w:rsidR="00247835">
        <w:rPr>
          <w:sz w:val="24"/>
          <w:szCs w:val="24"/>
        </w:rPr>
        <w:t xml:space="preserve">której </w:t>
      </w:r>
      <w:r w:rsidRPr="00247835">
        <w:rPr>
          <w:sz w:val="24"/>
          <w:szCs w:val="24"/>
        </w:rPr>
        <w:t xml:space="preserve"> </w:t>
      </w:r>
      <w:r w:rsidR="00D95E88" w:rsidRPr="00247835">
        <w:rPr>
          <w:sz w:val="24"/>
          <w:szCs w:val="24"/>
        </w:rPr>
        <w:t>wzór stanowi załącznik nr 4</w:t>
      </w:r>
      <w:r w:rsidRPr="00247835">
        <w:rPr>
          <w:sz w:val="24"/>
          <w:szCs w:val="24"/>
        </w:rPr>
        <w:t xml:space="preserve"> do SIWZ.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    </w:t>
      </w:r>
    </w:p>
    <w:p w:rsidR="001D1EA7" w:rsidRPr="00247835" w:rsidRDefault="004541E2" w:rsidP="001D1EA7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II.1.4) Wspólny Słownik Zamówień (CPV): </w:t>
      </w:r>
      <w:r w:rsidR="001D1EA7" w:rsidRPr="00247835">
        <w:rPr>
          <w:b/>
          <w:sz w:val="24"/>
          <w:szCs w:val="24"/>
        </w:rPr>
        <w:t>09135000-4, 09135100-5</w:t>
      </w:r>
    </w:p>
    <w:p w:rsidR="00502574" w:rsidRPr="00247835" w:rsidRDefault="00502574" w:rsidP="004541E2">
      <w:pPr>
        <w:pStyle w:val="Bezodstpw"/>
        <w:rPr>
          <w:b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II.1.5) Zamawiający </w:t>
      </w:r>
      <w:r w:rsidR="00502574" w:rsidRPr="00247835">
        <w:rPr>
          <w:sz w:val="24"/>
          <w:szCs w:val="24"/>
        </w:rPr>
        <w:t xml:space="preserve">nie </w:t>
      </w:r>
      <w:r w:rsidRPr="00247835">
        <w:rPr>
          <w:sz w:val="24"/>
          <w:szCs w:val="24"/>
        </w:rPr>
        <w:t>dopuszcza</w:t>
      </w:r>
      <w:r w:rsidRPr="00247835">
        <w:rPr>
          <w:b/>
          <w:sz w:val="24"/>
          <w:szCs w:val="24"/>
        </w:rPr>
        <w:t xml:space="preserve"> </w:t>
      </w:r>
      <w:r w:rsidR="00502574" w:rsidRPr="00247835">
        <w:rPr>
          <w:sz w:val="24"/>
          <w:szCs w:val="24"/>
        </w:rPr>
        <w:t>możliwości</w:t>
      </w:r>
      <w:r w:rsidRPr="00247835">
        <w:rPr>
          <w:sz w:val="24"/>
          <w:szCs w:val="24"/>
        </w:rPr>
        <w:t xml:space="preserve"> składania ofert częściowych.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II.1.6) Zamawiający nie dopuszcza możliwości składania ofert wariantowych.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II.1.7. Podwykonawcy: </w:t>
      </w:r>
      <w:r w:rsidRPr="00247835">
        <w:rPr>
          <w:b/>
          <w:sz w:val="24"/>
          <w:szCs w:val="24"/>
        </w:rPr>
        <w:t xml:space="preserve">  </w:t>
      </w:r>
      <w:r w:rsidRPr="00247835">
        <w:rPr>
          <w:sz w:val="24"/>
          <w:szCs w:val="24"/>
        </w:rPr>
        <w:t>Zamawiający wyraża zgodę na powierzenie  przez Wykonawcę części  zamówienia  Podwykonawcom.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II.2) CZAS TRWANIA ZAMÓWIENIA LUB TERMIN WYKONANIA: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Od </w:t>
      </w:r>
      <w:r w:rsidR="00247835">
        <w:rPr>
          <w:b/>
          <w:sz w:val="24"/>
          <w:szCs w:val="24"/>
        </w:rPr>
        <w:t xml:space="preserve">daty podpisania umowy </w:t>
      </w:r>
      <w:r w:rsidRPr="00247835">
        <w:rPr>
          <w:b/>
          <w:sz w:val="24"/>
          <w:szCs w:val="24"/>
        </w:rPr>
        <w:t xml:space="preserve">do </w:t>
      </w:r>
      <w:r w:rsidR="00A253E2" w:rsidRPr="00247835">
        <w:rPr>
          <w:b/>
          <w:sz w:val="24"/>
          <w:szCs w:val="24"/>
        </w:rPr>
        <w:t xml:space="preserve">31.12.2012 </w:t>
      </w:r>
    </w:p>
    <w:p w:rsidR="00126813" w:rsidRPr="001D1EA7" w:rsidRDefault="001D1EA7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III.   INFORMACJE O CHARAKTERZE PRAWNYM, EKONOMICZNYM, FINANSOWYM    I TECHNICZNYM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III.1. WARUNKI DOTYCZĄCE ZAMÓWIENIA: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sz w:val="24"/>
          <w:szCs w:val="24"/>
        </w:rPr>
        <w:t xml:space="preserve">        </w:t>
      </w:r>
      <w:r w:rsidRPr="00247835">
        <w:rPr>
          <w:b/>
          <w:sz w:val="24"/>
          <w:szCs w:val="24"/>
        </w:rPr>
        <w:t>Wadium: nie wymagane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III.2) Warunki udziału:</w:t>
      </w:r>
    </w:p>
    <w:p w:rsidR="00A253E2" w:rsidRPr="00247835" w:rsidRDefault="00A253E2" w:rsidP="004541E2">
      <w:pPr>
        <w:rPr>
          <w:sz w:val="24"/>
          <w:szCs w:val="24"/>
          <w:u w:val="single"/>
        </w:rPr>
      </w:pPr>
    </w:p>
    <w:p w:rsidR="004541E2" w:rsidRPr="00247835" w:rsidRDefault="004541E2" w:rsidP="004541E2">
      <w:pPr>
        <w:rPr>
          <w:sz w:val="24"/>
          <w:szCs w:val="24"/>
          <w:u w:val="single"/>
        </w:rPr>
      </w:pPr>
      <w:r w:rsidRPr="00247835">
        <w:rPr>
          <w:sz w:val="24"/>
          <w:szCs w:val="24"/>
          <w:u w:val="single"/>
        </w:rPr>
        <w:lastRenderedPageBreak/>
        <w:t>1. O udzielenie zamówienia mogą ubiegać się wykonawcy, którzy: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a) spełniają warunki, o których mowa w art.22 ust.1 Pzp.</w:t>
      </w:r>
    </w:p>
    <w:p w:rsidR="004541E2" w:rsidRPr="00247835" w:rsidRDefault="007F2C5A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b) </w:t>
      </w:r>
      <w:r w:rsidR="004541E2" w:rsidRPr="00247835">
        <w:rPr>
          <w:sz w:val="24"/>
          <w:szCs w:val="24"/>
        </w:rPr>
        <w:t>nie podlegają wykluczeniu z postępowania na podstawie art.24 ust.1 Pzp,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pStyle w:val="Tekstpodstawowy"/>
        <w:rPr>
          <w:b/>
          <w:u w:val="single"/>
        </w:rPr>
      </w:pPr>
      <w:r w:rsidRPr="00247835">
        <w:rPr>
          <w:b/>
          <w:u w:val="single"/>
        </w:rPr>
        <w:t xml:space="preserve">2. Opis sposobu dokonywania oceny spełniania warunków udziału o których mowa </w:t>
      </w:r>
      <w:r w:rsidR="00247835">
        <w:rPr>
          <w:b/>
          <w:u w:val="single"/>
        </w:rPr>
        <w:t xml:space="preserve">                           </w:t>
      </w:r>
      <w:r w:rsidRPr="00247835">
        <w:rPr>
          <w:b/>
          <w:u w:val="single"/>
        </w:rPr>
        <w:t xml:space="preserve">w art. 22 ust.1 </w:t>
      </w:r>
      <w:proofErr w:type="spellStart"/>
      <w:r w:rsidRPr="00247835">
        <w:rPr>
          <w:b/>
          <w:u w:val="single"/>
        </w:rPr>
        <w:t>Pzp.w</w:t>
      </w:r>
      <w:proofErr w:type="spellEnd"/>
      <w:r w:rsidRPr="00247835">
        <w:rPr>
          <w:b/>
          <w:u w:val="single"/>
        </w:rPr>
        <w:t xml:space="preserve"> postępowaniu:</w:t>
      </w:r>
    </w:p>
    <w:p w:rsidR="008874F0" w:rsidRPr="00247835" w:rsidRDefault="004541E2" w:rsidP="004541E2">
      <w:pPr>
        <w:pStyle w:val="Tekstpodstawowy"/>
      </w:pPr>
      <w:r w:rsidRPr="00247835">
        <w:t>1)</w:t>
      </w:r>
      <w:r w:rsidR="00A3051F" w:rsidRPr="00247835">
        <w:t xml:space="preserve"> </w:t>
      </w:r>
      <w:r w:rsidRPr="00247835">
        <w:t xml:space="preserve">Zamawiający dokona oceny spełniania warunku </w:t>
      </w:r>
      <w:r w:rsidRPr="00247835">
        <w:rPr>
          <w:b/>
        </w:rPr>
        <w:t>posiadania</w:t>
      </w:r>
      <w:r w:rsidR="001B4CF9" w:rsidRPr="00247835">
        <w:rPr>
          <w:b/>
        </w:rPr>
        <w:t xml:space="preserve"> uprawnień do prowadzenia działalności</w:t>
      </w:r>
      <w:r w:rsidR="001B4CF9" w:rsidRPr="00247835">
        <w:t xml:space="preserve"> w zakresie obrotu paliwami płynnymi na podstawie</w:t>
      </w:r>
      <w:r w:rsidR="008874F0" w:rsidRPr="00247835">
        <w:t>;</w:t>
      </w:r>
    </w:p>
    <w:p w:rsidR="004541E2" w:rsidRPr="00247835" w:rsidRDefault="008874F0" w:rsidP="004541E2">
      <w:pPr>
        <w:pStyle w:val="Tekstpodstawowy"/>
      </w:pPr>
      <w:r w:rsidRPr="00247835">
        <w:t xml:space="preserve">- </w:t>
      </w:r>
      <w:r w:rsidR="001B4CF9" w:rsidRPr="00247835">
        <w:t xml:space="preserve"> koncesji na obrót paliwami ciekłymi, zgodnie z wymogami</w:t>
      </w:r>
      <w:r w:rsidR="00995B2F" w:rsidRPr="00247835">
        <w:t xml:space="preserve"> ustawy z dnia 10 kwietnia  1997 </w:t>
      </w:r>
      <w:r w:rsidR="001B4CF9" w:rsidRPr="00247835">
        <w:t xml:space="preserve">r. Prawo energetyczne (tekst jednolity- Dz. </w:t>
      </w:r>
      <w:proofErr w:type="spellStart"/>
      <w:r w:rsidR="001B4CF9" w:rsidRPr="00247835">
        <w:t>U.z</w:t>
      </w:r>
      <w:proofErr w:type="spellEnd"/>
      <w:r w:rsidR="001B4CF9" w:rsidRPr="00247835">
        <w:t xml:space="preserve"> 2006 r. Nr 89, poz. 625 z </w:t>
      </w:r>
      <w:proofErr w:type="spellStart"/>
      <w:r w:rsidR="001B4CF9" w:rsidRPr="00247835">
        <w:t>późn</w:t>
      </w:r>
      <w:proofErr w:type="spellEnd"/>
      <w:r w:rsidR="001B4CF9" w:rsidRPr="00247835">
        <w:t xml:space="preserve">. </w:t>
      </w:r>
      <w:proofErr w:type="spellStart"/>
      <w:r w:rsidR="001B4CF9" w:rsidRPr="00247835">
        <w:t>zm</w:t>
      </w:r>
      <w:proofErr w:type="spellEnd"/>
      <w:r w:rsidR="001B4CF9" w:rsidRPr="00247835">
        <w:t>)</w:t>
      </w:r>
      <w:r w:rsidR="004541E2" w:rsidRPr="00247835">
        <w:rPr>
          <w:b/>
        </w:rPr>
        <w:t xml:space="preserve"> </w:t>
      </w:r>
      <w:r w:rsidR="004541E2" w:rsidRPr="00247835">
        <w:t>rozumianego jako:</w:t>
      </w:r>
    </w:p>
    <w:p w:rsidR="001B4CF9" w:rsidRPr="00247835" w:rsidRDefault="001B4CF9" w:rsidP="001B4CF9">
      <w:pPr>
        <w:pStyle w:val="Bezodstpw"/>
        <w:ind w:left="284" w:hanging="284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>Ocena spełnienia warunku będzie dokonana na podstawie załączonego dokumentu wg formuły: spełnia albo nie spełnia.</w:t>
      </w:r>
    </w:p>
    <w:p w:rsidR="00A3051F" w:rsidRPr="00247835" w:rsidRDefault="00A3051F" w:rsidP="00247835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Tekstpodstawowy"/>
        <w:rPr>
          <w:b/>
          <w:u w:val="single"/>
        </w:rPr>
      </w:pPr>
      <w:r w:rsidRPr="00247835">
        <w:rPr>
          <w:b/>
        </w:rPr>
        <w:t>3.</w:t>
      </w:r>
      <w:r w:rsidRPr="00247835">
        <w:rPr>
          <w:b/>
          <w:u w:val="single"/>
        </w:rPr>
        <w:t xml:space="preserve"> Opis sposobu dokonywania oceny spełniania warunku braku podstaw do wykluczenia                     z art. 24 ust.1 Pzp: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Zamawiający dokona oceny spełniania warunku na podstawie:</w:t>
      </w:r>
    </w:p>
    <w:p w:rsidR="008874F0" w:rsidRPr="00247835" w:rsidRDefault="008874F0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1)  </w:t>
      </w:r>
      <w:r w:rsidRPr="00247835">
        <w:rPr>
          <w:b/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aktualnego  odpisu z właściwego rejestru jeżeli odrębne przepisy wymagają wpisu do rejestru w celu wykazania </w:t>
      </w:r>
      <w:r w:rsidR="00177609" w:rsidRPr="00247835">
        <w:rPr>
          <w:sz w:val="24"/>
          <w:szCs w:val="24"/>
        </w:rPr>
        <w:t>braku podstaw do wykluczenia z</w:t>
      </w:r>
      <w:r w:rsidRPr="00247835">
        <w:rPr>
          <w:sz w:val="24"/>
          <w:szCs w:val="24"/>
        </w:rPr>
        <w:t xml:space="preserve"> art.24 ust.1 pkt. 2 ustawy,  wystawionego nie wcześniej niż 6 miesięcy przed  upływem terminu  składania ofert,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a w stosunku do osób fizycznych oświadczenia w zakresie art. 24 ust. 1 pkt. 2 Pzp.                     w ramach oświadczenia, o którym mowa w powyższym pkt. złożonego odrębnie przez każdą osobę fizyczną 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ind w:left="284" w:hanging="284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>Ocena spełnienia warunku będzie dokonana na podstawie załączonego dokumentu wg formuły: spełnia albo nie spełnia.</w:t>
      </w: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Udział w postępowaniu podmiotów występujących wspólnie.</w:t>
      </w: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Wykonawcy mogą wspólnie ubiegać się o udzielenie zamówienia.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W przypadku składania oferty przez podmioty występujące wspólnie: Wykonawcy ustanowią Lidera oraz pełnomocnika  do reprezentowania ich  w postępowaniu o udzielenie zamówienia albo do reprezentowania w postępowaniu i  zawarcia umowy w sprawie udzielenia zamówienia publicznego.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Zgodnie z art. 141 PZP wykonawcy składający ofertę wspólną ponoszą solidarną odpowiedzialność za wykonanie umowy . Zasady odpowiedzialności solidarnej dłużników określa art. 366 Kodeksu Cywilnego.</w:t>
      </w:r>
    </w:p>
    <w:p w:rsidR="00247835" w:rsidRDefault="00247835" w:rsidP="004541E2">
      <w:pPr>
        <w:rPr>
          <w:b/>
          <w:iCs/>
          <w:sz w:val="24"/>
          <w:szCs w:val="24"/>
          <w:u w:val="single"/>
        </w:rPr>
      </w:pPr>
    </w:p>
    <w:p w:rsidR="004541E2" w:rsidRDefault="00247835" w:rsidP="004541E2">
      <w:pPr>
        <w:rPr>
          <w:b/>
          <w:iCs/>
          <w:sz w:val="24"/>
          <w:szCs w:val="24"/>
          <w:u w:val="single"/>
        </w:rPr>
      </w:pPr>
      <w:r>
        <w:rPr>
          <w:b/>
          <w:iCs/>
          <w:sz w:val="24"/>
          <w:szCs w:val="24"/>
          <w:u w:val="single"/>
        </w:rPr>
        <w:t>Uwaga</w:t>
      </w:r>
    </w:p>
    <w:p w:rsidR="00247835" w:rsidRPr="00247835" w:rsidRDefault="00247835" w:rsidP="004541E2">
      <w:pPr>
        <w:rPr>
          <w:b/>
          <w:iCs/>
          <w:sz w:val="24"/>
          <w:szCs w:val="24"/>
          <w:u w:val="single"/>
        </w:rPr>
      </w:pPr>
    </w:p>
    <w:p w:rsidR="004541E2" w:rsidRPr="00247835" w:rsidRDefault="004541E2" w:rsidP="004541E2">
      <w:pPr>
        <w:rPr>
          <w:iCs/>
          <w:sz w:val="24"/>
          <w:szCs w:val="24"/>
        </w:rPr>
      </w:pPr>
      <w:r w:rsidRPr="00247835">
        <w:rPr>
          <w:iCs/>
          <w:sz w:val="24"/>
          <w:szCs w:val="24"/>
        </w:rPr>
        <w:t>Żaden z Wykonawców występujący wspólnie nie może podlegać wykluczeniu z postępowania na podstawie art. 24 ust.1 i 2  pzp i powinien osobno złożyć dokumenty wymienione w sekcji: III.4).</w:t>
      </w:r>
    </w:p>
    <w:p w:rsidR="004541E2" w:rsidRPr="00247835" w:rsidRDefault="004541E2" w:rsidP="004541E2">
      <w:pPr>
        <w:rPr>
          <w:iCs/>
          <w:sz w:val="24"/>
          <w:szCs w:val="24"/>
        </w:rPr>
      </w:pPr>
      <w:r w:rsidRPr="00247835">
        <w:rPr>
          <w:iCs/>
          <w:sz w:val="24"/>
          <w:szCs w:val="24"/>
        </w:rPr>
        <w:t xml:space="preserve">Dla potwierdzenia spełnienia warunków, o których mowa w sekcji III.2), Wykonawcy </w:t>
      </w:r>
      <w:r w:rsidR="00247835">
        <w:rPr>
          <w:iCs/>
          <w:sz w:val="24"/>
          <w:szCs w:val="24"/>
        </w:rPr>
        <w:t xml:space="preserve">ci </w:t>
      </w:r>
      <w:r w:rsidRPr="00247835">
        <w:rPr>
          <w:iCs/>
          <w:sz w:val="24"/>
          <w:szCs w:val="24"/>
        </w:rPr>
        <w:t xml:space="preserve">winni złożyć: </w:t>
      </w:r>
    </w:p>
    <w:p w:rsidR="004541E2" w:rsidRPr="00247835" w:rsidRDefault="004541E2" w:rsidP="004541E2">
      <w:pPr>
        <w:rPr>
          <w:iCs/>
          <w:color w:val="FF0000"/>
          <w:sz w:val="24"/>
          <w:szCs w:val="24"/>
        </w:rPr>
      </w:pPr>
      <w:r w:rsidRPr="00247835">
        <w:rPr>
          <w:iCs/>
          <w:sz w:val="24"/>
          <w:szCs w:val="24"/>
        </w:rPr>
        <w:t xml:space="preserve"> - </w:t>
      </w:r>
      <w:r w:rsidRPr="00247835">
        <w:rPr>
          <w:b/>
          <w:bCs/>
          <w:iCs/>
          <w:sz w:val="24"/>
          <w:szCs w:val="24"/>
        </w:rPr>
        <w:t xml:space="preserve">oddzielnie </w:t>
      </w:r>
      <w:r w:rsidRPr="00247835">
        <w:rPr>
          <w:iCs/>
          <w:sz w:val="24"/>
          <w:szCs w:val="24"/>
        </w:rPr>
        <w:t>oświadczenia i dokumenty wskazane w sekcji III.3)</w:t>
      </w:r>
      <w:r w:rsidR="00247835" w:rsidRPr="00247835">
        <w:rPr>
          <w:iCs/>
          <w:sz w:val="24"/>
          <w:szCs w:val="24"/>
        </w:rPr>
        <w:t xml:space="preserve"> , ppkt:</w:t>
      </w:r>
      <w:r w:rsidR="00247835">
        <w:rPr>
          <w:iCs/>
          <w:sz w:val="24"/>
          <w:szCs w:val="24"/>
        </w:rPr>
        <w:t>1i 2</w:t>
      </w:r>
      <w:r w:rsidRPr="00247835">
        <w:rPr>
          <w:iCs/>
          <w:sz w:val="24"/>
          <w:szCs w:val="24"/>
        </w:rPr>
        <w:t>:  Informacji o oświadczeniach i dokumentach, jakie mają dostarczyć Wykonawcy w celu  potwierdzenia spełnienia warunków udziału w postępowaniu</w:t>
      </w:r>
    </w:p>
    <w:p w:rsidR="004541E2" w:rsidRPr="00247835" w:rsidRDefault="004541E2" w:rsidP="004541E2">
      <w:pPr>
        <w:rPr>
          <w:iCs/>
          <w:sz w:val="24"/>
          <w:szCs w:val="24"/>
        </w:rPr>
      </w:pPr>
      <w:r w:rsidRPr="00247835">
        <w:rPr>
          <w:iCs/>
          <w:sz w:val="24"/>
          <w:szCs w:val="24"/>
        </w:rPr>
        <w:lastRenderedPageBreak/>
        <w:t xml:space="preserve">- </w:t>
      </w:r>
      <w:r w:rsidRPr="00247835">
        <w:rPr>
          <w:b/>
          <w:bCs/>
          <w:iCs/>
          <w:sz w:val="24"/>
          <w:szCs w:val="24"/>
        </w:rPr>
        <w:t>łącznie</w:t>
      </w:r>
      <w:r w:rsidRPr="00247835">
        <w:rPr>
          <w:iCs/>
          <w:sz w:val="24"/>
          <w:szCs w:val="24"/>
        </w:rPr>
        <w:t xml:space="preserve">  oświadczenia</w:t>
      </w:r>
      <w:r w:rsidR="00247835">
        <w:rPr>
          <w:iCs/>
          <w:sz w:val="24"/>
          <w:szCs w:val="24"/>
        </w:rPr>
        <w:t xml:space="preserve"> i </w:t>
      </w:r>
      <w:r w:rsidRPr="00247835">
        <w:rPr>
          <w:iCs/>
          <w:sz w:val="24"/>
          <w:szCs w:val="24"/>
        </w:rPr>
        <w:t xml:space="preserve"> dokumenty wskazane w sekcji III.3): Informacji o oświadczeniach</w:t>
      </w:r>
      <w:r w:rsidR="00247835">
        <w:rPr>
          <w:iCs/>
          <w:sz w:val="24"/>
          <w:szCs w:val="24"/>
        </w:rPr>
        <w:t xml:space="preserve">            </w:t>
      </w:r>
      <w:r w:rsidRPr="00247835">
        <w:rPr>
          <w:iCs/>
          <w:sz w:val="24"/>
          <w:szCs w:val="24"/>
        </w:rPr>
        <w:t xml:space="preserve"> i dokumentach, jakie mają dostarczyć Wykonawcy w celu  potwierdzenia spełnienia warunków </w:t>
      </w:r>
      <w:r w:rsidR="00247835">
        <w:rPr>
          <w:iCs/>
          <w:sz w:val="24"/>
          <w:szCs w:val="24"/>
        </w:rPr>
        <w:t>udziału w postępowaniu, ppkt:1</w:t>
      </w:r>
      <w:r w:rsidRPr="00247835">
        <w:rPr>
          <w:iCs/>
          <w:sz w:val="24"/>
          <w:szCs w:val="24"/>
        </w:rPr>
        <w:t>.</w:t>
      </w:r>
    </w:p>
    <w:p w:rsidR="004541E2" w:rsidRPr="00247835" w:rsidRDefault="004541E2" w:rsidP="004541E2">
      <w:pPr>
        <w:pStyle w:val="Bezodstpw"/>
        <w:rPr>
          <w:i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 xml:space="preserve">III. 3). INFORMACJA  O OŚWIADCZENIACH I DOKUMENTACH ,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 xml:space="preserve">jakie mają dostarczyć Wykonawcy   w celu potwierdzenia spełniania warunków udziału  w postępowaniu, wymienionych w pkt: III.2.2):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W celu potwierdzenia spełniania powyższych warunków, Wykonawca winien dostarczyć: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7947A0">
      <w:pPr>
        <w:pStyle w:val="Bezodstpw"/>
        <w:numPr>
          <w:ilvl w:val="0"/>
          <w:numId w:val="25"/>
        </w:numPr>
        <w:rPr>
          <w:i/>
          <w:sz w:val="24"/>
          <w:szCs w:val="24"/>
        </w:rPr>
      </w:pPr>
      <w:r w:rsidRPr="001D1EA7">
        <w:rPr>
          <w:b/>
          <w:sz w:val="24"/>
          <w:szCs w:val="24"/>
        </w:rPr>
        <w:t>oświadczenie o spełnieniu warunków udziału w postępowaniu zgodnie z art.22 ust.1 ustawy  z dnia 29 stycznia 2004 r. Prawo zamówień publicznych  ze zmi</w:t>
      </w:r>
      <w:r w:rsidR="00247835" w:rsidRPr="001D1EA7">
        <w:rPr>
          <w:b/>
          <w:sz w:val="24"/>
          <w:szCs w:val="24"/>
        </w:rPr>
        <w:t>anami</w:t>
      </w:r>
      <w:r w:rsidR="00247835">
        <w:rPr>
          <w:sz w:val="24"/>
          <w:szCs w:val="24"/>
        </w:rPr>
        <w:t>, wg  wzoru jak w zał. nr 2</w:t>
      </w:r>
      <w:r w:rsidRPr="00247835">
        <w:rPr>
          <w:sz w:val="24"/>
          <w:szCs w:val="24"/>
        </w:rPr>
        <w:t xml:space="preserve"> </w:t>
      </w:r>
      <w:r w:rsidR="005D08D0" w:rsidRPr="00247835">
        <w:rPr>
          <w:i/>
          <w:sz w:val="24"/>
          <w:szCs w:val="24"/>
        </w:rPr>
        <w:t xml:space="preserve"> (</w:t>
      </w:r>
      <w:r w:rsidR="00A57440" w:rsidRPr="00247835">
        <w:rPr>
          <w:i/>
          <w:sz w:val="24"/>
          <w:szCs w:val="24"/>
        </w:rPr>
        <w:t>w oryginale)</w:t>
      </w:r>
      <w:r w:rsidRPr="00247835">
        <w:rPr>
          <w:i/>
          <w:sz w:val="24"/>
          <w:szCs w:val="24"/>
        </w:rPr>
        <w:t xml:space="preserve">  </w:t>
      </w:r>
    </w:p>
    <w:p w:rsidR="008874F0" w:rsidRPr="00247835" w:rsidRDefault="008874F0" w:rsidP="008874F0">
      <w:pPr>
        <w:pStyle w:val="Bezodstpw"/>
        <w:numPr>
          <w:ilvl w:val="0"/>
          <w:numId w:val="25"/>
        </w:numPr>
        <w:rPr>
          <w:i/>
          <w:sz w:val="24"/>
          <w:szCs w:val="24"/>
        </w:rPr>
      </w:pPr>
      <w:r w:rsidRPr="001D1EA7">
        <w:rPr>
          <w:b/>
          <w:sz w:val="24"/>
          <w:szCs w:val="24"/>
        </w:rPr>
        <w:t xml:space="preserve"> koncesję</w:t>
      </w:r>
      <w:r w:rsidRPr="00247835">
        <w:rPr>
          <w:sz w:val="24"/>
          <w:szCs w:val="24"/>
        </w:rPr>
        <w:t xml:space="preserve"> na obrót paliwami ciekłymi, zgodnie z wymogami ustawy z dnia 10 kwietnia 1997 r. Prawo energetyczne (tekst jednolity- Dz. U.</w:t>
      </w:r>
      <w:r w:rsidR="007947A0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z 2006 r. Nr 89, poz. 625 z </w:t>
      </w:r>
      <w:proofErr w:type="spellStart"/>
      <w:r w:rsidRPr="00247835">
        <w:rPr>
          <w:sz w:val="24"/>
          <w:szCs w:val="24"/>
        </w:rPr>
        <w:t>późn</w:t>
      </w:r>
      <w:proofErr w:type="spellEnd"/>
      <w:r w:rsidRPr="00247835">
        <w:rPr>
          <w:sz w:val="24"/>
          <w:szCs w:val="24"/>
        </w:rPr>
        <w:t xml:space="preserve">. </w:t>
      </w:r>
      <w:proofErr w:type="spellStart"/>
      <w:r w:rsidRPr="00247835">
        <w:rPr>
          <w:sz w:val="24"/>
          <w:szCs w:val="24"/>
        </w:rPr>
        <w:t>zm</w:t>
      </w:r>
      <w:proofErr w:type="spellEnd"/>
      <w:r w:rsidRPr="00247835">
        <w:rPr>
          <w:sz w:val="24"/>
          <w:szCs w:val="24"/>
        </w:rPr>
        <w:t>)</w:t>
      </w:r>
      <w:r w:rsidRPr="00247835">
        <w:rPr>
          <w:b/>
          <w:sz w:val="24"/>
          <w:szCs w:val="24"/>
        </w:rPr>
        <w:t xml:space="preserve"> </w:t>
      </w:r>
    </w:p>
    <w:p w:rsidR="008874F0" w:rsidRPr="00247835" w:rsidRDefault="007947A0" w:rsidP="008874F0">
      <w:pPr>
        <w:pStyle w:val="Bezodstpw"/>
        <w:ind w:left="142" w:hanging="142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 xml:space="preserve">            </w:t>
      </w:r>
      <w:r w:rsidR="008406B9" w:rsidRPr="00247835">
        <w:rPr>
          <w:i/>
          <w:sz w:val="24"/>
          <w:szCs w:val="24"/>
        </w:rPr>
        <w:t>(</w:t>
      </w:r>
      <w:r w:rsidR="008874F0" w:rsidRPr="00247835">
        <w:rPr>
          <w:i/>
          <w:sz w:val="24"/>
          <w:szCs w:val="24"/>
        </w:rPr>
        <w:t xml:space="preserve">w kserokopii potwierdzonej przez Wykonawcę) </w:t>
      </w:r>
    </w:p>
    <w:p w:rsidR="004541E2" w:rsidRPr="00247835" w:rsidRDefault="004541E2" w:rsidP="004541E2">
      <w:pPr>
        <w:pStyle w:val="Tekstpodstawowy"/>
        <w:rPr>
          <w:i/>
        </w:rPr>
      </w:pPr>
    </w:p>
    <w:p w:rsidR="004541E2" w:rsidRPr="00247835" w:rsidRDefault="004541E2" w:rsidP="001D1EA7">
      <w:pPr>
        <w:pStyle w:val="Bezodstpw"/>
        <w:numPr>
          <w:ilvl w:val="0"/>
          <w:numId w:val="25"/>
        </w:numPr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 xml:space="preserve"> Ponadto należy przedłożyć </w:t>
      </w:r>
      <w:r w:rsidR="007947A0" w:rsidRPr="00247835">
        <w:rPr>
          <w:b/>
          <w:sz w:val="24"/>
          <w:szCs w:val="24"/>
          <w:u w:val="single"/>
        </w:rPr>
        <w:t>następujące  dokumenty</w:t>
      </w:r>
      <w:r w:rsidR="001D1EA7">
        <w:rPr>
          <w:b/>
          <w:sz w:val="24"/>
          <w:szCs w:val="24"/>
          <w:u w:val="single"/>
        </w:rPr>
        <w:t>:</w:t>
      </w:r>
      <w:r w:rsidR="007947A0" w:rsidRPr="00247835">
        <w:rPr>
          <w:b/>
          <w:sz w:val="24"/>
          <w:szCs w:val="24"/>
          <w:u w:val="single"/>
        </w:rPr>
        <w:t xml:space="preserve"> 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  <w:u w:val="single"/>
        </w:rPr>
      </w:pP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t>a) potwierdzające uprawnienie osób ( pełnomocnictwo) podpisujących wniosek, o ile nie wynika z przepisów prawa lub innych dokumentów rejestrowych</w:t>
      </w:r>
    </w:p>
    <w:p w:rsidR="004541E2" w:rsidRPr="00247835" w:rsidRDefault="004541E2" w:rsidP="007947A0">
      <w:pPr>
        <w:pStyle w:val="Bezodstpw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>/ w oryginale lub kopii poświadczonej za zgodność</w:t>
      </w:r>
      <w:r w:rsidR="007947A0" w:rsidRPr="00247835">
        <w:rPr>
          <w:i/>
          <w:sz w:val="24"/>
          <w:szCs w:val="24"/>
        </w:rPr>
        <w:t xml:space="preserve"> z oryginałem przez notariusza </w:t>
      </w:r>
      <w:r w:rsidRPr="00247835">
        <w:rPr>
          <w:i/>
          <w:sz w:val="24"/>
          <w:szCs w:val="24"/>
        </w:rPr>
        <w:t>/</w:t>
      </w:r>
    </w:p>
    <w:p w:rsidR="007947A0" w:rsidRPr="00247835" w:rsidRDefault="007947A0" w:rsidP="007947A0">
      <w:pPr>
        <w:pStyle w:val="Bezodstpw"/>
        <w:rPr>
          <w:i/>
          <w:sz w:val="24"/>
          <w:szCs w:val="24"/>
        </w:rPr>
      </w:pPr>
    </w:p>
    <w:p w:rsidR="007947A0" w:rsidRPr="00247835" w:rsidRDefault="007947A0" w:rsidP="007947A0">
      <w:pPr>
        <w:pStyle w:val="Bezodstpw"/>
        <w:rPr>
          <w:sz w:val="24"/>
          <w:szCs w:val="24"/>
        </w:rPr>
      </w:pPr>
      <w:r w:rsidRPr="00247835">
        <w:rPr>
          <w:i/>
          <w:sz w:val="24"/>
          <w:szCs w:val="24"/>
        </w:rPr>
        <w:t>b)</w:t>
      </w:r>
      <w:r w:rsidRPr="00247835">
        <w:rPr>
          <w:sz w:val="24"/>
          <w:szCs w:val="24"/>
        </w:rPr>
        <w:t xml:space="preserve">świadectwo jakości </w:t>
      </w:r>
      <w:r w:rsidR="00B11162">
        <w:rPr>
          <w:sz w:val="24"/>
          <w:szCs w:val="24"/>
        </w:rPr>
        <w:t>Produce</w:t>
      </w:r>
      <w:bookmarkStart w:id="0" w:name="_GoBack"/>
      <w:bookmarkEnd w:id="0"/>
      <w:r w:rsidR="00B11162">
        <w:rPr>
          <w:sz w:val="24"/>
          <w:szCs w:val="24"/>
        </w:rPr>
        <w:t xml:space="preserve">nta </w:t>
      </w:r>
      <w:r w:rsidRPr="00247835">
        <w:rPr>
          <w:sz w:val="24"/>
          <w:szCs w:val="24"/>
        </w:rPr>
        <w:t xml:space="preserve">oferowanego oleju </w:t>
      </w:r>
    </w:p>
    <w:p w:rsidR="004541E2" w:rsidRPr="00247835" w:rsidRDefault="007947A0" w:rsidP="007947A0">
      <w:pPr>
        <w:pStyle w:val="Bezodstpw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>/ w oryginale lub kopii poświadczonej za zgodność z oryginałem przez Wykonawcę/</w:t>
      </w:r>
    </w:p>
    <w:p w:rsidR="007947A0" w:rsidRPr="00247835" w:rsidRDefault="007947A0" w:rsidP="007947A0">
      <w:pPr>
        <w:pStyle w:val="Bezodstpw"/>
        <w:rPr>
          <w:i/>
          <w:sz w:val="24"/>
          <w:szCs w:val="24"/>
        </w:rPr>
      </w:pPr>
    </w:p>
    <w:p w:rsidR="004541E2" w:rsidRPr="00247835" w:rsidRDefault="001D1EA7" w:rsidP="004541E2">
      <w:pPr>
        <w:pStyle w:val="Bezodstpw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III .4 ).</w:t>
      </w:r>
      <w:r w:rsidR="004541E2" w:rsidRPr="00247835">
        <w:rPr>
          <w:b/>
          <w:sz w:val="24"/>
          <w:szCs w:val="24"/>
          <w:u w:val="single"/>
        </w:rPr>
        <w:t xml:space="preserve"> INFORMACJA O OŚWIADCZENIACH I DOKUMENTACH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 xml:space="preserve"> jakie mają dostarczyć Wykonawcy   w celu potwierdzenia  braku podstaw do wykluczenia na podstawie art. 24 ust. 1 ustawy pzp , wymienionych w pkt: III.2.3):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W celu potwierdzenia braku podstaw do wykluczenia Wykonawca winien dostarczyć: 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ind w:left="284" w:hanging="284"/>
        <w:rPr>
          <w:i/>
          <w:sz w:val="24"/>
          <w:szCs w:val="24"/>
        </w:rPr>
      </w:pPr>
      <w:r w:rsidRPr="00247835">
        <w:rPr>
          <w:sz w:val="24"/>
          <w:szCs w:val="24"/>
        </w:rPr>
        <w:t xml:space="preserve">1) </w:t>
      </w:r>
      <w:r w:rsidRPr="001D1EA7">
        <w:rPr>
          <w:b/>
          <w:sz w:val="24"/>
          <w:szCs w:val="24"/>
        </w:rPr>
        <w:t xml:space="preserve">oświadczenie o nie podleganiu wykluczeniu z postępowania w oparciu o </w:t>
      </w:r>
      <w:r w:rsidR="007947A0" w:rsidRPr="001D1EA7">
        <w:rPr>
          <w:b/>
          <w:sz w:val="24"/>
          <w:szCs w:val="24"/>
        </w:rPr>
        <w:t>art. 24 ust.1  ustawy pzp</w:t>
      </w:r>
      <w:r w:rsidR="007947A0" w:rsidRPr="00247835">
        <w:rPr>
          <w:sz w:val="24"/>
          <w:szCs w:val="24"/>
        </w:rPr>
        <w:t xml:space="preserve"> </w:t>
      </w:r>
      <w:r w:rsidR="00247835">
        <w:rPr>
          <w:sz w:val="24"/>
          <w:szCs w:val="24"/>
        </w:rPr>
        <w:t>wg wzoru jak w zał. nr 3</w:t>
      </w:r>
      <w:r w:rsidRPr="00247835">
        <w:rPr>
          <w:sz w:val="24"/>
          <w:szCs w:val="24"/>
        </w:rPr>
        <w:t xml:space="preserve"> </w:t>
      </w:r>
      <w:r w:rsidRPr="00247835">
        <w:rPr>
          <w:i/>
          <w:sz w:val="24"/>
          <w:szCs w:val="24"/>
        </w:rPr>
        <w:t xml:space="preserve"> / w oryginale /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i/>
          <w:sz w:val="24"/>
          <w:szCs w:val="24"/>
        </w:rPr>
        <w:t>2</w:t>
      </w:r>
      <w:r w:rsidRPr="00247835">
        <w:rPr>
          <w:sz w:val="24"/>
          <w:szCs w:val="24"/>
        </w:rPr>
        <w:t xml:space="preserve">) </w:t>
      </w:r>
      <w:r w:rsidRPr="00247835">
        <w:rPr>
          <w:b/>
          <w:sz w:val="24"/>
          <w:szCs w:val="24"/>
        </w:rPr>
        <w:t>aktualny  odpis z właściwego rejestru</w:t>
      </w:r>
      <w:r w:rsidRPr="00247835">
        <w:rPr>
          <w:sz w:val="24"/>
          <w:szCs w:val="24"/>
        </w:rPr>
        <w:t xml:space="preserve"> jeżeli odrębne przepisy wymagają wpisu do rejestru w celu wykazania </w:t>
      </w:r>
      <w:r w:rsidR="00270539" w:rsidRPr="00247835">
        <w:rPr>
          <w:sz w:val="24"/>
          <w:szCs w:val="24"/>
        </w:rPr>
        <w:t>braku podstaw do wykluczenia z</w:t>
      </w:r>
      <w:r w:rsidRPr="00247835">
        <w:rPr>
          <w:sz w:val="24"/>
          <w:szCs w:val="24"/>
        </w:rPr>
        <w:t xml:space="preserve"> art.24 ust.1 pkt. 2 ustawy,  wystawiony nie wcześniej niż 6 miesięcy przed  upływem terminu  składania ofert,                     a w stosunku do osób fizycznych - oświadczenie w zakresie art. 24 ust. 1 pkt. 2 Pzp.                     w ramach oświadczenia, o którym mowa w powyższym pkt. złożonego odrębnie przez każdą osobę fizyczną , w tym odrębnie przez każdego wspólnika spółki cywilnej – przedsiębiorcy;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(nie dotyczy spółek jawnych ujawnionych we właściwych rejestrach – np. w Krajowym Rejestrze Sądowym, w tym przypadku Wykonawca składa jedno oświadczenie, w imieniu spółki jawnej )    </w:t>
      </w:r>
      <w:r w:rsidRPr="00247835">
        <w:rPr>
          <w:sz w:val="24"/>
          <w:szCs w:val="24"/>
        </w:rPr>
        <w:br/>
        <w:t xml:space="preserve"> </w:t>
      </w:r>
    </w:p>
    <w:p w:rsidR="004541E2" w:rsidRPr="00247835" w:rsidRDefault="004541E2" w:rsidP="004541E2">
      <w:pPr>
        <w:pStyle w:val="Bezodstpw"/>
        <w:rPr>
          <w:i/>
          <w:sz w:val="24"/>
          <w:szCs w:val="24"/>
        </w:rPr>
      </w:pPr>
      <w:r w:rsidRPr="00247835">
        <w:rPr>
          <w:rFonts w:eastAsia="Batang"/>
          <w:i/>
          <w:sz w:val="24"/>
          <w:szCs w:val="24"/>
        </w:rPr>
        <w:t>Aktualny odpis z właściwego rejestru wymagana forma dokumentu –</w:t>
      </w:r>
      <w:r w:rsidRPr="00247835">
        <w:rPr>
          <w:i/>
          <w:sz w:val="24"/>
          <w:szCs w:val="24"/>
        </w:rPr>
        <w:t xml:space="preserve"> kopia poświadczona „za godność z oryginałem” przez wykonawcę, </w:t>
      </w:r>
    </w:p>
    <w:p w:rsidR="004541E2" w:rsidRPr="00247835" w:rsidRDefault="004541E2" w:rsidP="004541E2">
      <w:pPr>
        <w:pStyle w:val="Bezodstpw"/>
        <w:rPr>
          <w:i/>
          <w:sz w:val="24"/>
          <w:szCs w:val="24"/>
        </w:rPr>
      </w:pPr>
      <w:r w:rsidRPr="00247835">
        <w:rPr>
          <w:sz w:val="24"/>
          <w:szCs w:val="24"/>
        </w:rPr>
        <w:t xml:space="preserve">zaś w </w:t>
      </w:r>
      <w:r w:rsidRPr="00247835">
        <w:rPr>
          <w:i/>
          <w:sz w:val="24"/>
          <w:szCs w:val="24"/>
        </w:rPr>
        <w:t>przypadku oświadczenia - w formie oryginału</w:t>
      </w:r>
    </w:p>
    <w:p w:rsidR="004541E2" w:rsidRPr="00247835" w:rsidRDefault="004541E2" w:rsidP="004541E2">
      <w:pPr>
        <w:pStyle w:val="Bezodstpw"/>
        <w:rPr>
          <w:i/>
          <w:sz w:val="24"/>
          <w:szCs w:val="24"/>
        </w:rPr>
      </w:pPr>
    </w:p>
    <w:p w:rsidR="004541E2" w:rsidRPr="00247835" w:rsidRDefault="004541E2" w:rsidP="004541E2">
      <w:pPr>
        <w:rPr>
          <w:color w:val="000000"/>
          <w:sz w:val="24"/>
          <w:szCs w:val="24"/>
        </w:rPr>
      </w:pPr>
      <w:r w:rsidRPr="00247835">
        <w:rPr>
          <w:color w:val="000000"/>
          <w:sz w:val="24"/>
          <w:szCs w:val="24"/>
        </w:rPr>
        <w:lastRenderedPageBreak/>
        <w:t>3) Jeżeli Wykonawca ma siedzibę lub miejsce zamieszkania poza terytorium Rzeczpospolitej Polskiej zamiast dokumentu, o którym mowa :</w:t>
      </w:r>
    </w:p>
    <w:p w:rsidR="004541E2" w:rsidRPr="00247835" w:rsidRDefault="004541E2" w:rsidP="004541E2">
      <w:pPr>
        <w:rPr>
          <w:color w:val="000000"/>
          <w:sz w:val="24"/>
          <w:szCs w:val="24"/>
        </w:rPr>
      </w:pPr>
    </w:p>
    <w:p w:rsidR="004541E2" w:rsidRPr="00247835" w:rsidRDefault="004541E2" w:rsidP="004541E2">
      <w:pPr>
        <w:rPr>
          <w:color w:val="000000"/>
          <w:sz w:val="24"/>
          <w:szCs w:val="24"/>
        </w:rPr>
      </w:pPr>
      <w:r w:rsidRPr="00247835">
        <w:rPr>
          <w:color w:val="000000"/>
          <w:sz w:val="24"/>
          <w:szCs w:val="24"/>
        </w:rPr>
        <w:t>- w pkt.III.4.2)  składa dokument lub dokumenty wystawione w kraju, w którym ma siedzibę lub miejsce zamieszkania, potwierdzające odpowiednio, że:</w:t>
      </w:r>
      <w:r w:rsidRPr="00247835">
        <w:rPr>
          <w:color w:val="000000"/>
          <w:sz w:val="24"/>
          <w:szCs w:val="24"/>
        </w:rPr>
        <w:br/>
        <w:t xml:space="preserve">a. - nie otwarto jego likwidacji ani nie ogłoszono upadłości,  </w:t>
      </w:r>
      <w:r w:rsidRPr="00247835">
        <w:rPr>
          <w:color w:val="000000"/>
          <w:sz w:val="24"/>
          <w:szCs w:val="24"/>
        </w:rPr>
        <w:br/>
        <w:t>b. - nie zalega z uiszczaniem podatków, opłat, składek na ubezpieczenie społeczne i zdrowotne albo uzyskał przewidziane prawem zwolnienie, odroczenie lub rozłożenie na raty zaległych płatności lub wstrzymanie w całości wykonania decyzji właściwego organu,</w:t>
      </w:r>
      <w:r w:rsidRPr="00247835">
        <w:rPr>
          <w:color w:val="000000"/>
          <w:sz w:val="24"/>
          <w:szCs w:val="24"/>
        </w:rPr>
        <w:br/>
        <w:t xml:space="preserve">c. - nie orzeczono wobec niego zakazu ubiegania się o zamówienie. </w:t>
      </w:r>
      <w:r w:rsidRPr="00247835">
        <w:rPr>
          <w:color w:val="000000"/>
          <w:sz w:val="24"/>
          <w:szCs w:val="24"/>
        </w:rPr>
        <w:br/>
      </w:r>
    </w:p>
    <w:p w:rsidR="004541E2" w:rsidRPr="00247835" w:rsidRDefault="004541E2" w:rsidP="004541E2">
      <w:pPr>
        <w:rPr>
          <w:color w:val="000000"/>
          <w:sz w:val="24"/>
          <w:szCs w:val="24"/>
        </w:rPr>
      </w:pPr>
      <w:r w:rsidRPr="00247835">
        <w:rPr>
          <w:color w:val="000000"/>
          <w:sz w:val="24"/>
          <w:szCs w:val="24"/>
        </w:rPr>
        <w:t xml:space="preserve">Dokument(y) pod lit. a i c - winien(y) być wystawiony(e) nie wcześniej niż 6 miesięcy przed upływem terminu składania ofert, 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color w:val="000000"/>
          <w:sz w:val="24"/>
          <w:szCs w:val="24"/>
        </w:rPr>
        <w:t>zaś dokument wymieniony pod lit. b nie wcześniej niż 3 miesiące przed upływem terminu składania ofert.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  <w:u w:val="single"/>
        </w:rPr>
        <w:t>ROZDZIAŁ IV. INFORMACJA DOTYCZĄCA ZAWARCIA UMOWY RAMOWEJ.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 xml:space="preserve">Zamawiający nie przewiduje zawarcia umowy ramowej o której mowa w art.99 Ustawy. </w:t>
      </w: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>ROZDZIAŁ V. INFORMACJA DOTYCZĄCA  AUKCJI  ELEKTRONICZNEJ</w:t>
      </w:r>
      <w:r w:rsidRPr="00247835">
        <w:rPr>
          <w:sz w:val="24"/>
          <w:szCs w:val="24"/>
          <w:u w:val="single"/>
        </w:rPr>
        <w:t>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Zamawiający nie przewiduje przeprowadzenia aukcji elektronicznej w rozumieniu art.91a  Ustawy.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VI.INFORMACJA O ZAMÓWIENIACH UZUPEŁNIAJĄCYCH;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br/>
        <w:t xml:space="preserve">Zamawiający </w:t>
      </w:r>
      <w:r w:rsidRPr="00247835">
        <w:rPr>
          <w:b/>
          <w:sz w:val="24"/>
          <w:szCs w:val="24"/>
        </w:rPr>
        <w:t>nie przewiduje</w:t>
      </w:r>
      <w:r w:rsidRPr="00247835">
        <w:rPr>
          <w:sz w:val="24"/>
          <w:szCs w:val="24"/>
        </w:rPr>
        <w:t xml:space="preserve"> udzielenia wykonawcy zamówień uzupełniających, o których mowa   w art.67.ust.1 pkt.7 ustawy pzp.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 xml:space="preserve">ROZDZIAŁ VII.  INFORMACJE O SPOSOBIE POROZUMIEWANIA SIĘ   ZAMAWIAJĄCEGO  Z WYKONAWCAMI </w:t>
      </w:r>
      <w:r w:rsidR="007960AC">
        <w:rPr>
          <w:b/>
          <w:sz w:val="24"/>
          <w:szCs w:val="24"/>
          <w:u w:val="single"/>
        </w:rPr>
        <w:t xml:space="preserve">ORAZ PRZEKAZYWANIA OŚWIADCZEŃ </w:t>
      </w:r>
      <w:r w:rsidRPr="00247835">
        <w:rPr>
          <w:b/>
          <w:sz w:val="24"/>
          <w:szCs w:val="24"/>
          <w:u w:val="single"/>
        </w:rPr>
        <w:t xml:space="preserve"> I DOKUMENTÓW.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1. Specyfikacja Istotnych Warunków Zamówienia wraz z załącznikami jest dostępna  /do pobrania/: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-  na stronie internetowej zamawiającego: </w:t>
      </w:r>
      <w:hyperlink r:id="rId10" w:history="1">
        <w:r w:rsidRPr="00247835">
          <w:rPr>
            <w:rStyle w:val="Hipercze"/>
            <w:sz w:val="24"/>
            <w:szCs w:val="24"/>
          </w:rPr>
          <w:t>www.mosir.kielce.pl</w:t>
        </w:r>
      </w:hyperlink>
      <w:r w:rsidRPr="00247835">
        <w:rPr>
          <w:sz w:val="24"/>
          <w:szCs w:val="24"/>
        </w:rPr>
        <w:t xml:space="preserve">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-  oraz w siedzibie zamawiającego  w Kielcach przy ul. Żytniej 1, I</w:t>
      </w:r>
      <w:r w:rsidR="00166695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>p. Pok. Nr 5.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t>2. Wykonawcy mogą zwrócić się do Zamawiającego o wyjaśnienie treści Specyfikacji.</w:t>
      </w:r>
    </w:p>
    <w:p w:rsidR="004541E2" w:rsidRPr="00247835" w:rsidRDefault="004541E2" w:rsidP="004541E2">
      <w:pPr>
        <w:pStyle w:val="Bezodstpw"/>
        <w:ind w:left="284" w:hanging="284"/>
        <w:rPr>
          <w:b/>
          <w:sz w:val="24"/>
          <w:szCs w:val="24"/>
        </w:rPr>
      </w:pPr>
      <w:r w:rsidRPr="00247835">
        <w:rPr>
          <w:sz w:val="24"/>
          <w:szCs w:val="24"/>
        </w:rPr>
        <w:t xml:space="preserve">     Zamawiający udzieli wyjaśnień niezwłocznie, jednak nie później niż na 2 dni przed upływem terminu składania ofert,</w:t>
      </w:r>
      <w:r w:rsidRPr="00247835">
        <w:rPr>
          <w:b/>
          <w:sz w:val="24"/>
          <w:szCs w:val="24"/>
        </w:rPr>
        <w:t xml:space="preserve"> pod warunkiem , że wniosek o wyjaśnienie treści siwz  wpłynął do zamawiającego nie później, niż  do końca dnia, w którym upływa połowa wyznaczonego terminu składania ofert.</w:t>
      </w:r>
    </w:p>
    <w:p w:rsidR="004541E2" w:rsidRPr="00247835" w:rsidRDefault="004541E2" w:rsidP="004541E2">
      <w:pPr>
        <w:pStyle w:val="Bezodstpw"/>
        <w:ind w:left="284"/>
        <w:rPr>
          <w:sz w:val="24"/>
          <w:szCs w:val="24"/>
        </w:rPr>
      </w:pPr>
      <w:r w:rsidRPr="00247835">
        <w:rPr>
          <w:sz w:val="24"/>
          <w:szCs w:val="24"/>
        </w:rPr>
        <w:t>Jeżeli wniosek  o wyjaśnienie treści siwz wpłynął po upływie terminu do składania wniosku  lub dotyczy udzielonych wyjaśnień , Zamawiający może udzielić wyjaśnień albo pozostawić wniosek bez rozpoznania.</w:t>
      </w:r>
    </w:p>
    <w:p w:rsidR="004541E2" w:rsidRPr="00247835" w:rsidRDefault="004541E2" w:rsidP="004541E2">
      <w:pPr>
        <w:pStyle w:val="Bezodstpw"/>
        <w:ind w:left="284"/>
        <w:rPr>
          <w:sz w:val="24"/>
          <w:szCs w:val="24"/>
        </w:rPr>
      </w:pPr>
      <w:r w:rsidRPr="00247835">
        <w:rPr>
          <w:sz w:val="24"/>
          <w:szCs w:val="24"/>
        </w:rPr>
        <w:t>Ew. przedłużenie terminu do składania ofert  - nie wpływa na bieg terminu składania wniosku o wyjaśnienie treści siwz.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3.</w:t>
      </w:r>
      <w:r w:rsidR="00166695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>Zamawiający nie zamierza zwoływać zebrania Wykonawców.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lastRenderedPageBreak/>
        <w:t>4. Osobami  uprawnionymi do kontaktów z Wykonawcami są:</w:t>
      </w:r>
    </w:p>
    <w:p w:rsidR="007960AC" w:rsidRPr="00247835" w:rsidRDefault="004541E2" w:rsidP="007960AC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1/</w:t>
      </w:r>
      <w:r w:rsidR="00E807AC" w:rsidRPr="00247835">
        <w:rPr>
          <w:sz w:val="24"/>
          <w:szCs w:val="24"/>
        </w:rPr>
        <w:t xml:space="preserve">Jerzy Siwek </w:t>
      </w:r>
      <w:r w:rsidRPr="00247835">
        <w:rPr>
          <w:sz w:val="24"/>
          <w:szCs w:val="24"/>
        </w:rPr>
        <w:t>– Tel</w:t>
      </w:r>
      <w:r w:rsidR="00DB0EFF" w:rsidRPr="00247835">
        <w:rPr>
          <w:sz w:val="24"/>
          <w:szCs w:val="24"/>
        </w:rPr>
        <w:t>:</w:t>
      </w:r>
      <w:r w:rsidRPr="00247835">
        <w:rPr>
          <w:sz w:val="24"/>
          <w:szCs w:val="24"/>
        </w:rPr>
        <w:t xml:space="preserve">    41 </w:t>
      </w:r>
      <w:r w:rsidR="00E807AC" w:rsidRPr="00247835">
        <w:rPr>
          <w:sz w:val="24"/>
          <w:szCs w:val="24"/>
        </w:rPr>
        <w:t>3449239 w. 23</w:t>
      </w:r>
      <w:r w:rsidR="007960AC" w:rsidRPr="00247835">
        <w:rPr>
          <w:sz w:val="24"/>
          <w:szCs w:val="24"/>
        </w:rPr>
        <w:t xml:space="preserve">/ </w:t>
      </w:r>
      <w:proofErr w:type="spellStart"/>
      <w:r w:rsidR="007960AC" w:rsidRPr="00247835">
        <w:rPr>
          <w:sz w:val="24"/>
          <w:szCs w:val="24"/>
        </w:rPr>
        <w:t>pn</w:t>
      </w:r>
      <w:proofErr w:type="spellEnd"/>
      <w:r w:rsidR="007960AC" w:rsidRPr="00247835">
        <w:rPr>
          <w:sz w:val="24"/>
          <w:szCs w:val="24"/>
        </w:rPr>
        <w:t xml:space="preserve"> - </w:t>
      </w:r>
      <w:proofErr w:type="spellStart"/>
      <w:r w:rsidR="007960AC" w:rsidRPr="00247835">
        <w:rPr>
          <w:sz w:val="24"/>
          <w:szCs w:val="24"/>
        </w:rPr>
        <w:t>pt</w:t>
      </w:r>
      <w:proofErr w:type="spellEnd"/>
      <w:r w:rsidR="007960AC" w:rsidRPr="00247835">
        <w:rPr>
          <w:sz w:val="24"/>
          <w:szCs w:val="24"/>
        </w:rPr>
        <w:t xml:space="preserve">  / w godz:7.30  - 15:30</w:t>
      </w:r>
    </w:p>
    <w:p w:rsidR="004541E2" w:rsidRPr="00247835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B0EFF" w:rsidRPr="00247835">
        <w:rPr>
          <w:sz w:val="24"/>
          <w:szCs w:val="24"/>
        </w:rPr>
        <w:t xml:space="preserve"> 2/</w:t>
      </w:r>
      <w:r w:rsidR="004541E2" w:rsidRPr="00247835">
        <w:rPr>
          <w:sz w:val="24"/>
          <w:szCs w:val="24"/>
        </w:rPr>
        <w:t xml:space="preserve">Halina Rutyna –    Tel:  41  34 492 39 ,  / </w:t>
      </w:r>
      <w:proofErr w:type="spellStart"/>
      <w:r w:rsidR="004541E2" w:rsidRPr="00247835">
        <w:rPr>
          <w:sz w:val="24"/>
          <w:szCs w:val="24"/>
        </w:rPr>
        <w:t>pn</w:t>
      </w:r>
      <w:proofErr w:type="spellEnd"/>
      <w:r w:rsidR="002F6E6E" w:rsidRPr="00247835">
        <w:rPr>
          <w:sz w:val="24"/>
          <w:szCs w:val="24"/>
        </w:rPr>
        <w:t xml:space="preserve"> </w:t>
      </w:r>
      <w:r w:rsidR="004541E2" w:rsidRPr="00247835">
        <w:rPr>
          <w:sz w:val="24"/>
          <w:szCs w:val="24"/>
        </w:rPr>
        <w:t>-</w:t>
      </w:r>
      <w:r w:rsidR="002F6E6E" w:rsidRPr="00247835">
        <w:rPr>
          <w:sz w:val="24"/>
          <w:szCs w:val="24"/>
        </w:rPr>
        <w:t xml:space="preserve"> </w:t>
      </w:r>
      <w:proofErr w:type="spellStart"/>
      <w:r w:rsidR="002F6E6E" w:rsidRPr="00247835">
        <w:rPr>
          <w:sz w:val="24"/>
          <w:szCs w:val="24"/>
        </w:rPr>
        <w:t>pt</w:t>
      </w:r>
      <w:proofErr w:type="spellEnd"/>
      <w:r w:rsidR="002F6E6E" w:rsidRPr="00247835">
        <w:rPr>
          <w:sz w:val="24"/>
          <w:szCs w:val="24"/>
        </w:rPr>
        <w:t xml:space="preserve">  / w godz:</w:t>
      </w:r>
      <w:r w:rsidR="004541E2" w:rsidRPr="00247835">
        <w:rPr>
          <w:sz w:val="24"/>
          <w:szCs w:val="24"/>
        </w:rPr>
        <w:t>7.30  - 15:30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5. Oświadczenia, wnioski, zawiadomienia oraz informacje Zamawiający i Wykonawcy </w:t>
      </w:r>
      <w:r w:rsidRPr="00247835">
        <w:rPr>
          <w:sz w:val="24"/>
          <w:szCs w:val="24"/>
        </w:rPr>
        <w:br/>
        <w:t xml:space="preserve">    przekazują pisemnie. Oświadczenia, wnioski, zawiadomienia oraz informacje przekazane</w:t>
      </w:r>
      <w:r w:rsidRPr="00247835">
        <w:rPr>
          <w:sz w:val="24"/>
          <w:szCs w:val="24"/>
        </w:rPr>
        <w:br/>
        <w:t xml:space="preserve">    za pomocą fax. uważa się za złożone w terminie, jeżeli ich treść dotarła do adresata przed     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upływem terminu i została niezwłocznie potwierdzona pisemnie.</w:t>
      </w:r>
      <w:r w:rsidRPr="00247835">
        <w:rPr>
          <w:sz w:val="24"/>
          <w:szCs w:val="24"/>
        </w:rPr>
        <w:br/>
        <w:t>6. Zamawiający nie dopuszcza do porozumiewania się drogą elektroniczną.</w:t>
      </w:r>
      <w:r w:rsidRPr="00247835">
        <w:rPr>
          <w:sz w:val="24"/>
          <w:szCs w:val="24"/>
        </w:rPr>
        <w:br/>
        <w:t>7. Zamawiający nie przewiduje zwrotu kosztów udziału w postępowaniu.</w:t>
      </w:r>
    </w:p>
    <w:p w:rsidR="004541E2" w:rsidRPr="00247835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4541E2" w:rsidRPr="00247835">
        <w:rPr>
          <w:sz w:val="24"/>
          <w:szCs w:val="24"/>
        </w:rPr>
        <w:t xml:space="preserve">Zamawiający oczekuje, że Wykonawcy zapoznają się dokładnie z treścią wszystkich dokumentów przetargowych. Wykonawca ponosi ryzyko nieterminowego dostarczenia wszystkich wymaganych informacji   i dokumentów, przedłożenia oferty nie w pełni odpowiadającej pod każdym względem </w:t>
      </w:r>
      <w:r>
        <w:rPr>
          <w:sz w:val="24"/>
          <w:szCs w:val="24"/>
        </w:rPr>
        <w:t xml:space="preserve">wymaganiom </w:t>
      </w:r>
      <w:proofErr w:type="spellStart"/>
      <w:r>
        <w:rPr>
          <w:sz w:val="24"/>
          <w:szCs w:val="24"/>
        </w:rPr>
        <w:t>siwz</w:t>
      </w:r>
      <w:proofErr w:type="spellEnd"/>
      <w:r>
        <w:rPr>
          <w:sz w:val="24"/>
          <w:szCs w:val="24"/>
        </w:rPr>
        <w:t>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VIII. WYMAGANIA DOTYCZĄCE WADIUM</w:t>
      </w: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  <w:r w:rsidRPr="00247835">
        <w:rPr>
          <w:sz w:val="24"/>
          <w:szCs w:val="24"/>
        </w:rPr>
        <w:t xml:space="preserve">Wadium – nie wymagane </w:t>
      </w:r>
      <w:r w:rsidRPr="00247835">
        <w:rPr>
          <w:sz w:val="24"/>
          <w:szCs w:val="24"/>
        </w:rPr>
        <w:br/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  <w:u w:val="single"/>
        </w:rPr>
        <w:t>ROZDZIAŁ IX. TERMIN ZWIĄZANIA OFERTĄ.</w:t>
      </w: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  <w:r w:rsidRPr="00247835">
        <w:rPr>
          <w:b/>
          <w:sz w:val="24"/>
          <w:szCs w:val="24"/>
        </w:rPr>
        <w:br/>
      </w:r>
      <w:r w:rsidRPr="00247835">
        <w:rPr>
          <w:sz w:val="24"/>
          <w:szCs w:val="24"/>
        </w:rPr>
        <w:t xml:space="preserve">Wykonawcy są związani  złożonymi ofertami do upływu </w:t>
      </w:r>
      <w:r w:rsidRPr="00247835">
        <w:rPr>
          <w:b/>
          <w:sz w:val="24"/>
          <w:szCs w:val="24"/>
        </w:rPr>
        <w:t xml:space="preserve">30 dni </w:t>
      </w:r>
      <w:r w:rsidRPr="00247835">
        <w:rPr>
          <w:sz w:val="24"/>
          <w:szCs w:val="24"/>
        </w:rPr>
        <w:t>od ostatecznego terminu składania ofert.</w:t>
      </w:r>
      <w:r w:rsidRPr="00247835">
        <w:rPr>
          <w:sz w:val="24"/>
          <w:szCs w:val="24"/>
        </w:rPr>
        <w:br/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X. OPIS SPOSOBU PRZYGOTOWANIA OFERTY.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</w:p>
    <w:p w:rsidR="004541E2" w:rsidRPr="007960AC" w:rsidRDefault="004541E2" w:rsidP="00E807AC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Ofertę należy s</w:t>
      </w:r>
      <w:r w:rsidR="00E807AC" w:rsidRPr="00247835">
        <w:rPr>
          <w:b/>
          <w:sz w:val="24"/>
          <w:szCs w:val="24"/>
        </w:rPr>
        <w:t xml:space="preserve">porządzić  w postaci </w:t>
      </w:r>
      <w:r w:rsidRPr="00247835">
        <w:rPr>
          <w:b/>
          <w:sz w:val="24"/>
          <w:szCs w:val="24"/>
        </w:rPr>
        <w:t>formularza ofertowego z podaniem ceny za</w:t>
      </w:r>
      <w:r w:rsidR="001D1EA7">
        <w:rPr>
          <w:b/>
          <w:sz w:val="24"/>
          <w:szCs w:val="24"/>
        </w:rPr>
        <w:t xml:space="preserve">: 1 litr oleju, stawki podatku VAT i za </w:t>
      </w:r>
      <w:r w:rsidRPr="00247835">
        <w:rPr>
          <w:b/>
          <w:sz w:val="24"/>
          <w:szCs w:val="24"/>
        </w:rPr>
        <w:t xml:space="preserve"> całość </w:t>
      </w:r>
      <w:r w:rsidR="00E807AC" w:rsidRPr="00247835">
        <w:rPr>
          <w:b/>
          <w:sz w:val="24"/>
          <w:szCs w:val="24"/>
        </w:rPr>
        <w:t xml:space="preserve">zamówienia, wg zał. </w:t>
      </w:r>
      <w:r w:rsidR="007960AC" w:rsidRPr="007960AC">
        <w:rPr>
          <w:b/>
          <w:sz w:val="24"/>
          <w:szCs w:val="24"/>
        </w:rPr>
        <w:t>Nr 1</w:t>
      </w:r>
      <w:r w:rsidR="00E807AC" w:rsidRPr="007960AC">
        <w:rPr>
          <w:b/>
          <w:sz w:val="24"/>
          <w:szCs w:val="24"/>
        </w:rPr>
        <w:t xml:space="preserve"> </w:t>
      </w:r>
      <w:r w:rsidRPr="007960AC">
        <w:rPr>
          <w:b/>
          <w:sz w:val="24"/>
          <w:szCs w:val="24"/>
        </w:rPr>
        <w:t xml:space="preserve"> do siwz</w:t>
      </w:r>
    </w:p>
    <w:p w:rsidR="004541E2" w:rsidRPr="00247835" w:rsidRDefault="004541E2" w:rsidP="007960AC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Ponadto Oferta musi z</w:t>
      </w:r>
      <w:r w:rsidR="00BD5564" w:rsidRPr="00247835">
        <w:rPr>
          <w:sz w:val="24"/>
          <w:szCs w:val="24"/>
        </w:rPr>
        <w:t>awierać następujące dokumenty:</w:t>
      </w:r>
    </w:p>
    <w:p w:rsidR="00E807AC" w:rsidRPr="00247835" w:rsidRDefault="004541E2" w:rsidP="004541E2">
      <w:pPr>
        <w:pStyle w:val="Bezodstpw"/>
        <w:ind w:left="284" w:hanging="284"/>
        <w:rPr>
          <w:b/>
          <w:sz w:val="24"/>
          <w:szCs w:val="24"/>
        </w:rPr>
      </w:pPr>
      <w:r w:rsidRPr="00247835">
        <w:rPr>
          <w:sz w:val="24"/>
          <w:szCs w:val="24"/>
        </w:rPr>
        <w:t>a) dokumenty i oświadczenia wskaza</w:t>
      </w:r>
      <w:r w:rsidR="007960AC">
        <w:rPr>
          <w:sz w:val="24"/>
          <w:szCs w:val="24"/>
        </w:rPr>
        <w:t>ne w rozdziale III Specyfikacji, w tym: świadectwo jakości oleju.</w:t>
      </w:r>
    </w:p>
    <w:p w:rsidR="004541E2" w:rsidRPr="00247835" w:rsidRDefault="004541E2" w:rsidP="007947A0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t>b) jeśli ofertę składają Wykonawcy wspólnie ubiegający się o</w:t>
      </w:r>
      <w:r w:rsidR="007947A0" w:rsidRPr="00247835">
        <w:rPr>
          <w:sz w:val="24"/>
          <w:szCs w:val="24"/>
        </w:rPr>
        <w:t xml:space="preserve"> udzielenie zamówienia </w:t>
      </w:r>
      <w:r w:rsidR="00A91047" w:rsidRPr="00247835">
        <w:rPr>
          <w:sz w:val="24"/>
          <w:szCs w:val="24"/>
        </w:rPr>
        <w:t xml:space="preserve">            (</w:t>
      </w:r>
      <w:r w:rsidR="007947A0" w:rsidRPr="00247835">
        <w:rPr>
          <w:sz w:val="24"/>
          <w:szCs w:val="24"/>
        </w:rPr>
        <w:t xml:space="preserve">w tym: </w:t>
      </w:r>
      <w:r w:rsidRPr="00247835">
        <w:rPr>
          <w:sz w:val="24"/>
          <w:szCs w:val="24"/>
        </w:rPr>
        <w:t>członkowie konsorcjum,) – oferta powinna być podpisana przez pełnomocnika upoważnionego  do reprezentowania Wykonawców ( wspólników) w niniejszym postępowaniu – zgodnie z pełnomocnictwem udzielonym na podstawie art.23 ust.2 Ustawy, które należy załączyć  do oferty,</w:t>
      </w:r>
    </w:p>
    <w:p w:rsidR="004541E2" w:rsidRPr="00247835" w:rsidRDefault="004541E2" w:rsidP="004541E2">
      <w:pPr>
        <w:pStyle w:val="Bezodstpw"/>
        <w:ind w:left="284"/>
        <w:rPr>
          <w:sz w:val="24"/>
          <w:szCs w:val="24"/>
        </w:rPr>
      </w:pPr>
      <w:r w:rsidRPr="00247835">
        <w:rPr>
          <w:sz w:val="24"/>
          <w:szCs w:val="24"/>
        </w:rPr>
        <w:t>a w przypadku  wspólników  spółki cywilnej oferta powinna być podpisana przez wszystkich wspólników lub przez ustanowionego pełnomocnika  – zgodnie z pełnomocnictwem udzielonym na podstawie art.23 ust.2 Ustawy, które należy załączyć  do oferty,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2. Wszystkie dokumenty przedstawione w formie kserokopii muszą być poświadczone za</w:t>
      </w:r>
      <w:r w:rsidRPr="00247835">
        <w:rPr>
          <w:sz w:val="24"/>
          <w:szCs w:val="24"/>
        </w:rPr>
        <w:br/>
        <w:t xml:space="preserve">     zgodność z oryginałem przez osoby uprawnione do reprezentowania Wykonawcy</w:t>
      </w:r>
    </w:p>
    <w:p w:rsidR="004541E2" w:rsidRPr="00247835" w:rsidRDefault="004541E2" w:rsidP="004541E2">
      <w:pPr>
        <w:pStyle w:val="Bezodstpw"/>
        <w:ind w:left="567" w:hanging="567"/>
        <w:rPr>
          <w:sz w:val="24"/>
          <w:szCs w:val="24"/>
        </w:rPr>
      </w:pPr>
      <w:r w:rsidRPr="00247835">
        <w:rPr>
          <w:sz w:val="24"/>
          <w:szCs w:val="24"/>
        </w:rPr>
        <w:t xml:space="preserve">     zgodnie z dokumentem rejestrowym lub pełnomocnic</w:t>
      </w:r>
      <w:r w:rsidR="000F04E9" w:rsidRPr="00247835">
        <w:rPr>
          <w:sz w:val="24"/>
          <w:szCs w:val="24"/>
        </w:rPr>
        <w:t xml:space="preserve">twem i opatrzone pieczątkami </w:t>
      </w:r>
      <w:r w:rsidRPr="00247835">
        <w:rPr>
          <w:sz w:val="24"/>
          <w:szCs w:val="24"/>
        </w:rPr>
        <w:t>imiennymi.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t>3.  Wykonawca powinien zapoznać się z całością niniejszej dokumentacji i przedstawić ofertę zgodnie z jej wymaganiami.</w:t>
      </w:r>
    </w:p>
    <w:p w:rsidR="004541E2" w:rsidRPr="00247835" w:rsidRDefault="004541E2" w:rsidP="004541E2">
      <w:pPr>
        <w:pStyle w:val="Bezodstpw"/>
        <w:ind w:left="284" w:hanging="284"/>
        <w:rPr>
          <w:sz w:val="24"/>
          <w:szCs w:val="24"/>
        </w:rPr>
      </w:pPr>
      <w:r w:rsidRPr="00247835">
        <w:rPr>
          <w:sz w:val="24"/>
          <w:szCs w:val="24"/>
        </w:rPr>
        <w:t xml:space="preserve">4.  Wykonawca może złożyć tylko jedną </w:t>
      </w:r>
      <w:r w:rsidR="007960AC">
        <w:rPr>
          <w:sz w:val="24"/>
          <w:szCs w:val="24"/>
        </w:rPr>
        <w:t xml:space="preserve">ofertę </w:t>
      </w:r>
      <w:r w:rsidRPr="00247835">
        <w:rPr>
          <w:sz w:val="24"/>
          <w:szCs w:val="24"/>
        </w:rPr>
        <w:t>zgodnie z art.82 ust.1 Ustawy wraz z wymaganymi przez Zamawiającego dokumentami.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5.  Wykonawca poniesie wszelkie koszty związane z przygotowaniem i złożeniem ofert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6.  Oferta, pod rygorem nieważności musi być sporządzona czytelnie, w języku polskim oraz</w:t>
      </w:r>
      <w:r w:rsidRPr="00247835">
        <w:rPr>
          <w:sz w:val="24"/>
          <w:szCs w:val="24"/>
        </w:rPr>
        <w:br/>
        <w:t xml:space="preserve">     podpisana przez osobę/osoby uprawnione do reprezentowania wykonawcy, zgodnie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lastRenderedPageBreak/>
        <w:t xml:space="preserve">     z aktem rejestrowym i wymogami ustawowymi lub pełnomocnictwem oraz opatrzone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pieczątkami imiennymi.</w:t>
      </w:r>
      <w:r w:rsidRPr="00247835">
        <w:rPr>
          <w:sz w:val="24"/>
          <w:szCs w:val="24"/>
        </w:rPr>
        <w:br/>
        <w:t>7.  Wszystkie poprawki i zmiany w tekście oferty muszą być parafowane ( lub podpisane)</w:t>
      </w:r>
      <w:r w:rsidRPr="00247835">
        <w:rPr>
          <w:sz w:val="24"/>
          <w:szCs w:val="24"/>
        </w:rPr>
        <w:br/>
        <w:t xml:space="preserve">     własnoręcznie przez osobę (y) podpisującą(e) ofertę. Parafa ( podpis) winna być</w:t>
      </w:r>
      <w:r w:rsidRPr="00247835">
        <w:rPr>
          <w:sz w:val="24"/>
          <w:szCs w:val="24"/>
        </w:rPr>
        <w:br/>
        <w:t xml:space="preserve">     naniesiona w sposób umożliwiający identyfikację podpisu ( np. wraz z imienną pieczątką).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8.  Dokumenty sporządzone w języku obcym są składane wraz z tłumaczeniem na język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polski, poświadczonym przez Wykonawcę.Za treść tłumaczenia dokonaną przez inna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osobę niż tłumacz  przysięgły, wyłączną  odpowiedzialność prawną ponosi Wykonawca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9.Wykonawca, zgodnie z art. 84 ust.1 Ustawy, może, przed upływem terminu do składania</w:t>
      </w:r>
      <w:r w:rsidRPr="00247835">
        <w:rPr>
          <w:sz w:val="24"/>
          <w:szCs w:val="24"/>
        </w:rPr>
        <w:br/>
        <w:t xml:space="preserve">    ofert, zmienić lub wycofać ofertę. O wycofaniu oferty Wykonawca powiadamia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Zamawiającego na piśmie.</w:t>
      </w:r>
      <w:r w:rsidRPr="00247835">
        <w:rPr>
          <w:sz w:val="24"/>
          <w:szCs w:val="24"/>
        </w:rPr>
        <w:br/>
        <w:t>10.Powiadomienie o wprowadzeniu zmian musi być złożone wg takich samych zasad jak</w:t>
      </w:r>
      <w:r w:rsidRPr="00247835">
        <w:rPr>
          <w:sz w:val="24"/>
          <w:szCs w:val="24"/>
        </w:rPr>
        <w:br/>
        <w:t xml:space="preserve">     składana oferta tj. w zamkniętej kopercie, odpowiednio oznakowanej z dopiskiem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„ZMIANA”.</w:t>
      </w:r>
      <w:r w:rsidRPr="00247835">
        <w:rPr>
          <w:sz w:val="24"/>
          <w:szCs w:val="24"/>
        </w:rPr>
        <w:br/>
        <w:t>11.Koperty oznakowane dopiskiem „ZMIANA” zostaną otwarte przy otwieraniu oferty</w:t>
      </w:r>
      <w:r w:rsidRPr="00247835">
        <w:rPr>
          <w:sz w:val="24"/>
          <w:szCs w:val="24"/>
        </w:rPr>
        <w:br/>
        <w:t xml:space="preserve">     Wykonawcy, który wprowadził zmiany i po stwierdzeniu poprawności procedury</w:t>
      </w:r>
      <w:r w:rsidRPr="00247835">
        <w:rPr>
          <w:sz w:val="24"/>
          <w:szCs w:val="24"/>
        </w:rPr>
        <w:br/>
        <w:t xml:space="preserve">     dokonania zmian, zostaną dołączone do oferty.</w:t>
      </w:r>
      <w:r w:rsidRPr="00247835">
        <w:rPr>
          <w:sz w:val="24"/>
          <w:szCs w:val="24"/>
        </w:rPr>
        <w:br/>
        <w:t>12.Jeżeli Wykonawca składa w ofercie dokumenty stanowiące tajemnicę przedsiębiorstwa</w:t>
      </w:r>
      <w:r w:rsidRPr="00247835">
        <w:rPr>
          <w:sz w:val="24"/>
          <w:szCs w:val="24"/>
        </w:rPr>
        <w:br/>
        <w:t xml:space="preserve">     w rozumieniu przepisów o zwalczaniu nieuczciwej konkurencji, powinien, nie później</w:t>
      </w:r>
      <w:r w:rsidRPr="00247835">
        <w:rPr>
          <w:sz w:val="24"/>
          <w:szCs w:val="24"/>
        </w:rPr>
        <w:br/>
        <w:t xml:space="preserve">     niż w terminie składania ofert, zastrzec, że nie mogą one być udostępnione. Wykonawca</w:t>
      </w:r>
      <w:r w:rsidRPr="00247835">
        <w:rPr>
          <w:sz w:val="24"/>
          <w:szCs w:val="24"/>
        </w:rPr>
        <w:br/>
        <w:t xml:space="preserve">     nie może utajnić informacji określonych w art.86 ust.4 Ustawy. Utajnienie informacji</w:t>
      </w:r>
      <w:r w:rsidRPr="00247835">
        <w:rPr>
          <w:sz w:val="24"/>
          <w:szCs w:val="24"/>
        </w:rPr>
        <w:br/>
        <w:t xml:space="preserve">     ( dokumentów) jawnych z mocy prawa będzie skutkować odrzuceniem oferty.</w:t>
      </w:r>
      <w:r w:rsidRPr="00247835">
        <w:rPr>
          <w:sz w:val="24"/>
          <w:szCs w:val="24"/>
        </w:rPr>
        <w:br/>
        <w:t>13.Zamawiający zaleca, aby informacje zastrzeżone jako tajemnica przedsiębiorstwa były</w:t>
      </w:r>
      <w:r w:rsidRPr="00247835">
        <w:rPr>
          <w:sz w:val="24"/>
          <w:szCs w:val="24"/>
        </w:rPr>
        <w:br/>
        <w:t xml:space="preserve">     przez Wykonawcę złożone w oddzielnej wewnętrznej kopercie z oznakowaniem</w:t>
      </w:r>
      <w:r w:rsidRPr="00247835">
        <w:rPr>
          <w:sz w:val="24"/>
          <w:szCs w:val="24"/>
        </w:rPr>
        <w:br/>
        <w:t xml:space="preserve">     „tajemnica przedsiębiorstwa”, lub spięte ( zszyte) oddzielnie od pozostałych, jawnych</w:t>
      </w:r>
      <w:r w:rsidRPr="00247835">
        <w:rPr>
          <w:sz w:val="24"/>
          <w:szCs w:val="24"/>
        </w:rPr>
        <w:br/>
        <w:t xml:space="preserve">     elementów oferty.</w:t>
      </w:r>
      <w:r w:rsidRPr="00247835">
        <w:rPr>
          <w:sz w:val="24"/>
          <w:szCs w:val="24"/>
        </w:rPr>
        <w:br/>
        <w:t>14.Zaleca się, aby oferta zawierała spis treści oraz aby dokumenty składające się na ofertę</w:t>
      </w:r>
      <w:r w:rsidRPr="00247835">
        <w:rPr>
          <w:sz w:val="24"/>
          <w:szCs w:val="24"/>
        </w:rPr>
        <w:br/>
        <w:t xml:space="preserve">     były złożone w kolejności wymienionej w pkt 1 niniejszego rozdziału Specyfikacji.</w:t>
      </w:r>
      <w:r w:rsidRPr="00247835">
        <w:rPr>
          <w:sz w:val="24"/>
          <w:szCs w:val="24"/>
        </w:rPr>
        <w:br/>
        <w:t xml:space="preserve">     Wszystkie strony oferty powinny być kolejno ponumerowane.</w:t>
      </w:r>
      <w:r w:rsidRPr="00247835">
        <w:rPr>
          <w:sz w:val="24"/>
          <w:szCs w:val="24"/>
        </w:rPr>
        <w:br/>
        <w:t>15.Wszystkie strony oferty powinny być w sposób trwały ze sobą połączone ( zszyte,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bindowane), a 1 strona tytułowa oferty powinna zawierać następujące dane: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 xml:space="preserve">     a) przedmiot postępowania: </w:t>
      </w:r>
    </w:p>
    <w:p w:rsidR="00E925C6" w:rsidRPr="00247835" w:rsidRDefault="00E925C6" w:rsidP="004541E2">
      <w:pPr>
        <w:pStyle w:val="Bezodstpw"/>
        <w:rPr>
          <w:sz w:val="24"/>
          <w:szCs w:val="24"/>
        </w:rPr>
      </w:pPr>
    </w:p>
    <w:p w:rsidR="00E925C6" w:rsidRPr="00247835" w:rsidRDefault="00E925C6" w:rsidP="00E925C6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Dostawa oleju opałowego do  kotłowni  Hali Widowiskowo-Sportowej przy ul. Żytniej 1  w Kielcach  w  2012r.</w:t>
      </w:r>
    </w:p>
    <w:p w:rsidR="004541E2" w:rsidRPr="00247835" w:rsidRDefault="00E925C6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</w:t>
      </w:r>
    </w:p>
    <w:p w:rsidR="00E925C6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b) dane Wykonawcy: adres siedziby, adres do korespondencji ( jeżeli jest inny, niż adres </w:t>
      </w:r>
      <w:r w:rsidRPr="00247835">
        <w:rPr>
          <w:sz w:val="24"/>
          <w:szCs w:val="24"/>
        </w:rPr>
        <w:br/>
        <w:t xml:space="preserve">siedziby), numer telefonu, </w:t>
      </w:r>
      <w:r w:rsidRPr="00247835">
        <w:rPr>
          <w:b/>
          <w:sz w:val="24"/>
          <w:szCs w:val="24"/>
          <w:u w:val="single"/>
        </w:rPr>
        <w:t>numer faksu</w:t>
      </w:r>
      <w:r w:rsidRPr="00247835">
        <w:rPr>
          <w:sz w:val="24"/>
          <w:szCs w:val="24"/>
        </w:rPr>
        <w:t xml:space="preserve"> !!!  adres e-mail, osobę do kontaktu z Zamawiającym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br/>
        <w:t>16.Wykonawca powinien umieścić ofertę w nieprzezroczystej, zabezpieczonej</w:t>
      </w:r>
      <w:r w:rsidRPr="00247835">
        <w:rPr>
          <w:sz w:val="24"/>
          <w:szCs w:val="24"/>
        </w:rPr>
        <w:br/>
        <w:t xml:space="preserve">     przed otwarciem kopercie ( paczce). Kopertę należy opisać następująco: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</w:t>
      </w:r>
    </w:p>
    <w:p w:rsidR="004541E2" w:rsidRPr="00247835" w:rsidRDefault="00E925C6" w:rsidP="00E925C6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Dostawa oleju opałowego do  kotłowni  Hali Widowiskowo-Sportowej przy ul. Żytniej 1  w Kielcach  w  2012r – przetarg nieograniczony.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sz w:val="24"/>
          <w:szCs w:val="24"/>
        </w:rPr>
        <w:t>adres Zamawiającego</w:t>
      </w:r>
      <w:r w:rsidRPr="00247835">
        <w:rPr>
          <w:b/>
          <w:sz w:val="24"/>
          <w:szCs w:val="24"/>
        </w:rPr>
        <w:t xml:space="preserve">: </w:t>
      </w:r>
      <w:r w:rsidRPr="00247835">
        <w:rPr>
          <w:sz w:val="24"/>
          <w:szCs w:val="24"/>
        </w:rPr>
        <w:t xml:space="preserve"> Miejski Ośrodek Sportu i Rekreacji   25-018 Kielce ul. Żytnia 1</w:t>
      </w:r>
      <w:r w:rsidRPr="00247835">
        <w:rPr>
          <w:sz w:val="24"/>
          <w:szCs w:val="24"/>
        </w:rPr>
        <w:br/>
        <w:t xml:space="preserve">   </w:t>
      </w:r>
      <w:r w:rsidRPr="00247835">
        <w:rPr>
          <w:sz w:val="24"/>
          <w:szCs w:val="24"/>
        </w:rPr>
        <w:tab/>
        <w:t xml:space="preserve">                                                                oraz</w:t>
      </w:r>
      <w:r w:rsidRPr="00247835">
        <w:rPr>
          <w:sz w:val="24"/>
          <w:szCs w:val="24"/>
        </w:rPr>
        <w:br/>
      </w:r>
      <w:r w:rsidRPr="007960AC">
        <w:rPr>
          <w:b/>
          <w:sz w:val="24"/>
          <w:szCs w:val="24"/>
        </w:rPr>
        <w:t xml:space="preserve">    „ Nie otwierać przed dniem  :</w:t>
      </w:r>
      <w:r w:rsidRPr="00247835">
        <w:rPr>
          <w:sz w:val="24"/>
          <w:szCs w:val="24"/>
        </w:rPr>
        <w:t xml:space="preserve"> </w:t>
      </w:r>
      <w:r w:rsidR="00E925C6" w:rsidRPr="00247835">
        <w:rPr>
          <w:b/>
          <w:sz w:val="24"/>
          <w:szCs w:val="24"/>
        </w:rPr>
        <w:t xml:space="preserve">10 stycznia 2012 </w:t>
      </w:r>
      <w:r w:rsidR="007960AC">
        <w:rPr>
          <w:b/>
          <w:sz w:val="24"/>
          <w:szCs w:val="24"/>
        </w:rPr>
        <w:t>r., godz. 10.15”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  <w:u w:val="single"/>
        </w:rPr>
      </w:pP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>ROZDZIAŁ XI. MIEJSCE I TERMIN SKŁADANIA I OTWARCIA OFERT.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1. Oferty częściowe należy składać w siedzibie Zamawiającego w Kielcach ul. Żytnia 1,                 w sekretariacie MOSiR</w:t>
      </w:r>
      <w:r w:rsidR="007960AC">
        <w:rPr>
          <w:sz w:val="24"/>
          <w:szCs w:val="24"/>
        </w:rPr>
        <w:t xml:space="preserve">, </w:t>
      </w:r>
      <w:proofErr w:type="spellStart"/>
      <w:r w:rsidR="007960AC">
        <w:rPr>
          <w:sz w:val="24"/>
          <w:szCs w:val="24"/>
        </w:rPr>
        <w:t>Ip</w:t>
      </w:r>
      <w:proofErr w:type="spellEnd"/>
      <w:r w:rsidR="007960AC">
        <w:rPr>
          <w:sz w:val="24"/>
          <w:szCs w:val="24"/>
        </w:rPr>
        <w:t>.</w:t>
      </w:r>
      <w:r w:rsidRPr="00247835">
        <w:rPr>
          <w:sz w:val="24"/>
          <w:szCs w:val="24"/>
        </w:rPr>
        <w:br/>
        <w:t xml:space="preserve">2. Termin składania ofert upływa w dniu  </w:t>
      </w:r>
      <w:r w:rsidR="00910E42" w:rsidRPr="00247835">
        <w:rPr>
          <w:b/>
          <w:sz w:val="24"/>
          <w:szCs w:val="24"/>
        </w:rPr>
        <w:t>10 stycznia 2012</w:t>
      </w:r>
      <w:r w:rsidRPr="00247835">
        <w:rPr>
          <w:b/>
          <w:sz w:val="24"/>
          <w:szCs w:val="24"/>
        </w:rPr>
        <w:t xml:space="preserve"> r. o godz. 10:00</w:t>
      </w:r>
      <w:r w:rsidRPr="00247835">
        <w:rPr>
          <w:b/>
          <w:sz w:val="24"/>
          <w:szCs w:val="24"/>
        </w:rPr>
        <w:br/>
      </w:r>
      <w:r w:rsidRPr="00247835">
        <w:rPr>
          <w:sz w:val="24"/>
          <w:szCs w:val="24"/>
        </w:rPr>
        <w:t xml:space="preserve">    Oferty otrzymane przez Zamawiającego po tym terminie zostaną zwrócone bez otwierania</w:t>
      </w:r>
      <w:r w:rsidRPr="00247835">
        <w:rPr>
          <w:sz w:val="24"/>
          <w:szCs w:val="24"/>
        </w:rPr>
        <w:br/>
        <w:t xml:space="preserve">3. Otwarcie ofert odbędzie się w dniu </w:t>
      </w:r>
      <w:r w:rsidRPr="00247835">
        <w:rPr>
          <w:b/>
          <w:sz w:val="24"/>
          <w:szCs w:val="24"/>
        </w:rPr>
        <w:t>10</w:t>
      </w:r>
      <w:r w:rsidR="00E925C6" w:rsidRPr="00247835">
        <w:rPr>
          <w:b/>
          <w:sz w:val="24"/>
          <w:szCs w:val="24"/>
        </w:rPr>
        <w:t xml:space="preserve"> </w:t>
      </w:r>
      <w:r w:rsidR="00910E42" w:rsidRPr="00247835">
        <w:rPr>
          <w:b/>
          <w:sz w:val="24"/>
          <w:szCs w:val="24"/>
        </w:rPr>
        <w:t xml:space="preserve">stycznia 2012 </w:t>
      </w:r>
      <w:r w:rsidRPr="00247835">
        <w:rPr>
          <w:b/>
          <w:sz w:val="24"/>
          <w:szCs w:val="24"/>
        </w:rPr>
        <w:t>r. o godz. 10:15</w:t>
      </w:r>
      <w:r w:rsidRPr="00247835">
        <w:rPr>
          <w:sz w:val="24"/>
          <w:szCs w:val="24"/>
        </w:rPr>
        <w:t xml:space="preserve">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w siedzibie Zamawiającego </w:t>
      </w:r>
      <w:r w:rsidRPr="00247835">
        <w:rPr>
          <w:sz w:val="24"/>
          <w:szCs w:val="24"/>
        </w:rPr>
        <w:br/>
        <w:t xml:space="preserve">4. Bezpośrednio przed otwarciem ofert Zamawiający podaje kwotę, jaką zamierza przeznaczyć na sfinansowanie zamówienia. </w:t>
      </w:r>
      <w:r w:rsidRPr="00247835">
        <w:rPr>
          <w:sz w:val="24"/>
          <w:szCs w:val="24"/>
        </w:rPr>
        <w:br/>
        <w:t>5. Otwarcie ofert jest jawne. Oferty będą otwierane w kolejności ich składania w siedzibie</w:t>
      </w:r>
      <w:r w:rsidRPr="00247835">
        <w:rPr>
          <w:sz w:val="24"/>
          <w:szCs w:val="24"/>
        </w:rPr>
        <w:br/>
        <w:t xml:space="preserve">    Zamawiającego. Kolejność złożenia potwierdzona będzie na kopercie zewnętrznej.</w:t>
      </w:r>
      <w:r w:rsidRPr="00247835">
        <w:rPr>
          <w:sz w:val="24"/>
          <w:szCs w:val="24"/>
        </w:rPr>
        <w:br/>
        <w:t>6. Podczas otwarcia ofert przewodniczący komisji przetargowej podaje: nazwę firmy, adres</w:t>
      </w:r>
      <w:r w:rsidRPr="00247835">
        <w:rPr>
          <w:sz w:val="24"/>
          <w:szCs w:val="24"/>
        </w:rPr>
        <w:br/>
        <w:t xml:space="preserve">    Wykonawcy, którego oferta jest otwierana, część zamówienia dla której jest składana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oferta, a także informacje dotyczące ceny.</w:t>
      </w:r>
      <w:r w:rsidRPr="00247835">
        <w:rPr>
          <w:sz w:val="24"/>
          <w:szCs w:val="24"/>
        </w:rPr>
        <w:br/>
        <w:t>7. Informacje ogłoszone w trakcie otwarcia ofert</w:t>
      </w:r>
      <w:r w:rsidR="00E925C6" w:rsidRPr="00247835">
        <w:rPr>
          <w:sz w:val="24"/>
          <w:szCs w:val="24"/>
        </w:rPr>
        <w:t xml:space="preserve"> zostaną - na  pisemny  wniosek </w:t>
      </w:r>
      <w:r w:rsidRPr="00247835">
        <w:rPr>
          <w:sz w:val="24"/>
          <w:szCs w:val="24"/>
        </w:rPr>
        <w:t xml:space="preserve">- udostępnione  nieobecnym Wykonawcom, 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sz w:val="24"/>
          <w:szCs w:val="24"/>
        </w:rPr>
        <w:t xml:space="preserve">   </w:t>
      </w: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>ROZDZIAŁ XII. OPIS SPOSOBU OBLICZANIA CENY OFERTY</w:t>
      </w:r>
    </w:p>
    <w:p w:rsidR="007960AC" w:rsidRDefault="004541E2" w:rsidP="004541E2">
      <w:pPr>
        <w:pStyle w:val="Bezodstpw"/>
        <w:rPr>
          <w:sz w:val="24"/>
          <w:szCs w:val="24"/>
        </w:rPr>
      </w:pPr>
      <w:r w:rsidRPr="00247835">
        <w:rPr>
          <w:color w:val="FF0000"/>
          <w:sz w:val="24"/>
          <w:szCs w:val="24"/>
        </w:rPr>
        <w:br/>
      </w:r>
      <w:r w:rsidRPr="00247835">
        <w:rPr>
          <w:sz w:val="24"/>
          <w:szCs w:val="24"/>
        </w:rPr>
        <w:t xml:space="preserve">1. Wykonawca określa cenę realizacji zamówienia w pełnym zakresie objętym </w:t>
      </w:r>
      <w:r w:rsidR="003B4BA0" w:rsidRPr="00247835">
        <w:rPr>
          <w:sz w:val="24"/>
          <w:szCs w:val="24"/>
        </w:rPr>
        <w:t xml:space="preserve">niniejszą siwz  i wzorem umowy, tj. za 50 000,00 litrów oleju opałowego, </w:t>
      </w:r>
      <w:r w:rsidRPr="00247835">
        <w:rPr>
          <w:sz w:val="24"/>
          <w:szCs w:val="24"/>
        </w:rPr>
        <w:t>poprzez wskazanie cyfrowo oraz słownie z dokładnością do dwóch miejsc p</w:t>
      </w:r>
      <w:r w:rsidR="007960AC">
        <w:rPr>
          <w:sz w:val="24"/>
          <w:szCs w:val="24"/>
        </w:rPr>
        <w:t>o przecinku w formularzu oferty:</w:t>
      </w:r>
    </w:p>
    <w:p w:rsidR="007960AC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-</w:t>
      </w:r>
      <w:r w:rsidR="004541E2" w:rsidRPr="00247835">
        <w:rPr>
          <w:sz w:val="24"/>
          <w:szCs w:val="24"/>
        </w:rPr>
        <w:t xml:space="preserve"> ceny </w:t>
      </w:r>
      <w:r>
        <w:rPr>
          <w:sz w:val="24"/>
          <w:szCs w:val="24"/>
        </w:rPr>
        <w:t xml:space="preserve">brutto </w:t>
      </w:r>
      <w:r w:rsidR="004541E2" w:rsidRPr="00247835">
        <w:rPr>
          <w:sz w:val="24"/>
          <w:szCs w:val="24"/>
        </w:rPr>
        <w:t xml:space="preserve">za </w:t>
      </w:r>
      <w:r>
        <w:rPr>
          <w:sz w:val="24"/>
          <w:szCs w:val="24"/>
        </w:rPr>
        <w:t xml:space="preserve">1 litr oleju opałowego, </w:t>
      </w:r>
      <w:r w:rsidR="001D1EA7">
        <w:rPr>
          <w:b/>
          <w:sz w:val="24"/>
          <w:szCs w:val="24"/>
        </w:rPr>
        <w:t>z dnia</w:t>
      </w:r>
      <w:r w:rsidRPr="007960AC">
        <w:rPr>
          <w:b/>
          <w:sz w:val="24"/>
          <w:szCs w:val="24"/>
        </w:rPr>
        <w:t xml:space="preserve"> 5 stycznia 2012r</w:t>
      </w:r>
      <w:r>
        <w:rPr>
          <w:sz w:val="24"/>
          <w:szCs w:val="24"/>
        </w:rPr>
        <w:t xml:space="preserve"> </w:t>
      </w:r>
    </w:p>
    <w:p w:rsidR="007960AC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- ceny brutto za </w:t>
      </w:r>
      <w:r w:rsidR="004541E2" w:rsidRPr="00247835">
        <w:rPr>
          <w:sz w:val="24"/>
          <w:szCs w:val="24"/>
        </w:rPr>
        <w:t xml:space="preserve">wykonanie </w:t>
      </w:r>
      <w:r>
        <w:rPr>
          <w:sz w:val="24"/>
          <w:szCs w:val="24"/>
        </w:rPr>
        <w:t xml:space="preserve">całości </w:t>
      </w:r>
      <w:r w:rsidR="004541E2" w:rsidRPr="00247835">
        <w:rPr>
          <w:sz w:val="24"/>
          <w:szCs w:val="24"/>
        </w:rPr>
        <w:t xml:space="preserve">zamówienia, dla którego składa ofertę  </w:t>
      </w:r>
    </w:p>
    <w:p w:rsidR="007960AC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- stawki podat</w:t>
      </w:r>
      <w:r w:rsidR="00314795" w:rsidRPr="00247835">
        <w:rPr>
          <w:sz w:val="24"/>
          <w:szCs w:val="24"/>
        </w:rPr>
        <w:t>k</w:t>
      </w:r>
      <w:r>
        <w:rPr>
          <w:sz w:val="24"/>
          <w:szCs w:val="24"/>
        </w:rPr>
        <w:t>u</w:t>
      </w:r>
      <w:r w:rsidR="00314795" w:rsidRPr="00247835">
        <w:rPr>
          <w:sz w:val="24"/>
          <w:szCs w:val="24"/>
        </w:rPr>
        <w:t xml:space="preserve"> VAT</w:t>
      </w:r>
      <w:r>
        <w:rPr>
          <w:sz w:val="24"/>
          <w:szCs w:val="24"/>
        </w:rPr>
        <w:t xml:space="preserve"> w%</w:t>
      </w:r>
      <w:r w:rsidR="00314795" w:rsidRPr="00247835">
        <w:rPr>
          <w:sz w:val="24"/>
          <w:szCs w:val="24"/>
        </w:rPr>
        <w:t xml:space="preserve">, </w:t>
      </w:r>
      <w:r w:rsidR="004541E2" w:rsidRPr="00247835">
        <w:rPr>
          <w:sz w:val="24"/>
          <w:szCs w:val="24"/>
        </w:rPr>
        <w:t xml:space="preserve"> </w:t>
      </w:r>
    </w:p>
    <w:p w:rsidR="007960AC" w:rsidRDefault="007960AC" w:rsidP="004541E2">
      <w:pPr>
        <w:pStyle w:val="Bezodstpw"/>
        <w:rPr>
          <w:sz w:val="24"/>
          <w:szCs w:val="24"/>
        </w:rPr>
      </w:pPr>
    </w:p>
    <w:p w:rsidR="00796C9E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3. Cena oferty wskazana w formularzu ofertowym za ok</w:t>
      </w:r>
      <w:r w:rsidR="00314795" w:rsidRPr="00247835">
        <w:rPr>
          <w:sz w:val="24"/>
          <w:szCs w:val="24"/>
        </w:rPr>
        <w:t>reśloną ilość oleju przewidzianą</w:t>
      </w:r>
      <w:r w:rsidRPr="00247835">
        <w:rPr>
          <w:sz w:val="24"/>
          <w:szCs w:val="24"/>
        </w:rPr>
        <w:t xml:space="preserve"> </w:t>
      </w:r>
      <w:r w:rsidR="00796C9E">
        <w:rPr>
          <w:sz w:val="24"/>
          <w:szCs w:val="24"/>
        </w:rPr>
        <w:t xml:space="preserve">                            </w:t>
      </w:r>
      <w:r w:rsidRPr="00247835">
        <w:rPr>
          <w:sz w:val="24"/>
          <w:szCs w:val="24"/>
        </w:rPr>
        <w:t xml:space="preserve">w dostawach w roku 2012, będzie służyła Zamawiającemu do porównania cen ofert </w:t>
      </w:r>
      <w:r w:rsidR="00796C9E">
        <w:rPr>
          <w:sz w:val="24"/>
          <w:szCs w:val="24"/>
        </w:rPr>
        <w:t xml:space="preserve">złożonych </w:t>
      </w:r>
      <w:r w:rsidRPr="00247835">
        <w:rPr>
          <w:sz w:val="24"/>
          <w:szCs w:val="24"/>
        </w:rPr>
        <w:t xml:space="preserve">w postępowaniu. </w:t>
      </w:r>
    </w:p>
    <w:p w:rsidR="00796C9E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Rzeczywiste </w:t>
      </w:r>
      <w:r w:rsidR="00796C9E">
        <w:rPr>
          <w:sz w:val="24"/>
          <w:szCs w:val="24"/>
        </w:rPr>
        <w:t xml:space="preserve">wartości poszczególnych dostaw </w:t>
      </w:r>
      <w:r w:rsidRPr="00247835">
        <w:rPr>
          <w:sz w:val="24"/>
          <w:szCs w:val="24"/>
        </w:rPr>
        <w:t xml:space="preserve">będą wynikać z zapotrzebowania bieżącego  oraz </w:t>
      </w:r>
      <w:r w:rsidR="007960AC">
        <w:rPr>
          <w:sz w:val="24"/>
          <w:szCs w:val="24"/>
        </w:rPr>
        <w:t>cen p</w:t>
      </w:r>
      <w:r w:rsidR="00796C9E">
        <w:rPr>
          <w:sz w:val="24"/>
          <w:szCs w:val="24"/>
        </w:rPr>
        <w:t>roducenta</w:t>
      </w:r>
      <w:r w:rsidR="007960AC">
        <w:rPr>
          <w:sz w:val="24"/>
          <w:szCs w:val="24"/>
        </w:rPr>
        <w:t xml:space="preserve"> oleju</w:t>
      </w:r>
      <w:r w:rsidR="00796C9E">
        <w:rPr>
          <w:sz w:val="24"/>
          <w:szCs w:val="24"/>
        </w:rPr>
        <w:t xml:space="preserve">, </w:t>
      </w:r>
      <w:proofErr w:type="spellStart"/>
      <w:r w:rsidR="00796C9E">
        <w:rPr>
          <w:sz w:val="24"/>
          <w:szCs w:val="24"/>
        </w:rPr>
        <w:t>przyjetych</w:t>
      </w:r>
      <w:proofErr w:type="spellEnd"/>
      <w:r w:rsidR="00796C9E">
        <w:rPr>
          <w:sz w:val="24"/>
          <w:szCs w:val="24"/>
        </w:rPr>
        <w:t xml:space="preserve"> z dnia złożenia zamówienia przez Zamawiającego.</w:t>
      </w:r>
    </w:p>
    <w:p w:rsidR="00796C9E" w:rsidRDefault="00796C9E" w:rsidP="004541E2">
      <w:pPr>
        <w:pStyle w:val="Bezodstpw"/>
        <w:rPr>
          <w:sz w:val="24"/>
          <w:szCs w:val="24"/>
        </w:rPr>
      </w:pPr>
    </w:p>
    <w:p w:rsidR="00314795" w:rsidRPr="00796C9E" w:rsidRDefault="007960AC" w:rsidP="004541E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541E2" w:rsidRPr="00247835">
        <w:rPr>
          <w:b/>
          <w:sz w:val="24"/>
          <w:szCs w:val="24"/>
          <w:u w:val="single"/>
        </w:rPr>
        <w:t>ROZDZIAŁ XIII.  OPIS KRYTERIÓW, KTÓRYM ZAMAWIAJĄCY BĘDZIE SIĘ</w:t>
      </w:r>
      <w:r w:rsidR="004541E2" w:rsidRPr="00247835">
        <w:rPr>
          <w:b/>
          <w:sz w:val="24"/>
          <w:szCs w:val="24"/>
          <w:u w:val="single"/>
        </w:rPr>
        <w:br/>
        <w:t xml:space="preserve"> KIEROWAŁ PRZY WYBORZE OFERTY WRAZ Z PODANIEM ICH   ZNACZENIA I SPOSOBU OCENY OFERT.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b/>
          <w:sz w:val="24"/>
          <w:szCs w:val="24"/>
        </w:rPr>
        <w:br/>
      </w:r>
      <w:r w:rsidRPr="00247835">
        <w:rPr>
          <w:sz w:val="24"/>
          <w:szCs w:val="24"/>
        </w:rPr>
        <w:t xml:space="preserve">1. Zamówienie zostanie udzielone Wykonawcy, który za wykonanie </w:t>
      </w:r>
      <w:r w:rsidR="003C6705" w:rsidRPr="00247835">
        <w:rPr>
          <w:sz w:val="24"/>
          <w:szCs w:val="24"/>
        </w:rPr>
        <w:t>zamówienia, wskazanego</w:t>
      </w:r>
      <w:r w:rsidRPr="00247835">
        <w:rPr>
          <w:sz w:val="24"/>
          <w:szCs w:val="24"/>
        </w:rPr>
        <w:t xml:space="preserve">  w Formularzu Ofertowym uzyska najwyższą  liczbę punktów </w:t>
      </w:r>
      <w:r w:rsidR="003C6705" w:rsidRPr="00247835">
        <w:rPr>
          <w:sz w:val="24"/>
          <w:szCs w:val="24"/>
        </w:rPr>
        <w:t>,</w:t>
      </w:r>
      <w:r w:rsidRPr="00247835">
        <w:rPr>
          <w:sz w:val="24"/>
          <w:szCs w:val="24"/>
        </w:rPr>
        <w:t>obliczoną  w oparciu o ustalone kryteria, wg zasad, jak niżej: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87"/>
        <w:gridCol w:w="1985"/>
      </w:tblGrid>
      <w:tr w:rsidR="004541E2" w:rsidRPr="00247835" w:rsidTr="004D22AA">
        <w:tc>
          <w:tcPr>
            <w:tcW w:w="6487" w:type="dxa"/>
          </w:tcPr>
          <w:p w:rsidR="004541E2" w:rsidRPr="00247835" w:rsidRDefault="004541E2" w:rsidP="004D22AA">
            <w:pPr>
              <w:pStyle w:val="Bezodstpw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Nazwa kryterium</w:t>
            </w:r>
          </w:p>
        </w:tc>
        <w:tc>
          <w:tcPr>
            <w:tcW w:w="1985" w:type="dxa"/>
          </w:tcPr>
          <w:p w:rsidR="004541E2" w:rsidRPr="00247835" w:rsidRDefault="004541E2" w:rsidP="004D22AA">
            <w:pPr>
              <w:pStyle w:val="Bezodstpw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 xml:space="preserve">      Waga</w:t>
            </w:r>
          </w:p>
        </w:tc>
      </w:tr>
      <w:tr w:rsidR="004541E2" w:rsidRPr="00247835" w:rsidTr="004D22AA">
        <w:tc>
          <w:tcPr>
            <w:tcW w:w="6487" w:type="dxa"/>
          </w:tcPr>
          <w:p w:rsidR="004541E2" w:rsidRPr="00247835" w:rsidRDefault="004541E2" w:rsidP="004D22AA">
            <w:pPr>
              <w:pStyle w:val="Bezodstpw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 xml:space="preserve">Cena </w:t>
            </w:r>
          </w:p>
        </w:tc>
        <w:tc>
          <w:tcPr>
            <w:tcW w:w="1985" w:type="dxa"/>
          </w:tcPr>
          <w:p w:rsidR="004541E2" w:rsidRPr="00247835" w:rsidRDefault="004541E2" w:rsidP="004D22AA">
            <w:pPr>
              <w:pStyle w:val="Bezodstpw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 xml:space="preserve">        100</w:t>
            </w:r>
          </w:p>
        </w:tc>
      </w:tr>
    </w:tbl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  przy zastosowaniu poniższego wzoru: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br/>
        <w:t xml:space="preserve">P = </w:t>
      </w:r>
      <w:proofErr w:type="spellStart"/>
      <w:r w:rsidRPr="00247835">
        <w:rPr>
          <w:sz w:val="24"/>
          <w:szCs w:val="24"/>
        </w:rPr>
        <w:t>C</w:t>
      </w:r>
      <w:r w:rsidRPr="00247835">
        <w:rPr>
          <w:sz w:val="24"/>
          <w:szCs w:val="24"/>
          <w:vertAlign w:val="subscript"/>
        </w:rPr>
        <w:t>min</w:t>
      </w:r>
      <w:proofErr w:type="spellEnd"/>
      <w:r w:rsidRPr="00247835">
        <w:rPr>
          <w:sz w:val="24"/>
          <w:szCs w:val="24"/>
        </w:rPr>
        <w:t xml:space="preserve"> / </w:t>
      </w:r>
      <w:proofErr w:type="spellStart"/>
      <w:r w:rsidRPr="00247835">
        <w:rPr>
          <w:sz w:val="24"/>
          <w:szCs w:val="24"/>
        </w:rPr>
        <w:t>C</w:t>
      </w:r>
      <w:r w:rsidRPr="00247835">
        <w:rPr>
          <w:sz w:val="24"/>
          <w:szCs w:val="24"/>
          <w:vertAlign w:val="subscript"/>
        </w:rPr>
        <w:t>of.bad</w:t>
      </w:r>
      <w:proofErr w:type="spellEnd"/>
      <w:r w:rsidRPr="00247835">
        <w:rPr>
          <w:sz w:val="24"/>
          <w:szCs w:val="24"/>
          <w:vertAlign w:val="subscript"/>
        </w:rPr>
        <w:t>.</w:t>
      </w:r>
      <w:r w:rsidRPr="00247835">
        <w:rPr>
          <w:sz w:val="24"/>
          <w:szCs w:val="24"/>
        </w:rPr>
        <w:t xml:space="preserve"> x   100  pkt           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br/>
        <w:t>P      – ilość punktów oferty dla kryterium CENA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lastRenderedPageBreak/>
        <w:br/>
      </w:r>
      <w:proofErr w:type="spellStart"/>
      <w:r w:rsidRPr="00247835">
        <w:rPr>
          <w:sz w:val="24"/>
          <w:szCs w:val="24"/>
        </w:rPr>
        <w:t>C</w:t>
      </w:r>
      <w:r w:rsidRPr="00247835">
        <w:rPr>
          <w:sz w:val="24"/>
          <w:szCs w:val="24"/>
          <w:vertAlign w:val="subscript"/>
        </w:rPr>
        <w:t>min</w:t>
      </w:r>
      <w:proofErr w:type="spellEnd"/>
      <w:r w:rsidRPr="00247835">
        <w:rPr>
          <w:sz w:val="24"/>
          <w:szCs w:val="24"/>
          <w:vertAlign w:val="subscript"/>
        </w:rPr>
        <w:t xml:space="preserve">.   </w:t>
      </w:r>
      <w:r w:rsidRPr="00247835">
        <w:rPr>
          <w:sz w:val="24"/>
          <w:szCs w:val="24"/>
        </w:rPr>
        <w:t>– najniższa cena oferty brutto za realizację zamówienia pośród ofert nie odrzuconych,</w:t>
      </w:r>
      <w:r w:rsidRPr="00247835">
        <w:rPr>
          <w:sz w:val="24"/>
          <w:szCs w:val="24"/>
        </w:rPr>
        <w:br/>
      </w:r>
      <w:proofErr w:type="spellStart"/>
      <w:r w:rsidRPr="00247835">
        <w:rPr>
          <w:sz w:val="24"/>
          <w:szCs w:val="24"/>
        </w:rPr>
        <w:t>C</w:t>
      </w:r>
      <w:r w:rsidRPr="00247835">
        <w:rPr>
          <w:sz w:val="24"/>
          <w:szCs w:val="24"/>
          <w:vertAlign w:val="subscript"/>
        </w:rPr>
        <w:t>of.bad</w:t>
      </w:r>
      <w:proofErr w:type="spellEnd"/>
      <w:r w:rsidRPr="00247835">
        <w:rPr>
          <w:sz w:val="24"/>
          <w:szCs w:val="24"/>
          <w:vertAlign w:val="subscript"/>
        </w:rPr>
        <w:t>.</w:t>
      </w:r>
      <w:r w:rsidRPr="00247835">
        <w:rPr>
          <w:sz w:val="24"/>
          <w:szCs w:val="24"/>
        </w:rPr>
        <w:t>- cena brutto oferty badanej;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sz w:val="24"/>
          <w:szCs w:val="24"/>
        </w:rPr>
        <w:t>2.  Jeżeli Wykonawca złoży ofertę, której wybór doprowadzi do powstania obowiązku</w:t>
      </w:r>
      <w:r w:rsidRPr="00247835">
        <w:rPr>
          <w:sz w:val="24"/>
          <w:szCs w:val="24"/>
        </w:rPr>
        <w:br/>
        <w:t xml:space="preserve">     podatkowego Zamawiającego, zgodnie z przepisami o podatku od towarów i usług </w:t>
      </w:r>
      <w:r w:rsidRPr="00247835">
        <w:rPr>
          <w:sz w:val="24"/>
          <w:szCs w:val="24"/>
        </w:rPr>
        <w:br/>
        <w:t xml:space="preserve">     w zakresie dotyczącym wewnątrz wspólnotowego nabycia towarów, Zamawiający w celu</w:t>
      </w:r>
      <w:r w:rsidRPr="00247835">
        <w:rPr>
          <w:sz w:val="24"/>
          <w:szCs w:val="24"/>
        </w:rPr>
        <w:br/>
        <w:t xml:space="preserve">     oceny takiej oferty doliczy do przedstawionej w niej ceny podatek od towarów i usług, </w:t>
      </w:r>
      <w:r w:rsidRPr="00247835">
        <w:rPr>
          <w:sz w:val="24"/>
          <w:szCs w:val="24"/>
        </w:rPr>
        <w:br/>
        <w:t xml:space="preserve">     który miałby wpłacić zgodnie  z obowiązującymi przepisami.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>ROZDZIAŁ XIV. FORMALNOŚCI  PO  WYBORZE  OFERTY  W  CELU  ZAWARCIA  UMOWY  W  SPRAWIE  ZAMÓWIENIA  PUBLICZNEGO.</w:t>
      </w:r>
    </w:p>
    <w:p w:rsidR="004541E2" w:rsidRPr="00247835" w:rsidRDefault="004541E2" w:rsidP="00AF1CC9">
      <w:pPr>
        <w:pStyle w:val="Bezodstpw"/>
        <w:rPr>
          <w:sz w:val="24"/>
          <w:szCs w:val="24"/>
          <w:u w:val="single"/>
        </w:rPr>
      </w:pPr>
      <w:r w:rsidRPr="00247835">
        <w:rPr>
          <w:b/>
          <w:sz w:val="24"/>
          <w:szCs w:val="24"/>
        </w:rPr>
        <w:br/>
      </w:r>
      <w:r w:rsidRPr="00247835">
        <w:rPr>
          <w:sz w:val="24"/>
          <w:szCs w:val="24"/>
        </w:rPr>
        <w:t>1. Niezwłocznie po wyborze najkorzystniejszej oferty zamawiający jednocześnie zawiadomi wykonawców, którzy złożyli oferty o: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a) wyborze najkorzystniejszej oferty, podając nazwę/firmę, albo imię i nazwisko, siedzibę albo miejsce zamieszkania i adres wykonawcy, którego ofertę wybrano, uzasadnienie jej wyboru oraz nazwy/firmy, albo imiona i nazwiska, siedziby albo adresy zamieszkania i adresy wykonawców, którzy złożyli oferty, a także punktację przyznaną ofertom w przyjętym kryterium oceny ofert,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b) wykonawcach, których oferty  zostały odrzucone, podając uzasadnienie faktyczne i prawne,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c) wykonawcach, którzy zostali wykluczeni z postępowania o udzielenie zamówienia, podając uzasadnienie faktyczne i prawne,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d) terminie, określonym zgodnie z art.94 ust.1 pkt 2) lub ust. 2 pkt 1) lit a) lub pkt 3) lit. a) , po upływie którego umowa w sprawie zamówienia publicznego może być zawarta.</w:t>
      </w:r>
    </w:p>
    <w:p w:rsidR="004541E2" w:rsidRPr="00247835" w:rsidRDefault="004541E2" w:rsidP="004541E2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2. Niezwłocznie po wyborze najkorzystniejszej oferty zamawiający zamieści in</w:t>
      </w:r>
      <w:r w:rsidR="00646CBE" w:rsidRPr="00247835">
        <w:rPr>
          <w:sz w:val="24"/>
          <w:szCs w:val="24"/>
        </w:rPr>
        <w:t>formacje, o których mowa w ppkt</w:t>
      </w:r>
      <w:r w:rsidRPr="00247835">
        <w:rPr>
          <w:sz w:val="24"/>
          <w:szCs w:val="24"/>
        </w:rPr>
        <w:t xml:space="preserve">1a), na stronie internetowej: </w:t>
      </w:r>
    </w:p>
    <w:p w:rsidR="004541E2" w:rsidRPr="00247835" w:rsidRDefault="004541E2" w:rsidP="004541E2">
      <w:pPr>
        <w:jc w:val="both"/>
        <w:rPr>
          <w:sz w:val="24"/>
          <w:szCs w:val="24"/>
        </w:rPr>
      </w:pPr>
      <w:r w:rsidRPr="00247835">
        <w:rPr>
          <w:b/>
          <w:i/>
          <w:sz w:val="24"/>
          <w:szCs w:val="24"/>
        </w:rPr>
        <w:t>www.mosir.kielce.pl/zamowienia_publiczne</w:t>
      </w:r>
      <w:r w:rsidRPr="00247835">
        <w:rPr>
          <w:i/>
          <w:sz w:val="24"/>
          <w:szCs w:val="24"/>
        </w:rPr>
        <w:t xml:space="preserve"> </w:t>
      </w:r>
      <w:r w:rsidRPr="00247835">
        <w:rPr>
          <w:i/>
          <w:sz w:val="24"/>
          <w:szCs w:val="24"/>
        </w:rPr>
        <w:br/>
      </w:r>
      <w:r w:rsidRPr="00247835">
        <w:rPr>
          <w:sz w:val="24"/>
          <w:szCs w:val="24"/>
        </w:rPr>
        <w:t>oraz na tablicy ogłoszeń w siedzibie zamawiającego wskazanej w pkt.  I niniejszej siwz.</w:t>
      </w:r>
    </w:p>
    <w:p w:rsidR="004541E2" w:rsidRPr="00247835" w:rsidRDefault="004541E2" w:rsidP="004541E2">
      <w:pPr>
        <w:pStyle w:val="Stopka"/>
      </w:pPr>
      <w:r w:rsidRPr="00247835">
        <w:t xml:space="preserve">3. Wykonawca, którego oferta zostanie uznana za najkorzystniejszą, przed podpisaniem umowy zobowiązany jest do: </w:t>
      </w:r>
    </w:p>
    <w:p w:rsidR="004541E2" w:rsidRPr="00247835" w:rsidRDefault="004541E2" w:rsidP="004541E2">
      <w:pPr>
        <w:pStyle w:val="Stopka"/>
      </w:pPr>
      <w:r w:rsidRPr="00247835">
        <w:t xml:space="preserve">a) złożenia informacji o osobach umocowanych do zawarcia umowy i jeżeli taka konieczność zaistnieje - okazania ich pełnomocnictw; </w:t>
      </w:r>
    </w:p>
    <w:p w:rsidR="004541E2" w:rsidRPr="00247835" w:rsidRDefault="004541E2" w:rsidP="004541E2">
      <w:pPr>
        <w:pStyle w:val="Stopka"/>
      </w:pPr>
      <w:r w:rsidRPr="00247835">
        <w:t xml:space="preserve">b) przedłożenia umowy regulującej współpracę wykonawców wspólnie ubiegających się </w:t>
      </w:r>
      <w:r w:rsidRPr="00247835">
        <w:br/>
        <w:t xml:space="preserve">o udzielenie zamówienia </w:t>
      </w:r>
      <w:r w:rsidRPr="00247835">
        <w:rPr>
          <w:i/>
        </w:rPr>
        <w:t>(o ile dotyczy)</w:t>
      </w:r>
      <w:r w:rsidRPr="00247835">
        <w:t>.</w:t>
      </w:r>
    </w:p>
    <w:p w:rsidR="004541E2" w:rsidRPr="00247835" w:rsidRDefault="004541E2" w:rsidP="004541E2">
      <w:pPr>
        <w:pStyle w:val="Stopka"/>
      </w:pPr>
      <w:r w:rsidRPr="00247835">
        <w:t>4. Termin i miejsce podpisania umowy.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Zamawiający wskaże termin i miejsce podpisania umowy z wykonawcą, którego oferta  zostanie uznana za najkorzystniejszą, w piśmie zawierającym info</w:t>
      </w:r>
      <w:r w:rsidR="00D505FF" w:rsidRPr="00247835">
        <w:rPr>
          <w:sz w:val="24"/>
          <w:szCs w:val="24"/>
        </w:rPr>
        <w:t xml:space="preserve">rmacje, o których mowa </w:t>
      </w:r>
      <w:r w:rsidR="00D505FF" w:rsidRPr="00247835">
        <w:rPr>
          <w:sz w:val="24"/>
          <w:szCs w:val="24"/>
        </w:rPr>
        <w:br/>
        <w:t>w ppkt.</w:t>
      </w:r>
      <w:r w:rsidRPr="00247835">
        <w:rPr>
          <w:sz w:val="24"/>
          <w:szCs w:val="24"/>
        </w:rPr>
        <w:t>1.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5. Umowa zostanie zawarta na warunkach określonych w </w:t>
      </w:r>
      <w:r w:rsidR="00D505FF" w:rsidRPr="00247835">
        <w:rPr>
          <w:b/>
          <w:sz w:val="24"/>
          <w:szCs w:val="24"/>
        </w:rPr>
        <w:t>Załączniku nr 4</w:t>
      </w:r>
      <w:r w:rsidRPr="00247835">
        <w:rPr>
          <w:b/>
          <w:sz w:val="24"/>
          <w:szCs w:val="24"/>
        </w:rPr>
        <w:t xml:space="preserve">  do siwz</w:t>
      </w:r>
      <w:r w:rsidRPr="00247835">
        <w:rPr>
          <w:sz w:val="24"/>
          <w:szCs w:val="24"/>
        </w:rPr>
        <w:t>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  <w:u w:val="single"/>
        </w:rPr>
        <w:t xml:space="preserve">ROZDZIAŁ XV. INFORMACJE  OGÓLNE  DOTYCZĄCE  ISTOTNYCH  POSTANOWIEŃ </w:t>
      </w:r>
      <w:r w:rsidRPr="00247835">
        <w:rPr>
          <w:b/>
          <w:sz w:val="24"/>
          <w:szCs w:val="24"/>
        </w:rPr>
        <w:t xml:space="preserve">  </w:t>
      </w:r>
      <w:r w:rsidRPr="00247835">
        <w:rPr>
          <w:b/>
          <w:sz w:val="24"/>
          <w:szCs w:val="24"/>
          <w:u w:val="single"/>
        </w:rPr>
        <w:t>UMOWY  W  SPRAWIE  NINIEJSZEGO  ZAMÓWIENIA.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1. Zgodnie z art.94 i 139 Ustawy pzp  umowa w sprawie zamówienia:</w:t>
      </w:r>
      <w:r w:rsidRPr="00247835">
        <w:rPr>
          <w:sz w:val="24"/>
          <w:szCs w:val="24"/>
        </w:rPr>
        <w:br/>
        <w:t>a) zostanie zawarta w formie pisemnej,</w:t>
      </w:r>
      <w:r w:rsidRPr="00247835">
        <w:rPr>
          <w:sz w:val="24"/>
          <w:szCs w:val="24"/>
        </w:rPr>
        <w:br/>
        <w:t>b) zostanie zawarta w terminie określonym w art. 94.ust. 1 pkt. 2 lub  94 ust. 2 pkt. 1 lit.</w:t>
      </w:r>
      <w:r w:rsidR="006D2A64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a)  lub  94. Ust. 2 pkt.3 lit. a),  </w:t>
      </w:r>
      <w:r w:rsidRPr="00247835">
        <w:rPr>
          <w:sz w:val="24"/>
          <w:szCs w:val="24"/>
        </w:rPr>
        <w:br/>
        <w:t xml:space="preserve">c) mają do niej zastosowanie przepisy kodeksu cywilnego, jeżeli przepisy ustawy nie 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lastRenderedPageBreak/>
        <w:t xml:space="preserve">    stanowią inaczej,</w:t>
      </w:r>
      <w:r w:rsidRPr="00247835">
        <w:rPr>
          <w:sz w:val="24"/>
          <w:szCs w:val="24"/>
        </w:rPr>
        <w:br/>
        <w:t xml:space="preserve">d) jest jawna i podlega udostępnieniu na zasadach określonych w przepisach o dostępie do </w:t>
      </w:r>
      <w:r w:rsidRPr="00247835">
        <w:rPr>
          <w:sz w:val="24"/>
          <w:szCs w:val="24"/>
        </w:rPr>
        <w:br/>
        <w:t xml:space="preserve">    informacji publicznej,</w:t>
      </w:r>
      <w:r w:rsidRPr="00247835">
        <w:rPr>
          <w:sz w:val="24"/>
          <w:szCs w:val="24"/>
        </w:rPr>
        <w:br/>
        <w:t>2. Wykonawcy wspólnie ubiegający się o udzielenie zamówienia ponoszą solidarną</w:t>
      </w:r>
      <w:r w:rsidRPr="00247835">
        <w:rPr>
          <w:sz w:val="24"/>
          <w:szCs w:val="24"/>
        </w:rPr>
        <w:br/>
        <w:t xml:space="preserve">    odpowiedzialność za wykonanie umowy.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3. Płatność za wykonanie przedmiotu umowy</w:t>
      </w:r>
      <w:r w:rsidR="003C6705" w:rsidRPr="00247835">
        <w:rPr>
          <w:sz w:val="24"/>
          <w:szCs w:val="24"/>
        </w:rPr>
        <w:t xml:space="preserve"> następować będzie w terminie 21 </w:t>
      </w:r>
      <w:r w:rsidRPr="00247835">
        <w:rPr>
          <w:sz w:val="24"/>
          <w:szCs w:val="24"/>
        </w:rPr>
        <w:t xml:space="preserve"> dni od daty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   dostarczenia do Zamawiającego prawidłowo wystawionej faktury przez Wykonawcę, z ustawowymi odsetkami w przypadku uchybienia terminu płatności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4. Zamawiający zastrzega sobie w okresie realizacji zamówienia prawo do </w:t>
      </w:r>
      <w:r w:rsidR="003C6705" w:rsidRPr="00247835">
        <w:rPr>
          <w:sz w:val="24"/>
          <w:szCs w:val="24"/>
        </w:rPr>
        <w:t xml:space="preserve">zamówienia dostaw w ilości  mniejszej , niż określona w siwz </w:t>
      </w:r>
      <w:r w:rsidRPr="00247835">
        <w:rPr>
          <w:sz w:val="24"/>
          <w:szCs w:val="24"/>
        </w:rPr>
        <w:t>i nie ponosi wobec Wykonawcy odpowiedzialności za dostawy mniejsze niż to wynika z</w:t>
      </w:r>
      <w:r w:rsidR="003C6705" w:rsidRPr="00247835">
        <w:rPr>
          <w:sz w:val="24"/>
          <w:szCs w:val="24"/>
        </w:rPr>
        <w:t xml:space="preserve"> oferty</w:t>
      </w:r>
      <w:r w:rsidRPr="00247835">
        <w:rPr>
          <w:sz w:val="24"/>
          <w:szCs w:val="24"/>
        </w:rPr>
        <w:t>.</w:t>
      </w:r>
    </w:p>
    <w:p w:rsidR="001D1EA7" w:rsidRPr="00247835" w:rsidRDefault="001D1EA7" w:rsidP="001D1EA7">
      <w:pPr>
        <w:jc w:val="both"/>
        <w:rPr>
          <w:sz w:val="24"/>
          <w:szCs w:val="24"/>
        </w:rPr>
      </w:pPr>
      <w:r w:rsidRPr="001D1EA7">
        <w:rPr>
          <w:sz w:val="24"/>
          <w:szCs w:val="24"/>
        </w:rPr>
        <w:t xml:space="preserve">5. </w:t>
      </w:r>
      <w:r w:rsidRPr="00247835">
        <w:rPr>
          <w:sz w:val="24"/>
          <w:szCs w:val="24"/>
        </w:rPr>
        <w:t xml:space="preserve">Zmiana ceny </w:t>
      </w:r>
      <w:r>
        <w:rPr>
          <w:sz w:val="24"/>
          <w:szCs w:val="24"/>
        </w:rPr>
        <w:t xml:space="preserve">jednostkowej określonej w ofercie Wykonawcy </w:t>
      </w:r>
      <w:r w:rsidRPr="00247835">
        <w:rPr>
          <w:sz w:val="24"/>
          <w:szCs w:val="24"/>
        </w:rPr>
        <w:t>może nastąpić tylko w przypadku zmiany ceny zakupu oleju opałowego u producenta i tylko w wysokości proporcjonalnej do zmiany, biorąc za podstawę cenę  oleju  opałowego  obowiązującą  w  dacie  złożenia  przez   Wykonawcę  oferty Zamawiającemu i cenę obowiązującą w dniu złożenia przez Zamawiającego zamówienia na dostawę oleju.</w:t>
      </w:r>
    </w:p>
    <w:p w:rsidR="004541E2" w:rsidRPr="001D1EA7" w:rsidRDefault="001D1EA7" w:rsidP="004541E2">
      <w:pPr>
        <w:pStyle w:val="Bezodstpw"/>
        <w:rPr>
          <w:sz w:val="24"/>
          <w:szCs w:val="24"/>
        </w:rPr>
      </w:pPr>
      <w:r w:rsidRPr="001D1EA7">
        <w:rPr>
          <w:sz w:val="24"/>
          <w:szCs w:val="24"/>
        </w:rPr>
        <w:t>6. Powyższe zmiany cen nie będą powodować konieczności zmian umowy w postaci aneksu.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7. Pozostałe kwestie odnoszące się do umowy uregulowane są w załączniku nr 6 do SIWZ.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ROZDZIAŁ XVI. ŚRODKI OCHRONY PRAWNEJ.</w:t>
      </w:r>
    </w:p>
    <w:p w:rsidR="004541E2" w:rsidRPr="00247835" w:rsidRDefault="004541E2" w:rsidP="004541E2">
      <w:pPr>
        <w:pStyle w:val="Bezodstpw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br/>
      </w:r>
      <w:r w:rsidRPr="00247835">
        <w:rPr>
          <w:sz w:val="24"/>
          <w:szCs w:val="24"/>
        </w:rPr>
        <w:t>1. Wykonawcom, oraz innym osobom, których interes prawny w uzyskaniu niniejszego zamówienia doznał lub może doznać uszczerbku w wyniku naruszenia przez Zamawiającego przepisów Ustawy, przysługują środki ochrony prawnej przewidziane</w:t>
      </w:r>
      <w:r w:rsidR="002F6D87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 w  Dziale VI Ustawy  pzp.</w:t>
      </w:r>
      <w:r w:rsidRPr="00247835">
        <w:rPr>
          <w:sz w:val="24"/>
          <w:szCs w:val="24"/>
        </w:rPr>
        <w:br/>
      </w:r>
      <w:r w:rsidRPr="00247835">
        <w:rPr>
          <w:sz w:val="24"/>
          <w:szCs w:val="24"/>
        </w:rPr>
        <w:br/>
      </w:r>
      <w:r w:rsidRPr="00247835">
        <w:rPr>
          <w:b/>
          <w:sz w:val="24"/>
          <w:szCs w:val="24"/>
          <w:u w:val="single"/>
        </w:rPr>
        <w:t>ROZDZIAŁ XVII. POSTANOWIENIA KOŃCOWE.</w:t>
      </w:r>
    </w:p>
    <w:p w:rsidR="001D1EA7" w:rsidRDefault="004541E2" w:rsidP="004541E2">
      <w:pPr>
        <w:pStyle w:val="Bezodstpw"/>
        <w:rPr>
          <w:sz w:val="24"/>
          <w:szCs w:val="24"/>
        </w:rPr>
      </w:pPr>
      <w:r w:rsidRPr="00247835">
        <w:rPr>
          <w:b/>
          <w:sz w:val="24"/>
          <w:szCs w:val="24"/>
          <w:u w:val="single"/>
        </w:rPr>
        <w:br/>
      </w:r>
      <w:r w:rsidRPr="00247835">
        <w:rPr>
          <w:sz w:val="24"/>
          <w:szCs w:val="24"/>
        </w:rPr>
        <w:t>W sprawach nieuregulowanych specyfikacją istotnych warunków zamówienia maja zastosowanie przepisy ustawy Prawo zamówień publicznych z dnia 29 stycznia 2004r. (tekst jednolity:  Dz. U. z 2010r. Nr 113 poz.759 ze zmianami) oraz przepisy ustawy z dnia 23 kwietnia 1964</w:t>
      </w:r>
      <w:r w:rsidR="00AF40E9" w:rsidRPr="00247835">
        <w:rPr>
          <w:sz w:val="24"/>
          <w:szCs w:val="24"/>
        </w:rPr>
        <w:t xml:space="preserve"> </w:t>
      </w:r>
      <w:r w:rsidR="001D1EA7">
        <w:rPr>
          <w:sz w:val="24"/>
          <w:szCs w:val="24"/>
        </w:rPr>
        <w:t xml:space="preserve">r </w:t>
      </w:r>
      <w:r w:rsidRPr="00247835">
        <w:rPr>
          <w:sz w:val="24"/>
          <w:szCs w:val="24"/>
        </w:rPr>
        <w:t>Kodeks Cywilny.</w:t>
      </w:r>
      <w:r w:rsidRPr="00247835">
        <w:rPr>
          <w:sz w:val="24"/>
          <w:szCs w:val="24"/>
        </w:rPr>
        <w:br/>
      </w:r>
    </w:p>
    <w:p w:rsidR="001D1EA7" w:rsidRDefault="001D1EA7" w:rsidP="004541E2">
      <w:pPr>
        <w:pStyle w:val="Bezodstpw"/>
        <w:rPr>
          <w:sz w:val="24"/>
          <w:szCs w:val="24"/>
        </w:rPr>
      </w:pPr>
    </w:p>
    <w:p w:rsidR="001D1EA7" w:rsidRDefault="001D1EA7" w:rsidP="004541E2">
      <w:pPr>
        <w:pStyle w:val="Bezodstpw"/>
        <w:rPr>
          <w:sz w:val="24"/>
          <w:szCs w:val="24"/>
        </w:rPr>
      </w:pPr>
    </w:p>
    <w:p w:rsidR="001D1EA7" w:rsidRDefault="001D1EA7" w:rsidP="004541E2">
      <w:pPr>
        <w:pStyle w:val="Bezodstpw"/>
        <w:rPr>
          <w:sz w:val="24"/>
          <w:szCs w:val="24"/>
        </w:rPr>
      </w:pPr>
    </w:p>
    <w:p w:rsidR="001D1EA7" w:rsidRDefault="001D1EA7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Załączniki:</w:t>
      </w:r>
    </w:p>
    <w:p w:rsidR="0049166D" w:rsidRPr="00247835" w:rsidRDefault="0049166D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br/>
        <w:t>1.</w:t>
      </w:r>
      <w:r w:rsidR="004541E2" w:rsidRPr="00247835">
        <w:rPr>
          <w:sz w:val="24"/>
          <w:szCs w:val="24"/>
        </w:rPr>
        <w:t xml:space="preserve"> Form</w:t>
      </w:r>
      <w:r w:rsidRPr="00247835">
        <w:rPr>
          <w:sz w:val="24"/>
          <w:szCs w:val="24"/>
        </w:rPr>
        <w:t xml:space="preserve">ularz Ofertowy </w:t>
      </w:r>
    </w:p>
    <w:p w:rsidR="0049166D" w:rsidRPr="00247835" w:rsidRDefault="0049166D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2</w:t>
      </w:r>
      <w:r w:rsidR="004541E2" w:rsidRPr="00247835">
        <w:rPr>
          <w:sz w:val="24"/>
          <w:szCs w:val="24"/>
        </w:rPr>
        <w:t>. Oświadczenie z art.22 u</w:t>
      </w:r>
      <w:r w:rsidRPr="00247835">
        <w:rPr>
          <w:sz w:val="24"/>
          <w:szCs w:val="24"/>
        </w:rPr>
        <w:t xml:space="preserve">st.1 ustawy pzp </w:t>
      </w:r>
    </w:p>
    <w:p w:rsidR="0049166D" w:rsidRPr="00247835" w:rsidRDefault="0049166D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3</w:t>
      </w:r>
      <w:r w:rsidR="004541E2" w:rsidRPr="00247835">
        <w:rPr>
          <w:sz w:val="24"/>
          <w:szCs w:val="24"/>
        </w:rPr>
        <w:t>. Oświadczenie z art. 24.us</w:t>
      </w:r>
      <w:r w:rsidRPr="00247835">
        <w:rPr>
          <w:sz w:val="24"/>
          <w:szCs w:val="24"/>
        </w:rPr>
        <w:t xml:space="preserve">t. 1 ustawy pzp </w:t>
      </w:r>
    </w:p>
    <w:p w:rsidR="0049166D" w:rsidRPr="00247835" w:rsidRDefault="0049166D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4.</w:t>
      </w:r>
      <w:r w:rsidR="004541E2" w:rsidRPr="00247835">
        <w:rPr>
          <w:sz w:val="24"/>
          <w:szCs w:val="24"/>
        </w:rPr>
        <w:t xml:space="preserve"> Wzór Umowy</w:t>
      </w:r>
    </w:p>
    <w:p w:rsidR="00092EE9" w:rsidRPr="00247835" w:rsidRDefault="00092EE9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092EE9" w:rsidRDefault="00092EE9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1D1EA7" w:rsidRDefault="001D1EA7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1D1EA7" w:rsidRDefault="001D1EA7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1D1EA7" w:rsidRDefault="001D1EA7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1D1EA7" w:rsidRPr="00247835" w:rsidRDefault="001D1EA7" w:rsidP="002F6D87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092EE9" w:rsidRPr="00247835" w:rsidRDefault="00092EE9" w:rsidP="004541E2">
      <w:pPr>
        <w:tabs>
          <w:tab w:val="left" w:pos="13320"/>
          <w:tab w:val="left" w:pos="13500"/>
        </w:tabs>
        <w:jc w:val="right"/>
        <w:rPr>
          <w:b/>
          <w:sz w:val="24"/>
          <w:szCs w:val="24"/>
        </w:rPr>
      </w:pPr>
    </w:p>
    <w:p w:rsidR="00C6486C" w:rsidRPr="00247835" w:rsidRDefault="00C6486C" w:rsidP="00C6486C">
      <w:pPr>
        <w:pStyle w:val="Bezodstpw"/>
        <w:ind w:left="5652" w:firstLine="720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Załącznik nr1 do siwz</w:t>
      </w:r>
    </w:p>
    <w:p w:rsidR="00C6486C" w:rsidRPr="00247835" w:rsidRDefault="00C6486C" w:rsidP="00C6486C">
      <w:pPr>
        <w:pStyle w:val="Bezodstpw"/>
        <w:rPr>
          <w:sz w:val="24"/>
          <w:szCs w:val="24"/>
        </w:rPr>
      </w:pPr>
    </w:p>
    <w:p w:rsidR="00C6486C" w:rsidRPr="00247835" w:rsidRDefault="00C6486C" w:rsidP="00C6486C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Dane dotyczące Wykonawcy:</w:t>
      </w:r>
    </w:p>
    <w:p w:rsidR="00C6486C" w:rsidRPr="00247835" w:rsidRDefault="00C6486C" w:rsidP="00C6486C">
      <w:pPr>
        <w:rPr>
          <w:sz w:val="24"/>
          <w:szCs w:val="24"/>
        </w:rPr>
      </w:pP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>Nazwa Wykonawcy:..............................................................................................................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  <w:lang w:val="en-US"/>
        </w:rPr>
      </w:pPr>
      <w:r w:rsidRPr="00247835">
        <w:rPr>
          <w:sz w:val="24"/>
          <w:szCs w:val="24"/>
          <w:lang w:val="en-US"/>
        </w:rPr>
        <w:t xml:space="preserve">Adres:.................................................................................................................................... </w:t>
      </w:r>
    </w:p>
    <w:p w:rsidR="00C6486C" w:rsidRPr="00247835" w:rsidRDefault="00C6486C" w:rsidP="00C6486C">
      <w:pPr>
        <w:rPr>
          <w:sz w:val="24"/>
          <w:szCs w:val="24"/>
          <w:lang w:val="en-US"/>
        </w:rPr>
      </w:pPr>
      <w:r w:rsidRPr="00247835">
        <w:rPr>
          <w:sz w:val="24"/>
          <w:szCs w:val="24"/>
          <w:lang w:val="en-US"/>
        </w:rPr>
        <w:t>NIP: 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  <w:lang w:val="en-US"/>
        </w:rPr>
      </w:pPr>
      <w:r w:rsidRPr="00247835">
        <w:rPr>
          <w:sz w:val="24"/>
          <w:szCs w:val="24"/>
          <w:lang w:val="en-US"/>
        </w:rPr>
        <w:t>Nr TEL. …………………………… email............................................................................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  <w:lang w:val="en-US"/>
        </w:rPr>
      </w:pPr>
    </w:p>
    <w:p w:rsidR="00C6486C" w:rsidRDefault="00C6486C" w:rsidP="00C6486C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Nr FAX</w:t>
      </w:r>
      <w:r w:rsidRPr="00247835">
        <w:rPr>
          <w:b/>
          <w:sz w:val="24"/>
          <w:szCs w:val="24"/>
          <w:lang w:eastAsia="en-US"/>
        </w:rPr>
        <w:t xml:space="preserve"> (na który ma być przesyłana korespondencja)</w:t>
      </w:r>
      <w:r w:rsidR="00F608AB">
        <w:rPr>
          <w:b/>
          <w:sz w:val="24"/>
          <w:szCs w:val="24"/>
        </w:rPr>
        <w:t xml:space="preserve"> ………………………..……......</w:t>
      </w:r>
    </w:p>
    <w:p w:rsidR="00F608AB" w:rsidRDefault="00F608AB" w:rsidP="00C6486C">
      <w:pPr>
        <w:rPr>
          <w:b/>
          <w:sz w:val="24"/>
          <w:szCs w:val="24"/>
        </w:rPr>
      </w:pPr>
    </w:p>
    <w:p w:rsidR="00F608AB" w:rsidRDefault="00F608AB" w:rsidP="00C6486C">
      <w:pPr>
        <w:rPr>
          <w:b/>
          <w:sz w:val="24"/>
          <w:szCs w:val="24"/>
        </w:rPr>
      </w:pPr>
      <w:r>
        <w:rPr>
          <w:b/>
          <w:sz w:val="24"/>
          <w:szCs w:val="24"/>
        </w:rPr>
        <w:t>Nazwisko, imię i nr tel.  osoby do kontaktu w sprawach zamówienia:…………………</w:t>
      </w:r>
    </w:p>
    <w:p w:rsidR="00F608AB" w:rsidRPr="00247835" w:rsidRDefault="00F608AB" w:rsidP="00C6486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………………………………………………………………………………………………… </w:t>
      </w:r>
    </w:p>
    <w:p w:rsidR="00C6486C" w:rsidRPr="00247835" w:rsidRDefault="00C6486C" w:rsidP="00C6486C">
      <w:pPr>
        <w:rPr>
          <w:sz w:val="24"/>
          <w:szCs w:val="24"/>
          <w:u w:val="single"/>
        </w:rPr>
      </w:pPr>
    </w:p>
    <w:p w:rsidR="00C6486C" w:rsidRPr="00247835" w:rsidRDefault="00C6486C" w:rsidP="00C6486C">
      <w:pPr>
        <w:pStyle w:val="Bezodstpw"/>
        <w:rPr>
          <w:b/>
          <w:sz w:val="24"/>
          <w:szCs w:val="24"/>
          <w:u w:val="single"/>
        </w:rPr>
      </w:pPr>
    </w:p>
    <w:p w:rsidR="00C6486C" w:rsidRPr="00247835" w:rsidRDefault="00C6486C" w:rsidP="00F608AB">
      <w:pPr>
        <w:pStyle w:val="Bezodstpw"/>
        <w:jc w:val="center"/>
        <w:rPr>
          <w:b/>
          <w:sz w:val="24"/>
          <w:szCs w:val="24"/>
          <w:u w:val="single"/>
        </w:rPr>
      </w:pPr>
      <w:r w:rsidRPr="00247835">
        <w:rPr>
          <w:b/>
          <w:sz w:val="24"/>
          <w:szCs w:val="24"/>
          <w:u w:val="single"/>
        </w:rPr>
        <w:t>FORMULARZ OFERTOWY</w:t>
      </w:r>
    </w:p>
    <w:p w:rsidR="00C6486C" w:rsidRPr="00247835" w:rsidRDefault="00C6486C" w:rsidP="00C6486C">
      <w:pPr>
        <w:pStyle w:val="Tekstpodstawowy"/>
      </w:pPr>
    </w:p>
    <w:p w:rsidR="00C6486C" w:rsidRPr="00247835" w:rsidRDefault="00C6486C" w:rsidP="00C6486C">
      <w:pPr>
        <w:pStyle w:val="Tekstpodstawowy"/>
      </w:pPr>
      <w:r w:rsidRPr="00247835">
        <w:t xml:space="preserve">Ja / My (imię i nazwisko) ...................................................................................................................................................  </w:t>
      </w:r>
    </w:p>
    <w:p w:rsidR="00C6486C" w:rsidRPr="00247835" w:rsidRDefault="00C6486C" w:rsidP="00C6486C">
      <w:pPr>
        <w:pStyle w:val="Tekstpodstawowy"/>
      </w:pPr>
      <w:r w:rsidRPr="00247835">
        <w:t>jako upoważniony/</w:t>
      </w:r>
      <w:proofErr w:type="spellStart"/>
      <w:r w:rsidRPr="00247835">
        <w:t>nieni</w:t>
      </w:r>
      <w:proofErr w:type="spellEnd"/>
      <w:r w:rsidRPr="00247835">
        <w:t xml:space="preserve"> przedstawiciel/e firmy.........................................................................</w:t>
      </w:r>
    </w:p>
    <w:p w:rsidR="00C6486C" w:rsidRPr="00247835" w:rsidRDefault="00C6486C" w:rsidP="00C6486C">
      <w:pPr>
        <w:pStyle w:val="Tekstpodstawowy"/>
      </w:pPr>
      <w:r w:rsidRPr="00247835">
        <w:t>...................................................................................................................................................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pStyle w:val="Tekstpodstawowy"/>
      </w:pPr>
      <w:r w:rsidRPr="00247835">
        <w:t>działając w imieniu reprezentowanej przeze mnie/nas firmy/ firm</w:t>
      </w:r>
      <w:r w:rsidRPr="00247835">
        <w:rPr>
          <w:vertAlign w:val="superscript"/>
        </w:rPr>
        <w:t>*</w:t>
      </w:r>
      <w:r w:rsidRPr="00247835">
        <w:t>:............................................................................................................................................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pStyle w:val="Tekstpodstawowy"/>
      </w:pPr>
      <w:r w:rsidRPr="00247835">
        <w:t>...................................................................................................................................................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rPr>
          <w:i/>
          <w:sz w:val="24"/>
          <w:szCs w:val="24"/>
        </w:rPr>
      </w:pPr>
      <w:r w:rsidRPr="00247835">
        <w:rPr>
          <w:b/>
          <w:i/>
          <w:sz w:val="24"/>
          <w:szCs w:val="24"/>
          <w:vertAlign w:val="superscript"/>
        </w:rPr>
        <w:t>*</w:t>
      </w:r>
      <w:r w:rsidRPr="00247835">
        <w:rPr>
          <w:i/>
          <w:sz w:val="24"/>
          <w:szCs w:val="24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C6486C" w:rsidRPr="00247835" w:rsidRDefault="00C6486C" w:rsidP="00C6486C">
      <w:pPr>
        <w:rPr>
          <w:sz w:val="24"/>
          <w:szCs w:val="24"/>
        </w:rPr>
      </w:pPr>
    </w:p>
    <w:p w:rsidR="00C6486C" w:rsidRPr="00247835" w:rsidRDefault="00C6486C" w:rsidP="00C6486C">
      <w:pPr>
        <w:pStyle w:val="Bezodstpw"/>
        <w:rPr>
          <w:i/>
          <w:sz w:val="24"/>
          <w:szCs w:val="24"/>
        </w:rPr>
      </w:pPr>
      <w:r w:rsidRPr="00247835">
        <w:rPr>
          <w:sz w:val="24"/>
          <w:szCs w:val="24"/>
        </w:rPr>
        <w:t xml:space="preserve">1.Oświadczam/y, że oferujemy  dostawę oleju opałowego </w:t>
      </w:r>
      <w:proofErr w:type="spellStart"/>
      <w:r w:rsidRPr="00247835">
        <w:rPr>
          <w:sz w:val="24"/>
          <w:szCs w:val="24"/>
        </w:rPr>
        <w:t>pn</w:t>
      </w:r>
      <w:proofErr w:type="spellEnd"/>
      <w:r w:rsidRPr="00247835">
        <w:rPr>
          <w:sz w:val="24"/>
          <w:szCs w:val="24"/>
        </w:rPr>
        <w:t xml:space="preserve">: </w:t>
      </w:r>
      <w:r w:rsidRPr="00247835">
        <w:rPr>
          <w:i/>
          <w:sz w:val="24"/>
          <w:szCs w:val="24"/>
        </w:rPr>
        <w:t>…………………………………</w:t>
      </w:r>
    </w:p>
    <w:p w:rsidR="00C6486C" w:rsidRPr="00247835" w:rsidRDefault="00C6486C" w:rsidP="00C6486C">
      <w:pPr>
        <w:pStyle w:val="Bezodstpw"/>
        <w:rPr>
          <w:i/>
          <w:sz w:val="24"/>
          <w:szCs w:val="24"/>
        </w:rPr>
      </w:pPr>
      <w:r w:rsidRPr="00247835">
        <w:rPr>
          <w:i/>
          <w:sz w:val="24"/>
          <w:szCs w:val="24"/>
        </w:rPr>
        <w:t xml:space="preserve">(wpisać nazwę oleju) </w:t>
      </w:r>
      <w:r w:rsidRPr="00247835">
        <w:rPr>
          <w:sz w:val="24"/>
          <w:szCs w:val="24"/>
        </w:rPr>
        <w:t>w zakresie objętym specyfikacją istotnych warunków zamówienia za cenę obliczoną, jak niżej: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1701"/>
        <w:gridCol w:w="2977"/>
      </w:tblGrid>
      <w:tr w:rsidR="00F608AB" w:rsidRPr="00247835" w:rsidTr="00F608AB">
        <w:trPr>
          <w:cantSplit/>
          <w:trHeight w:val="494"/>
        </w:trPr>
        <w:tc>
          <w:tcPr>
            <w:tcW w:w="2410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 xml:space="preserve">Cena brutto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247835">
                <w:rPr>
                  <w:sz w:val="24"/>
                  <w:szCs w:val="24"/>
                </w:rPr>
                <w:t>1 litr</w:t>
              </w:r>
            </w:smartTag>
            <w:r w:rsidRPr="00247835">
              <w:rPr>
                <w:sz w:val="24"/>
                <w:szCs w:val="24"/>
              </w:rPr>
              <w:t xml:space="preserve"> (PLN)*</w:t>
            </w:r>
          </w:p>
        </w:tc>
        <w:tc>
          <w:tcPr>
            <w:tcW w:w="1985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Ilość w litrach**</w:t>
            </w:r>
          </w:p>
        </w:tc>
        <w:tc>
          <w:tcPr>
            <w:tcW w:w="1701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Stawka podatku VAT w %</w:t>
            </w:r>
          </w:p>
        </w:tc>
        <w:tc>
          <w:tcPr>
            <w:tcW w:w="2977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Cena brutto za całość                      w PLN****</w:t>
            </w:r>
          </w:p>
        </w:tc>
      </w:tr>
      <w:tr w:rsidR="00F608AB" w:rsidRPr="00247835" w:rsidTr="00F608AB">
        <w:trPr>
          <w:cantSplit/>
          <w:trHeight w:hRule="exact" w:val="302"/>
        </w:trPr>
        <w:tc>
          <w:tcPr>
            <w:tcW w:w="2410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608AB" w:rsidRPr="00247835" w:rsidTr="00F608AB">
        <w:trPr>
          <w:cantSplit/>
          <w:trHeight w:hRule="exact" w:val="659"/>
        </w:trPr>
        <w:tc>
          <w:tcPr>
            <w:tcW w:w="2410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 xml:space="preserve">.............................PLN </w:t>
            </w:r>
          </w:p>
        </w:tc>
        <w:tc>
          <w:tcPr>
            <w:tcW w:w="1985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50 000 litrów</w:t>
            </w:r>
          </w:p>
        </w:tc>
        <w:tc>
          <w:tcPr>
            <w:tcW w:w="1701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.......................%</w:t>
            </w:r>
          </w:p>
        </w:tc>
        <w:tc>
          <w:tcPr>
            <w:tcW w:w="2977" w:type="dxa"/>
            <w:vAlign w:val="center"/>
          </w:tcPr>
          <w:p w:rsidR="00F608AB" w:rsidRPr="00247835" w:rsidRDefault="00F608AB" w:rsidP="00AF1CC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7835">
              <w:rPr>
                <w:sz w:val="24"/>
                <w:szCs w:val="24"/>
              </w:rPr>
              <w:t>..........................PLN</w:t>
            </w:r>
          </w:p>
        </w:tc>
      </w:tr>
    </w:tbl>
    <w:p w:rsidR="00C6486C" w:rsidRPr="00247835" w:rsidRDefault="00C6486C" w:rsidP="00C6486C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p w:rsidR="00C6486C" w:rsidRPr="00247835" w:rsidRDefault="00C6486C" w:rsidP="00C6486C">
      <w:pPr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cena brutto słownie: ..................................................................................................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rPr>
          <w:b/>
          <w:sz w:val="24"/>
          <w:szCs w:val="24"/>
        </w:rPr>
      </w:pPr>
    </w:p>
    <w:p w:rsidR="00C6486C" w:rsidRPr="00247835" w:rsidRDefault="00C6486C" w:rsidP="00C6486C">
      <w:pPr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Uwaga: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ind w:left="720" w:hanging="72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*) </w:t>
      </w:r>
      <w:r w:rsidRPr="00247835">
        <w:rPr>
          <w:sz w:val="24"/>
          <w:szCs w:val="24"/>
        </w:rPr>
        <w:tab/>
        <w:t xml:space="preserve">Cena brutto za </w:t>
      </w:r>
      <w:smartTag w:uri="urn:schemas-microsoft-com:office:smarttags" w:element="metricconverter">
        <w:smartTagPr>
          <w:attr w:name="ProductID" w:val="1 litr"/>
        </w:smartTagPr>
        <w:r w:rsidRPr="00247835">
          <w:rPr>
            <w:sz w:val="24"/>
            <w:szCs w:val="24"/>
          </w:rPr>
          <w:t>1 litr</w:t>
        </w:r>
      </w:smartTag>
      <w:r w:rsidRPr="00247835">
        <w:rPr>
          <w:sz w:val="24"/>
          <w:szCs w:val="24"/>
        </w:rPr>
        <w:t xml:space="preserve"> oleju opałowego obowiązująca w dniu </w:t>
      </w:r>
      <w:r w:rsidRPr="00247835">
        <w:rPr>
          <w:b/>
          <w:sz w:val="24"/>
          <w:szCs w:val="24"/>
        </w:rPr>
        <w:t>5 stycznia 2012</w:t>
      </w:r>
      <w:r w:rsidR="00C86EB8" w:rsidRPr="00247835">
        <w:rPr>
          <w:b/>
          <w:sz w:val="24"/>
          <w:szCs w:val="24"/>
        </w:rPr>
        <w:t xml:space="preserve"> </w:t>
      </w:r>
      <w:r w:rsidRPr="00247835">
        <w:rPr>
          <w:b/>
          <w:sz w:val="24"/>
          <w:szCs w:val="24"/>
        </w:rPr>
        <w:t>r.</w:t>
      </w:r>
      <w:r w:rsidRPr="00247835">
        <w:rPr>
          <w:color w:val="FF0000"/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u producenta oleju opałowego. 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ind w:left="720" w:hanging="720"/>
        <w:jc w:val="both"/>
        <w:rPr>
          <w:sz w:val="24"/>
          <w:szCs w:val="24"/>
        </w:rPr>
      </w:pPr>
      <w:r w:rsidRPr="00247835">
        <w:rPr>
          <w:sz w:val="24"/>
          <w:szCs w:val="24"/>
        </w:rPr>
        <w:lastRenderedPageBreak/>
        <w:t xml:space="preserve">**) </w:t>
      </w:r>
      <w:r w:rsidRPr="00247835">
        <w:rPr>
          <w:sz w:val="24"/>
          <w:szCs w:val="24"/>
        </w:rPr>
        <w:tab/>
        <w:t xml:space="preserve">Mnożnik, który należy uwzględnić przy ustalaniu ceny oferty. Podana wielkość stanowi szacunkowe (przewidywane) zapotrzebowanie Zamawiającego na olej opałowy i nie jest wiążąca dla Zamawiającego. 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ind w:left="720" w:hanging="72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***) </w:t>
      </w:r>
      <w:r w:rsidRPr="00247835">
        <w:rPr>
          <w:sz w:val="24"/>
          <w:szCs w:val="24"/>
        </w:rPr>
        <w:tab/>
        <w:t xml:space="preserve">Marża (narzut), którą należy podać w % i musi obejmować wszystkie dodatkowe koszty wykonania zamówienia (np. koszty dostawy) i być niezmienna przez okres trwania umowy. 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ind w:left="720" w:hanging="72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****)</w:t>
      </w:r>
      <w:r w:rsidRPr="00247835">
        <w:rPr>
          <w:sz w:val="24"/>
          <w:szCs w:val="24"/>
        </w:rPr>
        <w:tab/>
        <w:t xml:space="preserve">Cena brutto za wykonanie całości zamówienia przy założeniu ceny o której mowa w kolumnie 1, ilości zamawianego oleju o której mowa w kolumnie 2 i uwzględnieniu marży (narzutu) określonej w kolumnie 3. 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ind w:left="720" w:hanging="720"/>
        <w:jc w:val="both"/>
        <w:rPr>
          <w:sz w:val="24"/>
          <w:szCs w:val="24"/>
        </w:rPr>
      </w:pPr>
    </w:p>
    <w:p w:rsidR="00C6486C" w:rsidRPr="00247835" w:rsidRDefault="00C6486C" w:rsidP="00C6486C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 xml:space="preserve">2.  Zgodnie z art. 36 ust. 4 ustawy z dnia 29 stycznia 2004r. Prawo zamówień publicznych </w:t>
      </w:r>
    </w:p>
    <w:p w:rsidR="00C6486C" w:rsidRPr="00247835" w:rsidRDefault="00C6486C" w:rsidP="00C6486C">
      <w:pPr>
        <w:rPr>
          <w:b/>
          <w:sz w:val="24"/>
          <w:szCs w:val="24"/>
          <w:vertAlign w:val="superscript"/>
        </w:rPr>
      </w:pPr>
      <w:r w:rsidRPr="00247835">
        <w:rPr>
          <w:spacing w:val="-14"/>
          <w:sz w:val="24"/>
          <w:szCs w:val="24"/>
        </w:rPr>
        <w:t>(Dz. U. z 2010 r. Nr 113, poz. 759 .)</w:t>
      </w:r>
      <w:r w:rsidRPr="00247835">
        <w:rPr>
          <w:sz w:val="24"/>
          <w:szCs w:val="24"/>
        </w:rPr>
        <w:t xml:space="preserve">, oświadczam/y, że: </w:t>
      </w:r>
      <w:r w:rsidRPr="00247835">
        <w:rPr>
          <w:b/>
          <w:sz w:val="24"/>
          <w:szCs w:val="24"/>
        </w:rPr>
        <w:t xml:space="preserve">zamierzamy  powierzyć do wykonania  podwykonawcom następujące części zamówienia </w:t>
      </w:r>
      <w:r w:rsidRPr="00247835">
        <w:rPr>
          <w:b/>
          <w:sz w:val="24"/>
          <w:szCs w:val="24"/>
          <w:vertAlign w:val="superscript"/>
        </w:rPr>
        <w:t>**)</w:t>
      </w:r>
    </w:p>
    <w:p w:rsidR="00C6486C" w:rsidRPr="00247835" w:rsidRDefault="00C6486C" w:rsidP="00C6486C">
      <w:pPr>
        <w:rPr>
          <w:sz w:val="24"/>
          <w:szCs w:val="24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593"/>
      </w:tblGrid>
      <w:tr w:rsidR="00C6486C" w:rsidRPr="00247835" w:rsidTr="00F608AB">
        <w:trPr>
          <w:cantSplit/>
          <w:trHeight w:val="469"/>
        </w:trPr>
        <w:tc>
          <w:tcPr>
            <w:tcW w:w="567" w:type="dxa"/>
            <w:vAlign w:val="center"/>
          </w:tcPr>
          <w:p w:rsidR="00C6486C" w:rsidRPr="00247835" w:rsidRDefault="00C6486C" w:rsidP="00AF1CC9">
            <w:pPr>
              <w:rPr>
                <w:b/>
                <w:sz w:val="24"/>
                <w:szCs w:val="24"/>
              </w:rPr>
            </w:pPr>
            <w:r w:rsidRPr="0024783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593" w:type="dxa"/>
            <w:vAlign w:val="center"/>
          </w:tcPr>
          <w:p w:rsidR="00C6486C" w:rsidRPr="00247835" w:rsidRDefault="00C6486C" w:rsidP="00F608AB">
            <w:pPr>
              <w:rPr>
                <w:b/>
                <w:sz w:val="24"/>
                <w:szCs w:val="24"/>
              </w:rPr>
            </w:pPr>
            <w:r w:rsidRPr="00247835">
              <w:rPr>
                <w:b/>
                <w:sz w:val="24"/>
                <w:szCs w:val="24"/>
              </w:rPr>
              <w:t xml:space="preserve">Opis części zamówienia przewidzianej do wykonania przez podwykonawcę </w:t>
            </w:r>
          </w:p>
        </w:tc>
      </w:tr>
      <w:tr w:rsidR="00C6486C" w:rsidRPr="00247835" w:rsidTr="00F608AB">
        <w:trPr>
          <w:cantSplit/>
          <w:trHeight w:val="271"/>
        </w:trPr>
        <w:tc>
          <w:tcPr>
            <w:tcW w:w="567" w:type="dxa"/>
            <w:vAlign w:val="center"/>
          </w:tcPr>
          <w:p w:rsidR="00C6486C" w:rsidRPr="00247835" w:rsidRDefault="00C6486C" w:rsidP="00AF1CC9">
            <w:pPr>
              <w:rPr>
                <w:sz w:val="24"/>
                <w:szCs w:val="24"/>
              </w:rPr>
            </w:pPr>
          </w:p>
          <w:p w:rsidR="00C6486C" w:rsidRPr="00247835" w:rsidRDefault="00C6486C" w:rsidP="00AF1CC9">
            <w:pPr>
              <w:rPr>
                <w:sz w:val="24"/>
                <w:szCs w:val="24"/>
              </w:rPr>
            </w:pPr>
          </w:p>
        </w:tc>
        <w:tc>
          <w:tcPr>
            <w:tcW w:w="8593" w:type="dxa"/>
            <w:vAlign w:val="center"/>
          </w:tcPr>
          <w:p w:rsidR="00C6486C" w:rsidRPr="00247835" w:rsidRDefault="00C6486C" w:rsidP="00AF1CC9">
            <w:pPr>
              <w:rPr>
                <w:sz w:val="24"/>
                <w:szCs w:val="24"/>
              </w:rPr>
            </w:pPr>
          </w:p>
        </w:tc>
      </w:tr>
    </w:tbl>
    <w:p w:rsidR="00C6486C" w:rsidRPr="00247835" w:rsidRDefault="00C6486C" w:rsidP="00C6486C">
      <w:pPr>
        <w:rPr>
          <w:b/>
          <w:sz w:val="24"/>
          <w:szCs w:val="24"/>
          <w:vertAlign w:val="superscript"/>
        </w:rPr>
      </w:pP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b/>
          <w:sz w:val="24"/>
          <w:szCs w:val="24"/>
          <w:vertAlign w:val="superscript"/>
        </w:rPr>
        <w:t xml:space="preserve">**) </w:t>
      </w:r>
      <w:r w:rsidRPr="00247835">
        <w:rPr>
          <w:sz w:val="24"/>
          <w:szCs w:val="24"/>
        </w:rPr>
        <w:t xml:space="preserve"> o ile dotyczy</w:t>
      </w:r>
    </w:p>
    <w:p w:rsidR="00C6486C" w:rsidRPr="00247835" w:rsidRDefault="00C6486C" w:rsidP="00C6486C">
      <w:pPr>
        <w:overflowPunct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C6486C" w:rsidRPr="00247835" w:rsidRDefault="00C6486C" w:rsidP="00C6486C">
      <w:pPr>
        <w:overflowPunct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3. Oświadczam/y, że:</w:t>
      </w:r>
    </w:p>
    <w:p w:rsidR="00C6486C" w:rsidRPr="00247835" w:rsidRDefault="00C6486C" w:rsidP="00C6486C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Akceptuję/my wymóg wykonania przedmiotu zamówienia w terminie od dnia</w:t>
      </w:r>
      <w:r w:rsidRPr="00247835">
        <w:rPr>
          <w:color w:val="008000"/>
          <w:sz w:val="24"/>
          <w:szCs w:val="24"/>
        </w:rPr>
        <w:t xml:space="preserve"> </w:t>
      </w:r>
      <w:r w:rsidRPr="00247835">
        <w:rPr>
          <w:sz w:val="24"/>
          <w:szCs w:val="24"/>
        </w:rPr>
        <w:t>zawarcia umowy do dnia  31.12.2012</w:t>
      </w:r>
      <w:r w:rsidR="00C86EB8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>r.</w:t>
      </w:r>
    </w:p>
    <w:p w:rsidR="00C6486C" w:rsidRPr="00247835" w:rsidRDefault="00C6486C" w:rsidP="00C6486C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247835">
        <w:rPr>
          <w:sz w:val="24"/>
          <w:szCs w:val="24"/>
        </w:rPr>
        <w:t>Do obliczenia ceny oferty została przyjęta cena hurtowa następującego producenta oleju opałowego: .............................................(</w:t>
      </w:r>
      <w:r w:rsidRPr="00247835">
        <w:rPr>
          <w:i/>
          <w:sz w:val="24"/>
          <w:szCs w:val="24"/>
        </w:rPr>
        <w:t>wpisać nazwę producenta),</w:t>
      </w:r>
      <w:r w:rsidRPr="00247835">
        <w:rPr>
          <w:sz w:val="24"/>
          <w:szCs w:val="24"/>
        </w:rPr>
        <w:t xml:space="preserve"> strona internetowa, na której publikowane są: aktualne i archiwalne ceny oleju opałowego wskazanego producent: </w:t>
      </w:r>
      <w:r w:rsidRPr="00247835">
        <w:rPr>
          <w:i/>
          <w:sz w:val="24"/>
          <w:szCs w:val="24"/>
        </w:rPr>
        <w:t>www.............................................................................</w:t>
      </w:r>
    </w:p>
    <w:p w:rsidR="00C6486C" w:rsidRPr="00247835" w:rsidRDefault="00C6486C" w:rsidP="00C6486C">
      <w:pPr>
        <w:numPr>
          <w:ilvl w:val="0"/>
          <w:numId w:val="28"/>
        </w:numPr>
        <w:shd w:val="clear" w:color="auto" w:fill="FFFFFF"/>
        <w:tabs>
          <w:tab w:val="num" w:pos="426"/>
          <w:tab w:val="num" w:pos="540"/>
        </w:tabs>
        <w:overflowPunct w:val="0"/>
        <w:autoSpaceDE w:val="0"/>
        <w:autoSpaceDN w:val="0"/>
        <w:adjustRightInd w:val="0"/>
        <w:jc w:val="both"/>
        <w:rPr>
          <w:color w:val="000000"/>
          <w:spacing w:val="-1"/>
          <w:sz w:val="24"/>
          <w:szCs w:val="24"/>
        </w:rPr>
      </w:pPr>
      <w:r w:rsidRPr="00247835">
        <w:rPr>
          <w:sz w:val="24"/>
          <w:szCs w:val="24"/>
        </w:rPr>
        <w:t xml:space="preserve">  Niniejszym oświadczamy, że jesteśmy związani niniejszą ofertą przez okres 30 dni, licząc od dnia, w którym upływa termin składania ofert. </w:t>
      </w:r>
    </w:p>
    <w:p w:rsidR="00C6486C" w:rsidRPr="00247835" w:rsidRDefault="00C6486C" w:rsidP="00C6486C">
      <w:pPr>
        <w:numPr>
          <w:ilvl w:val="0"/>
          <w:numId w:val="28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247835">
        <w:rPr>
          <w:bCs/>
          <w:sz w:val="24"/>
          <w:szCs w:val="24"/>
        </w:rPr>
        <w:t xml:space="preserve">  Oświadczamy, że załączony do SIWZ projekt umowy zostały przez nas zaakceptowane bez zastrzeżeń i zobowiązujemy się w przypadku wyboru naszej oferty do zawarcia umowy w miejscu i terminie wyznaczonym przez Zamawiającego.</w:t>
      </w:r>
    </w:p>
    <w:p w:rsidR="00C6486C" w:rsidRPr="00247835" w:rsidRDefault="00C6486C" w:rsidP="00C6486C">
      <w:pPr>
        <w:numPr>
          <w:ilvl w:val="0"/>
          <w:numId w:val="28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247835">
        <w:rPr>
          <w:bCs/>
          <w:sz w:val="24"/>
          <w:szCs w:val="24"/>
        </w:rPr>
        <w:t xml:space="preserve">  Oświadczamy, że zapoznaliśmy się ze SIWZ i nie wnosimy do niej żadnych zastrzeżeń. </w:t>
      </w:r>
    </w:p>
    <w:p w:rsidR="00C6486C" w:rsidRPr="00247835" w:rsidRDefault="00C6486C" w:rsidP="00C6486C">
      <w:pPr>
        <w:pStyle w:val="Bezodstpw"/>
        <w:numPr>
          <w:ilvl w:val="0"/>
          <w:numId w:val="28"/>
        </w:numPr>
        <w:rPr>
          <w:spacing w:val="-6"/>
          <w:sz w:val="24"/>
          <w:szCs w:val="24"/>
        </w:rPr>
      </w:pPr>
      <w:r w:rsidRPr="00247835">
        <w:rPr>
          <w:sz w:val="24"/>
          <w:szCs w:val="24"/>
        </w:rPr>
        <w:t>Pod groźbą odpowiedzialności karnej</w:t>
      </w:r>
      <w:r w:rsidR="00F608AB" w:rsidRPr="00247835">
        <w:rPr>
          <w:sz w:val="24"/>
          <w:szCs w:val="24"/>
        </w:rPr>
        <w:t>(art. 297 kk)</w:t>
      </w:r>
      <w:r w:rsidRPr="00247835">
        <w:rPr>
          <w:sz w:val="24"/>
          <w:szCs w:val="24"/>
        </w:rPr>
        <w:t xml:space="preserve"> oświadczam/y, że załączone do oferty dokumenty opisują stan faktyczny i prawny aktualny na dzień otwarcia ofert </w:t>
      </w:r>
    </w:p>
    <w:p w:rsidR="00C6486C" w:rsidRPr="00247835" w:rsidRDefault="00C6486C" w:rsidP="00C6486C">
      <w:pPr>
        <w:pStyle w:val="Bezodstpw"/>
        <w:numPr>
          <w:ilvl w:val="0"/>
          <w:numId w:val="28"/>
        </w:numPr>
        <w:rPr>
          <w:spacing w:val="-6"/>
          <w:sz w:val="24"/>
          <w:szCs w:val="24"/>
        </w:rPr>
      </w:pPr>
      <w:r w:rsidRPr="00247835">
        <w:rPr>
          <w:sz w:val="24"/>
          <w:szCs w:val="24"/>
        </w:rPr>
        <w:t>Ofertę składamy na ..................kolejno ponumerowanych stronach</w:t>
      </w:r>
      <w:r w:rsidRPr="00247835">
        <w:rPr>
          <w:spacing w:val="-6"/>
          <w:sz w:val="24"/>
          <w:szCs w:val="24"/>
        </w:rPr>
        <w:t>.</w:t>
      </w:r>
    </w:p>
    <w:p w:rsidR="00C6486C" w:rsidRPr="00247835" w:rsidRDefault="00C6486C" w:rsidP="00C6486C">
      <w:pPr>
        <w:pStyle w:val="Bezodstpw"/>
        <w:numPr>
          <w:ilvl w:val="0"/>
          <w:numId w:val="28"/>
        </w:numPr>
        <w:rPr>
          <w:spacing w:val="-6"/>
          <w:sz w:val="24"/>
          <w:szCs w:val="24"/>
        </w:rPr>
      </w:pPr>
      <w:r w:rsidRPr="00247835">
        <w:rPr>
          <w:sz w:val="24"/>
          <w:szCs w:val="24"/>
        </w:rPr>
        <w:t>Załącznikami do niniejszej oferty są:</w:t>
      </w: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>………………………………………………………………………………………………….</w:t>
      </w:r>
    </w:p>
    <w:p w:rsidR="00C6486C" w:rsidRDefault="00C6486C" w:rsidP="00C6486C">
      <w:pPr>
        <w:rPr>
          <w:sz w:val="24"/>
          <w:szCs w:val="24"/>
        </w:rPr>
      </w:pPr>
    </w:p>
    <w:p w:rsidR="00F608AB" w:rsidRDefault="00F608AB" w:rsidP="00C6486C">
      <w:pPr>
        <w:rPr>
          <w:sz w:val="24"/>
          <w:szCs w:val="24"/>
        </w:rPr>
      </w:pPr>
    </w:p>
    <w:p w:rsidR="00F608AB" w:rsidRDefault="00F608AB" w:rsidP="00C6486C">
      <w:pPr>
        <w:rPr>
          <w:sz w:val="24"/>
          <w:szCs w:val="24"/>
        </w:rPr>
      </w:pPr>
    </w:p>
    <w:p w:rsidR="00F608AB" w:rsidRPr="00247835" w:rsidRDefault="00F608AB" w:rsidP="00C6486C">
      <w:pPr>
        <w:rPr>
          <w:sz w:val="24"/>
          <w:szCs w:val="24"/>
        </w:rPr>
      </w:pPr>
    </w:p>
    <w:p w:rsidR="00C6486C" w:rsidRPr="00247835" w:rsidRDefault="00C6486C" w:rsidP="00C6486C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……………………………………  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>……………………………………..………</w:t>
      </w:r>
    </w:p>
    <w:p w:rsidR="004541E2" w:rsidRPr="00247835" w:rsidRDefault="00C6486C" w:rsidP="00F608AB">
      <w:pPr>
        <w:ind w:left="4245" w:hanging="4245"/>
        <w:rPr>
          <w:sz w:val="24"/>
          <w:szCs w:val="24"/>
        </w:rPr>
      </w:pPr>
      <w:r w:rsidRPr="00247835">
        <w:rPr>
          <w:sz w:val="24"/>
          <w:szCs w:val="24"/>
        </w:rPr>
        <w:t>Miejscowość, data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>podpis/y osoby/osób  upoważnionej/</w:t>
      </w:r>
      <w:proofErr w:type="spellStart"/>
      <w:r w:rsidRPr="00247835">
        <w:rPr>
          <w:sz w:val="24"/>
          <w:szCs w:val="24"/>
        </w:rPr>
        <w:t>yc</w:t>
      </w:r>
      <w:r w:rsidR="00F608AB">
        <w:rPr>
          <w:sz w:val="24"/>
          <w:szCs w:val="24"/>
        </w:rPr>
        <w:t>h</w:t>
      </w:r>
      <w:proofErr w:type="spellEnd"/>
      <w:r w:rsidR="00F608AB">
        <w:rPr>
          <w:sz w:val="24"/>
          <w:szCs w:val="24"/>
        </w:rPr>
        <w:t xml:space="preserve"> do   reprezentowania </w:t>
      </w:r>
      <w:proofErr w:type="spellStart"/>
      <w:r w:rsidR="00F608AB">
        <w:rPr>
          <w:sz w:val="24"/>
          <w:szCs w:val="24"/>
        </w:rPr>
        <w:t>wykonawc</w:t>
      </w:r>
      <w:proofErr w:type="spellEnd"/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092EE9" w:rsidP="004541E2">
      <w:pPr>
        <w:jc w:val="right"/>
        <w:rPr>
          <w:sz w:val="24"/>
          <w:szCs w:val="24"/>
        </w:rPr>
      </w:pPr>
      <w:r w:rsidRPr="00247835">
        <w:rPr>
          <w:b/>
          <w:sz w:val="24"/>
          <w:szCs w:val="24"/>
        </w:rPr>
        <w:t>Zał. nr 2</w:t>
      </w:r>
      <w:r w:rsidR="004541E2" w:rsidRPr="00247835">
        <w:rPr>
          <w:b/>
          <w:sz w:val="24"/>
          <w:szCs w:val="24"/>
        </w:rPr>
        <w:t xml:space="preserve"> do siwz</w:t>
      </w:r>
      <w:r w:rsidR="004541E2" w:rsidRPr="00247835">
        <w:rPr>
          <w:sz w:val="24"/>
          <w:szCs w:val="24"/>
        </w:rPr>
        <w:t xml:space="preserve"> </w:t>
      </w:r>
    </w:p>
    <w:p w:rsidR="004541E2" w:rsidRPr="00247835" w:rsidRDefault="004541E2" w:rsidP="004541E2">
      <w:pPr>
        <w:jc w:val="right"/>
        <w:rPr>
          <w:sz w:val="24"/>
          <w:szCs w:val="24"/>
        </w:rPr>
      </w:pPr>
    </w:p>
    <w:p w:rsidR="004541E2" w:rsidRPr="00247835" w:rsidRDefault="004541E2" w:rsidP="004541E2">
      <w:pPr>
        <w:ind w:left="6480" w:firstLine="720"/>
        <w:jc w:val="center"/>
        <w:rPr>
          <w:sz w:val="24"/>
          <w:szCs w:val="24"/>
        </w:rPr>
      </w:pPr>
    </w:p>
    <w:p w:rsidR="004541E2" w:rsidRPr="00247835" w:rsidRDefault="004541E2" w:rsidP="004541E2">
      <w:pPr>
        <w:pStyle w:val="Nagwek4"/>
        <w:rPr>
          <w:rFonts w:ascii="Times New Roman" w:hAnsi="Times New Roman" w:cs="Times New Roman"/>
          <w:sz w:val="24"/>
          <w:szCs w:val="24"/>
        </w:rPr>
      </w:pPr>
      <w:r w:rsidRPr="00247835">
        <w:rPr>
          <w:rFonts w:ascii="Times New Roman" w:hAnsi="Times New Roman" w:cs="Times New Roman"/>
          <w:sz w:val="24"/>
          <w:szCs w:val="24"/>
        </w:rPr>
        <w:t>OŚWIADCZENIE O SPEŁNIANIU WARUNKÓW</w:t>
      </w:r>
    </w:p>
    <w:p w:rsidR="004541E2" w:rsidRPr="00247835" w:rsidRDefault="004541E2" w:rsidP="004541E2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z art. 22 ust. 1 ustawy z dnia  29 stycznia  2004r.  Prawo zamówień publicznych</w:t>
      </w:r>
    </w:p>
    <w:p w:rsidR="004541E2" w:rsidRPr="00247835" w:rsidRDefault="004541E2" w:rsidP="004541E2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(tj. Dz. U.  Nr 223 z 2007r , poz.1655 z </w:t>
      </w:r>
      <w:proofErr w:type="spellStart"/>
      <w:r w:rsidRPr="00247835">
        <w:rPr>
          <w:b/>
          <w:sz w:val="24"/>
          <w:szCs w:val="24"/>
        </w:rPr>
        <w:t>późn</w:t>
      </w:r>
      <w:proofErr w:type="spellEnd"/>
      <w:r w:rsidRPr="00247835">
        <w:rPr>
          <w:b/>
          <w:sz w:val="24"/>
          <w:szCs w:val="24"/>
        </w:rPr>
        <w:t xml:space="preserve">. </w:t>
      </w:r>
      <w:proofErr w:type="spellStart"/>
      <w:r w:rsidRPr="00247835">
        <w:rPr>
          <w:b/>
          <w:sz w:val="24"/>
          <w:szCs w:val="24"/>
        </w:rPr>
        <w:t>zm</w:t>
      </w:r>
      <w:proofErr w:type="spellEnd"/>
      <w:r w:rsidRPr="00247835">
        <w:rPr>
          <w:b/>
          <w:sz w:val="24"/>
          <w:szCs w:val="24"/>
        </w:rPr>
        <w:t xml:space="preserve"> )</w:t>
      </w:r>
    </w:p>
    <w:p w:rsidR="004541E2" w:rsidRPr="00247835" w:rsidRDefault="004541E2" w:rsidP="004541E2">
      <w:pPr>
        <w:jc w:val="both"/>
        <w:rPr>
          <w:b/>
          <w:sz w:val="24"/>
          <w:szCs w:val="24"/>
        </w:rPr>
      </w:pPr>
    </w:p>
    <w:p w:rsidR="00D95E88" w:rsidRPr="00247835" w:rsidRDefault="004541E2" w:rsidP="00D95E88">
      <w:pPr>
        <w:rPr>
          <w:b/>
          <w:sz w:val="24"/>
          <w:szCs w:val="24"/>
        </w:rPr>
      </w:pPr>
      <w:r w:rsidRPr="00247835">
        <w:rPr>
          <w:sz w:val="24"/>
          <w:szCs w:val="24"/>
        </w:rPr>
        <w:t xml:space="preserve">Przystępując do udziału w postępowaniu o zamówienie publiczne w trybie przetargu nieograniczonego na udzielenie </w:t>
      </w:r>
      <w:r w:rsidR="00C6486C" w:rsidRPr="00247835">
        <w:rPr>
          <w:sz w:val="24"/>
          <w:szCs w:val="24"/>
        </w:rPr>
        <w:t xml:space="preserve">zamówienia publicznego </w:t>
      </w:r>
      <w:proofErr w:type="spellStart"/>
      <w:r w:rsidRPr="00247835">
        <w:rPr>
          <w:sz w:val="24"/>
          <w:szCs w:val="24"/>
        </w:rPr>
        <w:t>pn</w:t>
      </w:r>
      <w:proofErr w:type="spellEnd"/>
      <w:r w:rsidR="00C6486C" w:rsidRPr="00247835">
        <w:rPr>
          <w:sz w:val="24"/>
          <w:szCs w:val="24"/>
        </w:rPr>
        <w:t>:</w:t>
      </w:r>
      <w:r w:rsidRPr="00247835">
        <w:rPr>
          <w:b/>
          <w:bCs/>
          <w:sz w:val="24"/>
          <w:szCs w:val="24"/>
        </w:rPr>
        <w:t xml:space="preserve"> </w:t>
      </w:r>
      <w:r w:rsidR="00D95E88" w:rsidRPr="00247835">
        <w:rPr>
          <w:b/>
          <w:sz w:val="24"/>
          <w:szCs w:val="24"/>
        </w:rPr>
        <w:t>Dostawa oleju opałowego do  kotłowni  Hali Widowiskowo-Sportowej przy ul. Żytniej 1  w Kielcach  w  2012</w:t>
      </w:r>
      <w:r w:rsidR="00C86EB8" w:rsidRPr="00247835">
        <w:rPr>
          <w:b/>
          <w:sz w:val="24"/>
          <w:szCs w:val="24"/>
        </w:rPr>
        <w:t xml:space="preserve"> </w:t>
      </w:r>
      <w:r w:rsidR="00D95E88" w:rsidRPr="00247835">
        <w:rPr>
          <w:b/>
          <w:sz w:val="24"/>
          <w:szCs w:val="24"/>
        </w:rPr>
        <w:t>r.</w:t>
      </w:r>
    </w:p>
    <w:p w:rsidR="004541E2" w:rsidRPr="00247835" w:rsidRDefault="004541E2" w:rsidP="00C6486C">
      <w:pPr>
        <w:pStyle w:val="Bezodstpw"/>
        <w:rPr>
          <w:b/>
          <w:bCs/>
          <w:sz w:val="24"/>
          <w:szCs w:val="24"/>
        </w:rPr>
      </w:pPr>
    </w:p>
    <w:p w:rsidR="004541E2" w:rsidRPr="00247835" w:rsidRDefault="004541E2" w:rsidP="004541E2">
      <w:pPr>
        <w:pStyle w:val="Tekstpodstawowy"/>
      </w:pPr>
      <w:r w:rsidRPr="00247835">
        <w:t>Ja / My (imię i nazwisko) ..........................................................................................................</w:t>
      </w:r>
    </w:p>
    <w:p w:rsidR="004541E2" w:rsidRPr="00247835" w:rsidRDefault="004541E2" w:rsidP="004541E2">
      <w:pPr>
        <w:pStyle w:val="Tekstpodstawowy"/>
      </w:pPr>
      <w:r w:rsidRPr="00247835">
        <w:t xml:space="preserve"> jako upoważniony/</w:t>
      </w:r>
      <w:proofErr w:type="spellStart"/>
      <w:r w:rsidRPr="00247835">
        <w:t>nieni</w:t>
      </w:r>
      <w:proofErr w:type="spellEnd"/>
      <w:r w:rsidRPr="00247835">
        <w:t xml:space="preserve"> przedstawiciel/e firmy:</w:t>
      </w:r>
    </w:p>
    <w:p w:rsidR="004541E2" w:rsidRPr="00247835" w:rsidRDefault="004541E2" w:rsidP="004541E2">
      <w:pPr>
        <w:pStyle w:val="Tekstpodstawowy"/>
      </w:pPr>
      <w:r w:rsidRPr="00247835">
        <w:t>..................................................................................................................................................</w:t>
      </w:r>
    </w:p>
    <w:p w:rsidR="004541E2" w:rsidRPr="00247835" w:rsidRDefault="004541E2" w:rsidP="004541E2">
      <w:pPr>
        <w:pStyle w:val="Tekstpodstawowy"/>
      </w:pPr>
      <w:r w:rsidRPr="00247835">
        <w:t>...................................................................................................................................................</w:t>
      </w:r>
    </w:p>
    <w:p w:rsidR="004541E2" w:rsidRPr="00247835" w:rsidRDefault="004541E2" w:rsidP="004541E2">
      <w:pPr>
        <w:pStyle w:val="Tekstpodstawowy"/>
      </w:pPr>
      <w:r w:rsidRPr="00247835">
        <w:t>działając w imieniu reprezentowanej przeze mnie/nas firmy/ firm</w:t>
      </w:r>
      <w:r w:rsidRPr="00247835">
        <w:rPr>
          <w:vertAlign w:val="superscript"/>
        </w:rPr>
        <w:t>*</w:t>
      </w:r>
      <w:r w:rsidRPr="00247835">
        <w:t>:...........................................</w:t>
      </w:r>
    </w:p>
    <w:p w:rsidR="004541E2" w:rsidRPr="00247835" w:rsidRDefault="004541E2" w:rsidP="004541E2">
      <w:pPr>
        <w:pStyle w:val="Tekstpodstawowy"/>
      </w:pPr>
      <w:r w:rsidRPr="00247835">
        <w:t>....................................................................................................................</w:t>
      </w:r>
      <w:r w:rsidR="00C6486C" w:rsidRPr="00247835">
        <w:t>.................................</w:t>
      </w:r>
    </w:p>
    <w:p w:rsidR="004541E2" w:rsidRPr="00247835" w:rsidRDefault="004541E2" w:rsidP="004541E2">
      <w:pPr>
        <w:rPr>
          <w:i/>
          <w:sz w:val="24"/>
          <w:szCs w:val="24"/>
        </w:rPr>
      </w:pPr>
      <w:r w:rsidRPr="00247835">
        <w:rPr>
          <w:b/>
          <w:i/>
          <w:sz w:val="24"/>
          <w:szCs w:val="24"/>
          <w:vertAlign w:val="superscript"/>
        </w:rPr>
        <w:t>*</w:t>
      </w:r>
      <w:r w:rsidRPr="00247835">
        <w:rPr>
          <w:i/>
          <w:sz w:val="24"/>
          <w:szCs w:val="24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oświadczam/y, że:</w:t>
      </w: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spełniamy warunki udziału w postępowaniu określone w art. 22 ust. 1 pkt 1-4 ustawy Prawo zamówień publicznych.</w:t>
      </w:r>
      <w:r w:rsidRPr="00247835">
        <w:rPr>
          <w:sz w:val="24"/>
          <w:szCs w:val="24"/>
        </w:rPr>
        <w:tab/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jc w:val="both"/>
        <w:outlineLvl w:val="0"/>
        <w:rPr>
          <w:sz w:val="24"/>
          <w:szCs w:val="24"/>
        </w:rPr>
      </w:pPr>
    </w:p>
    <w:p w:rsidR="004541E2" w:rsidRPr="00247835" w:rsidRDefault="004541E2" w:rsidP="004541E2">
      <w:pPr>
        <w:jc w:val="both"/>
        <w:outlineLvl w:val="0"/>
        <w:rPr>
          <w:sz w:val="24"/>
          <w:szCs w:val="24"/>
        </w:rPr>
      </w:pPr>
      <w:r w:rsidRPr="00247835">
        <w:rPr>
          <w:sz w:val="24"/>
          <w:szCs w:val="24"/>
        </w:rPr>
        <w:t>…………………………………..</w:t>
      </w:r>
      <w:r w:rsidRPr="00247835">
        <w:rPr>
          <w:sz w:val="24"/>
          <w:szCs w:val="24"/>
        </w:rPr>
        <w:tab/>
        <w:t xml:space="preserve">                               ………....………………..............</w:t>
      </w:r>
    </w:p>
    <w:p w:rsidR="004541E2" w:rsidRPr="00247835" w:rsidRDefault="004541E2" w:rsidP="004541E2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              (miejscowość, data)</w:t>
      </w:r>
      <w:r w:rsidRPr="00247835">
        <w:rPr>
          <w:sz w:val="24"/>
          <w:szCs w:val="24"/>
        </w:rPr>
        <w:tab/>
        <w:t xml:space="preserve">                           podpis/y  osoby/osób upoważnionej/</w:t>
      </w:r>
      <w:proofErr w:type="spellStart"/>
      <w:r w:rsidRPr="00247835">
        <w:rPr>
          <w:sz w:val="24"/>
          <w:szCs w:val="24"/>
        </w:rPr>
        <w:t>ych</w:t>
      </w:r>
      <w:proofErr w:type="spellEnd"/>
      <w:r w:rsidRPr="00247835">
        <w:rPr>
          <w:sz w:val="24"/>
          <w:szCs w:val="24"/>
        </w:rPr>
        <w:t xml:space="preserve"> </w:t>
      </w:r>
    </w:p>
    <w:p w:rsidR="004541E2" w:rsidRPr="00247835" w:rsidRDefault="004541E2" w:rsidP="004541E2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                                                                               do reprezentowania Wykonawcy                                                                                                                                                                     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  <w:r w:rsidRPr="00247835">
        <w:rPr>
          <w:sz w:val="24"/>
          <w:szCs w:val="24"/>
        </w:rPr>
        <w:t>*niepotrzebne skreślić</w:t>
      </w: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Bezodstpw"/>
        <w:rPr>
          <w:sz w:val="24"/>
          <w:szCs w:val="24"/>
        </w:rPr>
      </w:pPr>
    </w:p>
    <w:p w:rsidR="004541E2" w:rsidRPr="00247835" w:rsidRDefault="004541E2" w:rsidP="004541E2">
      <w:pPr>
        <w:pStyle w:val="Nagwek1"/>
        <w:rPr>
          <w:rFonts w:ascii="Times New Roman" w:hAnsi="Times New Roman" w:cs="Times New Roman"/>
          <w:b w:val="0"/>
          <w:sz w:val="24"/>
          <w:szCs w:val="24"/>
        </w:rPr>
      </w:pPr>
    </w:p>
    <w:p w:rsidR="00C6486C" w:rsidRPr="00247835" w:rsidRDefault="00C6486C" w:rsidP="00C6486C">
      <w:pPr>
        <w:rPr>
          <w:sz w:val="24"/>
          <w:szCs w:val="24"/>
        </w:rPr>
      </w:pPr>
    </w:p>
    <w:p w:rsidR="00D95E88" w:rsidRPr="00247835" w:rsidRDefault="00D95E88" w:rsidP="00D95E88">
      <w:pPr>
        <w:rPr>
          <w:sz w:val="24"/>
          <w:szCs w:val="24"/>
        </w:rPr>
      </w:pPr>
    </w:p>
    <w:p w:rsidR="006B537E" w:rsidRPr="00247835" w:rsidRDefault="006B537E" w:rsidP="00D95E88">
      <w:pPr>
        <w:rPr>
          <w:sz w:val="24"/>
          <w:szCs w:val="24"/>
        </w:rPr>
      </w:pPr>
    </w:p>
    <w:p w:rsidR="006B537E" w:rsidRPr="00247835" w:rsidRDefault="006B537E" w:rsidP="00D95E88">
      <w:pPr>
        <w:rPr>
          <w:sz w:val="24"/>
          <w:szCs w:val="24"/>
        </w:rPr>
      </w:pPr>
    </w:p>
    <w:p w:rsidR="004541E2" w:rsidRPr="00247835" w:rsidRDefault="00092EE9" w:rsidP="004541E2">
      <w:pPr>
        <w:pStyle w:val="Nagwek1"/>
        <w:jc w:val="right"/>
        <w:rPr>
          <w:rFonts w:ascii="Times New Roman" w:eastAsia="Arial Unicode MS" w:hAnsi="Times New Roman" w:cs="Times New Roman"/>
          <w:b w:val="0"/>
          <w:sz w:val="24"/>
          <w:szCs w:val="24"/>
        </w:rPr>
      </w:pPr>
      <w:r w:rsidRPr="00247835">
        <w:rPr>
          <w:rFonts w:ascii="Times New Roman" w:hAnsi="Times New Roman" w:cs="Times New Roman"/>
          <w:sz w:val="24"/>
          <w:szCs w:val="24"/>
        </w:rPr>
        <w:lastRenderedPageBreak/>
        <w:t>Zał. nr 3</w:t>
      </w:r>
      <w:r w:rsidR="00816708" w:rsidRPr="00247835">
        <w:rPr>
          <w:rFonts w:ascii="Times New Roman" w:hAnsi="Times New Roman" w:cs="Times New Roman"/>
          <w:sz w:val="24"/>
          <w:szCs w:val="24"/>
        </w:rPr>
        <w:t xml:space="preserve">  do siwz</w:t>
      </w:r>
    </w:p>
    <w:p w:rsidR="004541E2" w:rsidRPr="00247835" w:rsidRDefault="004541E2" w:rsidP="004541E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24783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 w:rsidRPr="00247835">
        <w:rPr>
          <w:rFonts w:ascii="Times New Roman" w:hAnsi="Times New Roman" w:cs="Times New Roman"/>
          <w:sz w:val="24"/>
          <w:szCs w:val="24"/>
        </w:rPr>
        <w:tab/>
      </w:r>
      <w:r w:rsidRPr="00247835">
        <w:rPr>
          <w:rFonts w:ascii="Times New Roman" w:hAnsi="Times New Roman" w:cs="Times New Roman"/>
          <w:sz w:val="24"/>
          <w:szCs w:val="24"/>
        </w:rPr>
        <w:tab/>
      </w:r>
      <w:r w:rsidRPr="00247835">
        <w:rPr>
          <w:rFonts w:ascii="Times New Roman" w:hAnsi="Times New Roman" w:cs="Times New Roman"/>
          <w:sz w:val="24"/>
          <w:szCs w:val="24"/>
        </w:rPr>
        <w:tab/>
      </w:r>
      <w:r w:rsidRPr="00247835">
        <w:rPr>
          <w:rFonts w:ascii="Times New Roman" w:hAnsi="Times New Roman" w:cs="Times New Roman"/>
          <w:sz w:val="24"/>
          <w:szCs w:val="24"/>
        </w:rPr>
        <w:tab/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 pieczęć, nazwa i dokładny adres wykonawcy 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pStyle w:val="Nagwek1"/>
        <w:jc w:val="center"/>
        <w:rPr>
          <w:rFonts w:ascii="Times New Roman" w:hAnsi="Times New Roman" w:cs="Times New Roman"/>
          <w:sz w:val="24"/>
          <w:szCs w:val="24"/>
        </w:rPr>
      </w:pPr>
      <w:r w:rsidRPr="00247835">
        <w:rPr>
          <w:rFonts w:ascii="Times New Roman" w:hAnsi="Times New Roman" w:cs="Times New Roman"/>
          <w:sz w:val="24"/>
          <w:szCs w:val="24"/>
        </w:rPr>
        <w:t xml:space="preserve">OŚWIADCZENIE 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 o braku podstaw do wykluczenia w oparciu o  art. 24 ust. 1 ustawy z dnia 29 stycznia 2004r. Prawo zamówień publicznych  (t. jedn. Dz. U. z 2010 r. Nr 113, poz. 759 )</w:t>
      </w:r>
      <w:r w:rsidRPr="00247835">
        <w:rPr>
          <w:b/>
          <w:sz w:val="24"/>
          <w:szCs w:val="24"/>
        </w:rPr>
        <w:br/>
      </w:r>
    </w:p>
    <w:p w:rsidR="00D95E88" w:rsidRPr="00247835" w:rsidRDefault="004541E2" w:rsidP="00D95E88">
      <w:pPr>
        <w:rPr>
          <w:b/>
          <w:sz w:val="24"/>
          <w:szCs w:val="24"/>
        </w:rPr>
      </w:pPr>
      <w:r w:rsidRPr="00247835">
        <w:rPr>
          <w:sz w:val="24"/>
          <w:szCs w:val="24"/>
        </w:rPr>
        <w:t xml:space="preserve">Przystępując do udziału w postępowaniu o zamówienie publiczne w trybie przetargu nieograniczonego na udzielenie zamówienia publicznego </w:t>
      </w:r>
      <w:proofErr w:type="spellStart"/>
      <w:r w:rsidRPr="00247835">
        <w:rPr>
          <w:sz w:val="24"/>
          <w:szCs w:val="24"/>
        </w:rPr>
        <w:t>pn</w:t>
      </w:r>
      <w:proofErr w:type="spellEnd"/>
      <w:r w:rsidR="00D95E88" w:rsidRPr="00247835">
        <w:rPr>
          <w:sz w:val="24"/>
          <w:szCs w:val="24"/>
        </w:rPr>
        <w:t>:</w:t>
      </w:r>
      <w:r w:rsidR="00D95E88" w:rsidRPr="00247835">
        <w:rPr>
          <w:b/>
          <w:sz w:val="24"/>
          <w:szCs w:val="24"/>
        </w:rPr>
        <w:t xml:space="preserve"> Dostawa oleju opałowego do  kotłowni  Hali Widowiskowo-Sportowej przy ul. Żytniej 1  w Kielcach  w  2012</w:t>
      </w:r>
      <w:r w:rsidR="006B537E" w:rsidRPr="00247835">
        <w:rPr>
          <w:b/>
          <w:sz w:val="24"/>
          <w:szCs w:val="24"/>
        </w:rPr>
        <w:t xml:space="preserve"> </w:t>
      </w:r>
      <w:r w:rsidR="00D95E88" w:rsidRPr="00247835">
        <w:rPr>
          <w:b/>
          <w:sz w:val="24"/>
          <w:szCs w:val="24"/>
        </w:rPr>
        <w:t>r.</w:t>
      </w:r>
    </w:p>
    <w:p w:rsidR="004541E2" w:rsidRPr="00247835" w:rsidRDefault="004541E2" w:rsidP="00C6486C">
      <w:pPr>
        <w:pStyle w:val="Bezodstpw"/>
        <w:rPr>
          <w:b/>
          <w:bCs/>
          <w:sz w:val="24"/>
          <w:szCs w:val="24"/>
        </w:rPr>
      </w:pP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pStyle w:val="Tekstpodstawowy"/>
      </w:pPr>
      <w:r w:rsidRPr="00247835">
        <w:t>Ja/My (imię i nazwisko):   …………………………………………</w:t>
      </w:r>
      <w:r w:rsidR="00C6486C" w:rsidRPr="00247835">
        <w:t>………………………..</w:t>
      </w:r>
      <w:r w:rsidRPr="00247835">
        <w:t>………………………………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jako upoważniony/</w:t>
      </w:r>
      <w:proofErr w:type="spellStart"/>
      <w:r w:rsidRPr="00247835">
        <w:rPr>
          <w:sz w:val="24"/>
          <w:szCs w:val="24"/>
        </w:rPr>
        <w:t>nieni</w:t>
      </w:r>
      <w:proofErr w:type="spellEnd"/>
      <w:r w:rsidRPr="00247835">
        <w:rPr>
          <w:sz w:val="24"/>
          <w:szCs w:val="24"/>
        </w:rPr>
        <w:t xml:space="preserve"> przedstawiciel/e firmy: 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………..…………………………..................................................................</w:t>
      </w:r>
      <w:r w:rsidR="00C6486C" w:rsidRPr="00247835">
        <w:rPr>
          <w:sz w:val="24"/>
          <w:szCs w:val="24"/>
        </w:rPr>
        <w:t>...............................</w:t>
      </w:r>
      <w:r w:rsidRPr="00247835">
        <w:rPr>
          <w:sz w:val="24"/>
          <w:szCs w:val="24"/>
        </w:rPr>
        <w:t>.......................................……………………..……….…………………….</w:t>
      </w:r>
      <w:r w:rsidR="00C6486C" w:rsidRPr="00247835">
        <w:rPr>
          <w:sz w:val="24"/>
          <w:szCs w:val="24"/>
        </w:rPr>
        <w:t>..............................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w imieniu reprezentowanej przeze mnie/nas  firm/ y*</w:t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 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rPr>
          <w:i/>
          <w:sz w:val="24"/>
          <w:szCs w:val="24"/>
        </w:rPr>
      </w:pPr>
      <w:r w:rsidRPr="00247835">
        <w:rPr>
          <w:b/>
          <w:i/>
          <w:sz w:val="24"/>
          <w:szCs w:val="24"/>
          <w:vertAlign w:val="superscript"/>
        </w:rPr>
        <w:t>*</w:t>
      </w:r>
      <w:r w:rsidRPr="00247835">
        <w:rPr>
          <w:i/>
          <w:sz w:val="24"/>
          <w:szCs w:val="24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oświadczam/y, że:</w:t>
      </w:r>
    </w:p>
    <w:p w:rsidR="004541E2" w:rsidRPr="00247835" w:rsidRDefault="004541E2" w:rsidP="004541E2">
      <w:pPr>
        <w:rPr>
          <w:b/>
          <w:sz w:val="24"/>
          <w:szCs w:val="24"/>
        </w:rPr>
      </w:pP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>brak jest podstaw do wykluczenia nas z postępowania o udzielenie zamówienia publicznego                     na podstawie art. 24 ust.1 ustawy Prawo zamówień publicznych, w tym także na podstawie art. 24 ust. 1 pkt. 2 w/w ustawy .</w:t>
      </w:r>
    </w:p>
    <w:p w:rsidR="004541E2" w:rsidRPr="00247835" w:rsidRDefault="004541E2" w:rsidP="004541E2">
      <w:pPr>
        <w:rPr>
          <w:sz w:val="24"/>
          <w:szCs w:val="24"/>
        </w:rPr>
      </w:pP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</w:p>
    <w:p w:rsidR="004541E2" w:rsidRPr="00247835" w:rsidRDefault="004541E2" w:rsidP="004541E2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   ............................................................ 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>..................................................................</w:t>
      </w:r>
    </w:p>
    <w:p w:rsidR="00C930E7" w:rsidRPr="00247835" w:rsidRDefault="004541E2" w:rsidP="006B537E">
      <w:pPr>
        <w:rPr>
          <w:sz w:val="24"/>
          <w:szCs w:val="24"/>
        </w:rPr>
        <w:sectPr w:rsidR="00C930E7" w:rsidRPr="00247835" w:rsidSect="001F114E">
          <w:footerReference w:type="even" r:id="rId11"/>
          <w:footerReference w:type="default" r:id="rId12"/>
          <w:pgSz w:w="11906" w:h="16838"/>
          <w:pgMar w:top="1417" w:right="1417" w:bottom="1417" w:left="1440" w:header="708" w:footer="708" w:gutter="0"/>
          <w:cols w:space="708"/>
          <w:docGrid w:linePitch="360"/>
        </w:sectPr>
      </w:pPr>
      <w:r w:rsidRPr="00247835">
        <w:rPr>
          <w:sz w:val="24"/>
          <w:szCs w:val="24"/>
        </w:rPr>
        <w:t xml:space="preserve">               Miejscowość, data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>podpis/y osoby/osób upoważnionej/</w:t>
      </w:r>
      <w:proofErr w:type="spellStart"/>
      <w:r w:rsidRPr="00247835">
        <w:rPr>
          <w:sz w:val="24"/>
          <w:szCs w:val="24"/>
        </w:rPr>
        <w:t>nych</w:t>
      </w:r>
      <w:proofErr w:type="spellEnd"/>
      <w:r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 xml:space="preserve">           do reprezentowania wykonawcy</w:t>
      </w:r>
    </w:p>
    <w:p w:rsidR="00D30038" w:rsidRPr="00247835" w:rsidRDefault="00D30038" w:rsidP="00D30038">
      <w:pPr>
        <w:jc w:val="right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lastRenderedPageBreak/>
        <w:t xml:space="preserve">Zał. nr 4 do </w:t>
      </w:r>
      <w:proofErr w:type="spellStart"/>
      <w:r w:rsidRPr="00247835">
        <w:rPr>
          <w:b/>
          <w:sz w:val="24"/>
          <w:szCs w:val="24"/>
        </w:rPr>
        <w:t>siwz</w:t>
      </w:r>
      <w:proofErr w:type="spellEnd"/>
    </w:p>
    <w:p w:rsidR="00D30038" w:rsidRPr="00247835" w:rsidRDefault="00D30038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UMOWA    NR……………..</w:t>
      </w:r>
    </w:p>
    <w:p w:rsidR="00D30038" w:rsidRPr="00247835" w:rsidRDefault="00D30038" w:rsidP="00D30038">
      <w:pPr>
        <w:rPr>
          <w:sz w:val="24"/>
          <w:szCs w:val="24"/>
        </w:rPr>
      </w:pP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>zawarta w dniu    …………………………………………………………………   pomiędzy:</w:t>
      </w: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b/>
          <w:sz w:val="24"/>
          <w:szCs w:val="24"/>
        </w:rPr>
        <w:t>Gminą Kielce -   Miejskim  Ośrodkiem Sportu i Rekreacji</w:t>
      </w:r>
      <w:r w:rsidRPr="00247835">
        <w:rPr>
          <w:sz w:val="24"/>
          <w:szCs w:val="24"/>
        </w:rPr>
        <w:t xml:space="preserve"> w Kielcach ul. Żytnia 1,  </w:t>
      </w:r>
    </w:p>
    <w:p w:rsidR="00F608AB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reprezentowanym przez: </w:t>
      </w:r>
      <w:r w:rsidRPr="00247835">
        <w:rPr>
          <w:b/>
          <w:sz w:val="24"/>
          <w:szCs w:val="24"/>
        </w:rPr>
        <w:t>Wojciecha Dębskiego    -    Dyrektora</w:t>
      </w:r>
      <w:r w:rsidRPr="00247835">
        <w:rPr>
          <w:sz w:val="24"/>
          <w:szCs w:val="24"/>
        </w:rPr>
        <w:t>,</w:t>
      </w:r>
    </w:p>
    <w:p w:rsidR="00D30038" w:rsidRPr="00247835" w:rsidRDefault="00F608AB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>zwanym dalej „</w:t>
      </w:r>
      <w:r w:rsidRPr="00F608AB">
        <w:rPr>
          <w:b/>
          <w:sz w:val="24"/>
          <w:szCs w:val="24"/>
        </w:rPr>
        <w:t>Zamawiającym”,</w:t>
      </w:r>
      <w:r w:rsidRPr="00247835">
        <w:rPr>
          <w:sz w:val="24"/>
          <w:szCs w:val="24"/>
        </w:rPr>
        <w:t xml:space="preserve"> </w:t>
      </w:r>
      <w:r w:rsidR="00D30038" w:rsidRPr="00247835">
        <w:rPr>
          <w:sz w:val="24"/>
          <w:szCs w:val="24"/>
        </w:rPr>
        <w:t>a: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………………………………………………………………………………………………………………………….……………….. wpisaną do Krajowego Rejestru Sądowego ……………………………………………………………………..., pod numerem KRS …………………………………………………………………………………………………</w:t>
      </w:r>
    </w:p>
    <w:p w:rsidR="00F608AB" w:rsidRDefault="00F608AB" w:rsidP="00F608A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reprezentowanym </w:t>
      </w:r>
      <w:r w:rsidR="00D30038" w:rsidRPr="00247835">
        <w:rPr>
          <w:sz w:val="24"/>
          <w:szCs w:val="24"/>
        </w:rPr>
        <w:t>przez: …………………………………………</w:t>
      </w:r>
      <w:r w:rsidRPr="00F608AB">
        <w:rPr>
          <w:sz w:val="24"/>
          <w:szCs w:val="24"/>
        </w:rPr>
        <w:t xml:space="preserve"> </w:t>
      </w:r>
    </w:p>
    <w:p w:rsidR="00F608AB" w:rsidRPr="00247835" w:rsidRDefault="00F608AB" w:rsidP="00F608AB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zwanym dalej „Wykonawcą”,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W rezultacie wyboru Wykonawcy w postępowaniu prowadzonym w trybie przetargu nieograniczonego, na podstawie ustawy z dnia 29 stycznia 2004 r. prawo zamówień publicznych  / tekst </w:t>
      </w:r>
      <w:proofErr w:type="spellStart"/>
      <w:r w:rsidRPr="00247835">
        <w:rPr>
          <w:sz w:val="24"/>
          <w:szCs w:val="24"/>
        </w:rPr>
        <w:t>jedn</w:t>
      </w:r>
      <w:proofErr w:type="spellEnd"/>
      <w:r w:rsidRPr="00247835">
        <w:rPr>
          <w:sz w:val="24"/>
          <w:szCs w:val="24"/>
        </w:rPr>
        <w:t>: Dz. U. z 2010r  Nr 113 poz.759 / - została zawarta umowa                                          o następującej treści:</w:t>
      </w:r>
    </w:p>
    <w:p w:rsidR="00D30038" w:rsidRPr="00247835" w:rsidRDefault="00D30038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1.</w:t>
      </w:r>
    </w:p>
    <w:p w:rsidR="00861855" w:rsidRPr="00247835" w:rsidRDefault="00861855" w:rsidP="00D30038">
      <w:pPr>
        <w:jc w:val="center"/>
        <w:rPr>
          <w:b/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1. Przedmiotem niniejszej umowy jest: dostawa oleju opałowego ………………………/ </w:t>
      </w:r>
      <w:r w:rsidRPr="00247835">
        <w:rPr>
          <w:i/>
          <w:sz w:val="24"/>
          <w:szCs w:val="24"/>
        </w:rPr>
        <w:t>nazwa</w:t>
      </w:r>
      <w:r w:rsidRPr="00247835">
        <w:rPr>
          <w:sz w:val="24"/>
          <w:szCs w:val="24"/>
        </w:rPr>
        <w:t xml:space="preserve"> </w:t>
      </w:r>
      <w:r w:rsidRPr="00247835">
        <w:rPr>
          <w:i/>
          <w:sz w:val="24"/>
          <w:szCs w:val="24"/>
        </w:rPr>
        <w:t>handlowa , symbol</w:t>
      </w:r>
      <w:r w:rsidRPr="00247835">
        <w:rPr>
          <w:sz w:val="24"/>
          <w:szCs w:val="24"/>
        </w:rPr>
        <w:t xml:space="preserve"> ………………/, </w:t>
      </w:r>
      <w:r w:rsidR="001017BC" w:rsidRPr="00247835">
        <w:rPr>
          <w:sz w:val="24"/>
          <w:szCs w:val="24"/>
        </w:rPr>
        <w:t>o wartości opałowej …………..</w:t>
      </w:r>
      <w:r w:rsidR="00861855" w:rsidRPr="00247835">
        <w:rPr>
          <w:sz w:val="24"/>
          <w:szCs w:val="24"/>
        </w:rPr>
        <w:t>MJ/kg</w:t>
      </w:r>
      <w:r w:rsidR="001017BC" w:rsidRPr="00247835">
        <w:rPr>
          <w:sz w:val="24"/>
          <w:szCs w:val="24"/>
        </w:rPr>
        <w:t xml:space="preserve"> </w:t>
      </w:r>
      <w:r w:rsidRPr="00247835">
        <w:rPr>
          <w:sz w:val="24"/>
          <w:szCs w:val="24"/>
        </w:rPr>
        <w:t xml:space="preserve">określonego w ofercie Wykonawcy,  zwanego dalej „olejem”, do kotłowni w budynku  </w:t>
      </w:r>
      <w:r w:rsidRPr="00247835">
        <w:rPr>
          <w:b/>
          <w:sz w:val="24"/>
          <w:szCs w:val="24"/>
        </w:rPr>
        <w:t>Hali Widowiskowo-Sportowej</w:t>
      </w:r>
      <w:r w:rsidRPr="00247835">
        <w:rPr>
          <w:sz w:val="24"/>
          <w:szCs w:val="24"/>
        </w:rPr>
        <w:t xml:space="preserve"> przy ul. Żytniej 1 w Kielcach.       </w:t>
      </w: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2. Okres dostaw:  do 31 grudnia  2012 r.    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3. Przewidywana  ilość dostaw oleju w roku 2012  wyniesie </w:t>
      </w:r>
      <w:r w:rsidRPr="00247835">
        <w:rPr>
          <w:b/>
          <w:sz w:val="24"/>
          <w:szCs w:val="24"/>
        </w:rPr>
        <w:t>50 000</w:t>
      </w:r>
      <w:r w:rsidRPr="00247835">
        <w:rPr>
          <w:sz w:val="24"/>
          <w:szCs w:val="24"/>
        </w:rPr>
        <w:t xml:space="preserve"> litrów.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4. Zamówienie oleju w ilości mniejszej niż określona w pkt. 3 nie rodzi po stronie Wykonawcy żadnych roszczeń w stosunku do Zamawiającego.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Default="00D30038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2.</w:t>
      </w:r>
    </w:p>
    <w:p w:rsidR="00F608AB" w:rsidRPr="00247835" w:rsidRDefault="00F608AB" w:rsidP="00D30038">
      <w:pPr>
        <w:jc w:val="center"/>
        <w:rPr>
          <w:b/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1. Ilości i terminy dostaw oleju określane będą przez Zamawiającego w zamówieniach składanych telefonicznie, e-mailem  bądź faksem, najpóźniej na 2 dni przed terminem dostawy. 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3. Dostawa oleju odbywać się będzie na koszt Wykonawcy , jego środkiem transportu                        w terminie do 48 godzin  od dnia otrzymania zamówienia.  </w:t>
      </w:r>
    </w:p>
    <w:p w:rsidR="001017BC" w:rsidRPr="00247835" w:rsidRDefault="001017BC" w:rsidP="001017BC">
      <w:pPr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4. Odbiór oleju odbywać się będzie na podstawie wskazań zalegalizowanych przyrządów pomiarowych Wykonawcy i kopii certyfikatu, o którym mowa w</w:t>
      </w:r>
      <w:r w:rsidR="00861855" w:rsidRPr="00247835">
        <w:rPr>
          <w:sz w:val="24"/>
          <w:szCs w:val="24"/>
        </w:rPr>
        <w:t xml:space="preserve">§3 </w:t>
      </w:r>
      <w:r w:rsidRPr="00247835">
        <w:rPr>
          <w:sz w:val="24"/>
          <w:szCs w:val="24"/>
        </w:rPr>
        <w:t xml:space="preserve"> ust.</w:t>
      </w:r>
      <w:r w:rsidR="00861855" w:rsidRPr="00247835">
        <w:rPr>
          <w:sz w:val="24"/>
          <w:szCs w:val="24"/>
        </w:rPr>
        <w:t>1</w:t>
      </w:r>
      <w:r w:rsidRPr="00247835">
        <w:rPr>
          <w:sz w:val="24"/>
          <w:szCs w:val="24"/>
        </w:rPr>
        <w:t>.</w:t>
      </w:r>
    </w:p>
    <w:p w:rsidR="001017BC" w:rsidRPr="00247835" w:rsidRDefault="001017BC" w:rsidP="001017BC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017BC" w:rsidRDefault="001017BC" w:rsidP="001017BC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3</w:t>
      </w:r>
      <w:r w:rsidR="00F608AB">
        <w:rPr>
          <w:b/>
          <w:sz w:val="24"/>
          <w:szCs w:val="24"/>
        </w:rPr>
        <w:t>.</w:t>
      </w:r>
    </w:p>
    <w:p w:rsidR="00F608AB" w:rsidRPr="00247835" w:rsidRDefault="00F608AB" w:rsidP="001017BC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017BC" w:rsidRPr="00247835" w:rsidRDefault="001017BC" w:rsidP="001017BC">
      <w:pPr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1.</w:t>
      </w:r>
      <w:r w:rsidRPr="00247835">
        <w:rPr>
          <w:sz w:val="24"/>
          <w:szCs w:val="24"/>
        </w:rPr>
        <w:tab/>
        <w:t>Wykonawca gwarantuje stałą, dobrą jakość oleju opałowego, co najmniej o par</w:t>
      </w:r>
      <w:r w:rsidR="00861855" w:rsidRPr="00247835">
        <w:rPr>
          <w:sz w:val="24"/>
          <w:szCs w:val="24"/>
        </w:rPr>
        <w:t>ametrach wskazanych w § 1 ust. 1</w:t>
      </w:r>
      <w:r w:rsidRPr="00247835">
        <w:rPr>
          <w:sz w:val="24"/>
          <w:szCs w:val="24"/>
        </w:rPr>
        <w:t xml:space="preserve">. Jakość każdej dostawy będzie potwierdzana przez Wykonawcę </w:t>
      </w:r>
      <w:r w:rsidR="00F608AB">
        <w:rPr>
          <w:sz w:val="24"/>
          <w:szCs w:val="24"/>
        </w:rPr>
        <w:t xml:space="preserve">dołączoną </w:t>
      </w:r>
      <w:r w:rsidRPr="00247835">
        <w:rPr>
          <w:sz w:val="24"/>
          <w:szCs w:val="24"/>
        </w:rPr>
        <w:t>kopią certyfikatu jakości wystawionego przez producenta oleju.</w:t>
      </w:r>
    </w:p>
    <w:p w:rsidR="001017BC" w:rsidRPr="00247835" w:rsidRDefault="001017BC" w:rsidP="001017BC">
      <w:pPr>
        <w:tabs>
          <w:tab w:val="left" w:pos="284"/>
        </w:tabs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2.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 xml:space="preserve">W przypadku stwierdzenia wad jakościowych oleju Zamawiający niezwłocznie powiadomi Wykonawcę o tym fakcie, co będzie równoznaczne ze złożeniem reklamacji. </w:t>
      </w:r>
    </w:p>
    <w:p w:rsidR="001017BC" w:rsidRPr="00247835" w:rsidRDefault="001017BC" w:rsidP="001017BC">
      <w:pPr>
        <w:widowControl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3.</w:t>
      </w:r>
      <w:r w:rsidRPr="00247835">
        <w:rPr>
          <w:sz w:val="24"/>
          <w:szCs w:val="24"/>
        </w:rPr>
        <w:tab/>
        <w:t xml:space="preserve">Wykonawca zobowiązuje się do niezwłocznego rozpatrzenia reklamacji i uwzględnienia uzasadnionej reklamacji. </w:t>
      </w:r>
    </w:p>
    <w:p w:rsidR="001017BC" w:rsidRPr="00247835" w:rsidRDefault="001017BC" w:rsidP="001017BC">
      <w:pPr>
        <w:tabs>
          <w:tab w:val="left" w:pos="284"/>
          <w:tab w:val="left" w:pos="720"/>
        </w:tabs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lastRenderedPageBreak/>
        <w:t>4.</w:t>
      </w:r>
      <w:r w:rsidRPr="00247835">
        <w:rPr>
          <w:sz w:val="24"/>
          <w:szCs w:val="24"/>
        </w:rPr>
        <w:tab/>
      </w:r>
      <w:r w:rsidRPr="00247835">
        <w:rPr>
          <w:sz w:val="24"/>
          <w:szCs w:val="24"/>
        </w:rPr>
        <w:tab/>
        <w:t>Wykonawca pokrywa straty Zamawiającego z tytułu obniżonej wartości opałowej oleju, bądź uszkodzeń urządzeń kotłowni spowodowanych paliwem o nieodpowiednich parametrach.</w:t>
      </w:r>
    </w:p>
    <w:p w:rsidR="001017BC" w:rsidRPr="00247835" w:rsidRDefault="001017BC" w:rsidP="001017BC">
      <w:pPr>
        <w:widowControl w:val="0"/>
        <w:ind w:left="360" w:hanging="360"/>
        <w:jc w:val="both"/>
        <w:rPr>
          <w:sz w:val="24"/>
          <w:szCs w:val="24"/>
        </w:rPr>
      </w:pPr>
      <w:r w:rsidRPr="00247835">
        <w:rPr>
          <w:sz w:val="24"/>
          <w:szCs w:val="24"/>
        </w:rPr>
        <w:t>5.</w:t>
      </w:r>
      <w:r w:rsidRPr="00247835">
        <w:rPr>
          <w:sz w:val="24"/>
          <w:szCs w:val="24"/>
        </w:rPr>
        <w:tab/>
        <w:t>Wykonawca odpowiada za ewentualne straty materialne powstałe u Zamawiającego wynikające z opóźnienia dostawy oleju w stosunku do terminów ustalonych w § 2.</w:t>
      </w:r>
    </w:p>
    <w:p w:rsidR="001017BC" w:rsidRPr="00247835" w:rsidRDefault="001017BC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861855" w:rsidP="00D30038">
      <w:pPr>
        <w:jc w:val="center"/>
        <w:rPr>
          <w:sz w:val="24"/>
          <w:szCs w:val="24"/>
        </w:rPr>
      </w:pPr>
      <w:r w:rsidRPr="00247835">
        <w:rPr>
          <w:b/>
          <w:sz w:val="24"/>
          <w:szCs w:val="24"/>
        </w:rPr>
        <w:t>§ 4</w:t>
      </w:r>
      <w:r w:rsidR="00D30038"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1. Cena sprzedaży 1 </w:t>
      </w:r>
      <w:r w:rsidR="00F608AB">
        <w:rPr>
          <w:sz w:val="24"/>
          <w:szCs w:val="24"/>
        </w:rPr>
        <w:t xml:space="preserve">litra  oleju …………………………………, zgodnie z ofertą Wykonawcy </w:t>
      </w:r>
      <w:r w:rsidR="00861855" w:rsidRPr="00247835">
        <w:rPr>
          <w:sz w:val="24"/>
          <w:szCs w:val="24"/>
        </w:rPr>
        <w:t>wynosi  ……….…….</w:t>
      </w:r>
      <w:r w:rsidR="00F608AB">
        <w:rPr>
          <w:sz w:val="24"/>
          <w:szCs w:val="24"/>
        </w:rPr>
        <w:t xml:space="preserve">. zł brutto </w:t>
      </w:r>
      <w:r w:rsidRPr="00247835">
        <w:rPr>
          <w:sz w:val="24"/>
          <w:szCs w:val="24"/>
        </w:rPr>
        <w:t>(słownie:……</w:t>
      </w:r>
      <w:r w:rsidR="00F608AB">
        <w:rPr>
          <w:sz w:val="24"/>
          <w:szCs w:val="24"/>
        </w:rPr>
        <w:t>,,</w:t>
      </w:r>
      <w:r w:rsidRPr="00247835">
        <w:rPr>
          <w:sz w:val="24"/>
          <w:szCs w:val="24"/>
        </w:rPr>
        <w:t>………</w:t>
      </w:r>
      <w:r w:rsidR="00861855" w:rsidRPr="00247835">
        <w:rPr>
          <w:sz w:val="24"/>
          <w:szCs w:val="24"/>
        </w:rPr>
        <w:t>................................</w:t>
      </w:r>
      <w:r w:rsidRPr="00247835">
        <w:rPr>
          <w:sz w:val="24"/>
          <w:szCs w:val="24"/>
        </w:rPr>
        <w:t xml:space="preserve">…) , </w:t>
      </w: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w tym podatek VAT  w stawce: ……......%  </w:t>
      </w:r>
      <w:r w:rsidR="00861855" w:rsidRPr="00247835">
        <w:rPr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2.  Zmiana ceny ustalonej w ust. 1 może nastąpić tylko w przypadku zmiany ceny zakupu oleju opałowego u producenta i tylko w wysokości proporcjonalnej do zmiany, biorąc za podstawę cenę  oleju  opałowego  obowiązującą  w  dacie  złożenia  przez   Wykonawcę  oferty Zamawiającemu i cenę obowiązującą w dniu złożenia przez Zamawiającego zamówienia na dostawę oleju.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3. Cena za </w:t>
      </w:r>
      <w:smartTag w:uri="urn:schemas-microsoft-com:office:smarttags" w:element="metricconverter">
        <w:smartTagPr>
          <w:attr w:name="ProductID" w:val="1 litr"/>
        </w:smartTagPr>
        <w:r w:rsidRPr="00247835">
          <w:rPr>
            <w:sz w:val="24"/>
            <w:szCs w:val="24"/>
          </w:rPr>
          <w:t>1 litr</w:t>
        </w:r>
      </w:smartTag>
      <w:r w:rsidRPr="00247835">
        <w:rPr>
          <w:sz w:val="24"/>
          <w:szCs w:val="24"/>
        </w:rPr>
        <w:t xml:space="preserve"> oleju przy pierwszej dostawie nie może przekraczać ceny ofertowej.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4. Wartość umowną  zamówienia Strony ustalają, zgodnie z ceną </w:t>
      </w:r>
      <w:r w:rsidR="00F608AB">
        <w:rPr>
          <w:sz w:val="24"/>
          <w:szCs w:val="24"/>
        </w:rPr>
        <w:t xml:space="preserve">za całość zamówienia </w:t>
      </w:r>
      <w:r w:rsidRPr="00247835">
        <w:rPr>
          <w:sz w:val="24"/>
          <w:szCs w:val="24"/>
        </w:rPr>
        <w:t>przedstawioną  w ofercie Wykonawcy, na : ……………………………………….zł brutto.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Default="00861855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5</w:t>
      </w:r>
      <w:r w:rsidR="00D30038" w:rsidRPr="00247835">
        <w:rPr>
          <w:b/>
          <w:sz w:val="24"/>
          <w:szCs w:val="24"/>
        </w:rPr>
        <w:t>.</w:t>
      </w:r>
    </w:p>
    <w:p w:rsidR="00F608AB" w:rsidRPr="00247835" w:rsidRDefault="00F608AB" w:rsidP="00D30038">
      <w:pPr>
        <w:jc w:val="center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1. Rozlicznie dostawy następować będzie na podstawie cen jednostkowych  oleju</w:t>
      </w:r>
      <w:r w:rsidR="00F608AB">
        <w:rPr>
          <w:sz w:val="24"/>
          <w:szCs w:val="24"/>
        </w:rPr>
        <w:t xml:space="preserve"> z daty złożenia zamówienia </w:t>
      </w:r>
      <w:r w:rsidRPr="00247835">
        <w:rPr>
          <w:sz w:val="24"/>
          <w:szCs w:val="24"/>
        </w:rPr>
        <w:t xml:space="preserve"> i faktycznej ilości dostarczonej partii oleju.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2. Płatność za dostarczony olej następować będzie przelewem na wskazany rachunek Wykonawcy, w terminie  21 dni od daty dostarczenia faktury do siedziby Zamawiającego,                 z ustawowymi odsetkami w przypadku uchybienia terminu płatności .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861855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6</w:t>
      </w:r>
      <w:r w:rsidR="00D30038"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1. Zapłata kary umownej następować będzie w następujących przypadkach: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 a) w razie opóźnienia w dostarczeniu zamówionej partii oleju, Wykonawca zapłaci Zamawiającemu karę umowną w wysokości 0,5% wynagrodzenia przysługującego mu za zamówioną partię oleju za każdy dzień zwłoki,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b) w przypadku odstąpienia  od umowy przez Zamawiającego z  przyczyn leżących po stronie Wykonawcy, zapłaci on  Zamawiającemu  karę umowną w wysokości  30%  wynagrodzenia umownego. 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2. Wysokość wyn</w:t>
      </w:r>
      <w:r w:rsidR="00861855" w:rsidRPr="00247835">
        <w:rPr>
          <w:sz w:val="24"/>
          <w:szCs w:val="24"/>
        </w:rPr>
        <w:t>agrodzenia  umownego określa § 4</w:t>
      </w:r>
      <w:r w:rsidRPr="00247835">
        <w:rPr>
          <w:sz w:val="24"/>
          <w:szCs w:val="24"/>
        </w:rPr>
        <w:t xml:space="preserve"> ust. 4 umowy. 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ind w:left="720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 xml:space="preserve">                                     </w:t>
      </w:r>
      <w:r w:rsidR="00861855" w:rsidRPr="00247835">
        <w:rPr>
          <w:b/>
          <w:sz w:val="24"/>
          <w:szCs w:val="24"/>
        </w:rPr>
        <w:t xml:space="preserve">                         § 7</w:t>
      </w:r>
      <w:r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 xml:space="preserve">Zamawiającemu przysługuje prawo rozwiązania umowy bez wypowiedzenia,  jeżeli Wykonawca narusza warunki umowy, a w szczególności nie wywiązuje się z terminów dostawy bądź dostarcza olej o innych parametrach, niż wymagane w </w:t>
      </w:r>
      <w:proofErr w:type="spellStart"/>
      <w:r w:rsidRPr="00247835">
        <w:rPr>
          <w:sz w:val="24"/>
          <w:szCs w:val="24"/>
        </w:rPr>
        <w:t>siwz</w:t>
      </w:r>
      <w:proofErr w:type="spellEnd"/>
      <w:r w:rsidRPr="00247835">
        <w:rPr>
          <w:sz w:val="24"/>
          <w:szCs w:val="24"/>
        </w:rPr>
        <w:t xml:space="preserve"> i wskazane w ofercie.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861855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8</w:t>
      </w:r>
      <w:r w:rsidR="00D30038" w:rsidRPr="00247835">
        <w:rPr>
          <w:b/>
          <w:sz w:val="24"/>
          <w:szCs w:val="24"/>
        </w:rPr>
        <w:t>.</w:t>
      </w:r>
    </w:p>
    <w:p w:rsidR="00861855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 xml:space="preserve">Strony dopuszczają  możliwość zmiany </w:t>
      </w:r>
      <w:r w:rsidR="00861855" w:rsidRPr="00247835">
        <w:rPr>
          <w:sz w:val="24"/>
          <w:szCs w:val="24"/>
        </w:rPr>
        <w:t xml:space="preserve">cen oleju i </w:t>
      </w:r>
      <w:r w:rsidRPr="00247835">
        <w:rPr>
          <w:sz w:val="24"/>
          <w:szCs w:val="24"/>
        </w:rPr>
        <w:t>umowy w stosunku do treści oferty W</w:t>
      </w:r>
      <w:r w:rsidR="00861855" w:rsidRPr="00247835">
        <w:rPr>
          <w:sz w:val="24"/>
          <w:szCs w:val="24"/>
        </w:rPr>
        <w:t>ykonawcy w sytuacji określonej w § 4</w:t>
      </w:r>
      <w:r w:rsidRPr="00247835">
        <w:rPr>
          <w:sz w:val="24"/>
          <w:szCs w:val="24"/>
        </w:rPr>
        <w:t xml:space="preserve"> pkt.2 niniejszej umowy. </w:t>
      </w:r>
    </w:p>
    <w:p w:rsidR="00D30038" w:rsidRPr="00247835" w:rsidRDefault="00D30038" w:rsidP="00D30038">
      <w:pPr>
        <w:rPr>
          <w:sz w:val="24"/>
          <w:szCs w:val="24"/>
        </w:rPr>
      </w:pPr>
      <w:r w:rsidRPr="00247835">
        <w:rPr>
          <w:sz w:val="24"/>
          <w:szCs w:val="24"/>
        </w:rPr>
        <w:t>Zmiana ta nie będzie powodować konieczności sporządzania aneksu do umowy.</w:t>
      </w:r>
    </w:p>
    <w:p w:rsidR="00D30038" w:rsidRPr="00247835" w:rsidRDefault="00D30038" w:rsidP="00D30038">
      <w:pPr>
        <w:rPr>
          <w:b/>
          <w:sz w:val="24"/>
          <w:szCs w:val="24"/>
        </w:rPr>
      </w:pPr>
    </w:p>
    <w:p w:rsidR="00861855" w:rsidRPr="00247835" w:rsidRDefault="00861855" w:rsidP="00861855">
      <w:pPr>
        <w:jc w:val="center"/>
        <w:rPr>
          <w:b/>
          <w:sz w:val="24"/>
          <w:szCs w:val="24"/>
        </w:rPr>
      </w:pPr>
    </w:p>
    <w:p w:rsidR="00D30038" w:rsidRPr="00247835" w:rsidRDefault="00861855" w:rsidP="00861855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lastRenderedPageBreak/>
        <w:t>§ 9</w:t>
      </w:r>
      <w:r w:rsidR="00D30038"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W sprawach nieuregulowanych umową będą miały zastosowanie przepisy Kodeksu Cywilnego .</w:t>
      </w:r>
    </w:p>
    <w:p w:rsidR="00D30038" w:rsidRPr="00247835" w:rsidRDefault="00D30038" w:rsidP="00D30038">
      <w:pPr>
        <w:jc w:val="both"/>
        <w:rPr>
          <w:b/>
          <w:sz w:val="24"/>
          <w:szCs w:val="24"/>
        </w:rPr>
      </w:pPr>
    </w:p>
    <w:p w:rsidR="00D30038" w:rsidRPr="00247835" w:rsidRDefault="00861855" w:rsidP="00D30038">
      <w:pPr>
        <w:jc w:val="center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>§ 10</w:t>
      </w:r>
      <w:r w:rsidR="00D30038"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Ewentualne spory powstałe na tle realizacji niniejszej umowy strony poddają orzecznictwu właściwego sądu powszechnego w Kielcach.</w:t>
      </w:r>
    </w:p>
    <w:p w:rsidR="00D30038" w:rsidRPr="00247835" w:rsidRDefault="00D30038" w:rsidP="00D30038">
      <w:pPr>
        <w:jc w:val="both"/>
        <w:rPr>
          <w:b/>
          <w:sz w:val="24"/>
          <w:szCs w:val="24"/>
        </w:rPr>
      </w:pPr>
    </w:p>
    <w:p w:rsidR="00D30038" w:rsidRPr="00247835" w:rsidRDefault="00D30038" w:rsidP="00D30038">
      <w:pPr>
        <w:jc w:val="both"/>
        <w:rPr>
          <w:b/>
          <w:sz w:val="24"/>
          <w:szCs w:val="24"/>
        </w:rPr>
      </w:pPr>
      <w:r w:rsidRPr="00247835">
        <w:rPr>
          <w:b/>
          <w:sz w:val="24"/>
          <w:szCs w:val="24"/>
        </w:rPr>
        <w:tab/>
      </w:r>
      <w:r w:rsidRPr="00247835">
        <w:rPr>
          <w:b/>
          <w:sz w:val="24"/>
          <w:szCs w:val="24"/>
        </w:rPr>
        <w:tab/>
      </w:r>
      <w:r w:rsidRPr="00247835">
        <w:rPr>
          <w:b/>
          <w:sz w:val="24"/>
          <w:szCs w:val="24"/>
        </w:rPr>
        <w:tab/>
      </w:r>
      <w:r w:rsidRPr="00247835">
        <w:rPr>
          <w:b/>
          <w:sz w:val="24"/>
          <w:szCs w:val="24"/>
        </w:rPr>
        <w:tab/>
      </w:r>
      <w:r w:rsidRPr="00247835">
        <w:rPr>
          <w:b/>
          <w:sz w:val="24"/>
          <w:szCs w:val="24"/>
        </w:rPr>
        <w:tab/>
      </w:r>
      <w:r w:rsidRPr="00247835">
        <w:rPr>
          <w:b/>
          <w:sz w:val="24"/>
          <w:szCs w:val="24"/>
        </w:rPr>
        <w:tab/>
      </w:r>
      <w:r w:rsidR="00861855" w:rsidRPr="00247835">
        <w:rPr>
          <w:b/>
          <w:sz w:val="24"/>
          <w:szCs w:val="24"/>
        </w:rPr>
        <w:t xml:space="preserve"> §11</w:t>
      </w:r>
      <w:r w:rsidRPr="00247835">
        <w:rPr>
          <w:b/>
          <w:sz w:val="24"/>
          <w:szCs w:val="24"/>
        </w:rPr>
        <w:t>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  <w:r w:rsidRPr="00247835">
        <w:rPr>
          <w:sz w:val="24"/>
          <w:szCs w:val="24"/>
        </w:rPr>
        <w:t>Umowę sporządzono w dwóch jednobrzmiących egzemplarzach, po jednym dla każdej ze stron.</w:t>
      </w: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sz w:val="24"/>
          <w:szCs w:val="24"/>
        </w:rPr>
      </w:pPr>
    </w:p>
    <w:p w:rsidR="00D30038" w:rsidRPr="00247835" w:rsidRDefault="00D30038" w:rsidP="00D30038">
      <w:pPr>
        <w:jc w:val="both"/>
        <w:rPr>
          <w:b/>
          <w:sz w:val="24"/>
          <w:szCs w:val="24"/>
        </w:rPr>
      </w:pPr>
      <w:r w:rsidRPr="00247835">
        <w:rPr>
          <w:sz w:val="24"/>
          <w:szCs w:val="24"/>
        </w:rPr>
        <w:t xml:space="preserve">       </w:t>
      </w:r>
      <w:r w:rsidRPr="00247835">
        <w:rPr>
          <w:b/>
          <w:sz w:val="24"/>
          <w:szCs w:val="24"/>
        </w:rPr>
        <w:t xml:space="preserve">   ZAMAWIAJĄCY :                                                      </w:t>
      </w:r>
      <w:r w:rsidRPr="00247835">
        <w:rPr>
          <w:b/>
          <w:sz w:val="24"/>
          <w:szCs w:val="24"/>
        </w:rPr>
        <w:tab/>
        <w:t>WYKONAWCA :</w:t>
      </w:r>
    </w:p>
    <w:p w:rsidR="00D30038" w:rsidRPr="00247835" w:rsidRDefault="00D30038" w:rsidP="00D30038">
      <w:pPr>
        <w:rPr>
          <w:sz w:val="24"/>
          <w:szCs w:val="24"/>
        </w:rPr>
      </w:pPr>
    </w:p>
    <w:p w:rsidR="004541E2" w:rsidRPr="00247835" w:rsidRDefault="004541E2" w:rsidP="00C6486C">
      <w:pPr>
        <w:rPr>
          <w:sz w:val="24"/>
          <w:szCs w:val="24"/>
        </w:rPr>
      </w:pPr>
    </w:p>
    <w:sectPr w:rsidR="004541E2" w:rsidRPr="00247835">
      <w:footerReference w:type="even" r:id="rId13"/>
      <w:footerReference w:type="default" r:id="rId14"/>
      <w:pgSz w:w="11906" w:h="16838" w:code="9"/>
      <w:pgMar w:top="1418" w:right="1418" w:bottom="1418" w:left="1418" w:header="1134" w:footer="1134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EA7" w:rsidRDefault="001D1EA7">
      <w:r>
        <w:separator/>
      </w:r>
    </w:p>
  </w:endnote>
  <w:endnote w:type="continuationSeparator" w:id="0">
    <w:p w:rsidR="001D1EA7" w:rsidRDefault="001D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1D1EA7" w:rsidP="001F11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</w:p>
  <w:p w:rsidR="001D1EA7" w:rsidRDefault="001D1EA7" w:rsidP="001F114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1D1EA7" w:rsidP="001F11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116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D1EA7" w:rsidRDefault="001D1EA7" w:rsidP="001F114E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1D1EA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D1EA7" w:rsidRDefault="001D1EA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1D1EA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116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D1EA7" w:rsidRDefault="001D1EA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EA7" w:rsidRDefault="001D1EA7">
      <w:r>
        <w:separator/>
      </w:r>
    </w:p>
  </w:footnote>
  <w:footnote w:type="continuationSeparator" w:id="0">
    <w:p w:rsidR="001D1EA7" w:rsidRDefault="001D1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1068"/>
    <w:multiLevelType w:val="hybridMultilevel"/>
    <w:tmpl w:val="7BFCE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2351B4"/>
    <w:multiLevelType w:val="hybridMultilevel"/>
    <w:tmpl w:val="4E02F1E0"/>
    <w:lvl w:ilvl="0" w:tplc="7C9626B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713D7B"/>
    <w:multiLevelType w:val="hybridMultilevel"/>
    <w:tmpl w:val="5E601F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E46B7C"/>
    <w:multiLevelType w:val="hybridMultilevel"/>
    <w:tmpl w:val="A1967460"/>
    <w:lvl w:ilvl="0" w:tplc="6B2CDBDA">
      <w:start w:val="1"/>
      <w:numFmt w:val="upperRoman"/>
      <w:lvlText w:val="%1."/>
      <w:lvlJc w:val="left"/>
      <w:pPr>
        <w:ind w:left="1003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96B1BB8"/>
    <w:multiLevelType w:val="hybridMultilevel"/>
    <w:tmpl w:val="F808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041FF2"/>
    <w:multiLevelType w:val="hybridMultilevel"/>
    <w:tmpl w:val="76DA0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E74002"/>
    <w:multiLevelType w:val="hybridMultilevel"/>
    <w:tmpl w:val="A33222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DFB32FD"/>
    <w:multiLevelType w:val="singleLevel"/>
    <w:tmpl w:val="8FAC42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</w:rPr>
    </w:lvl>
  </w:abstractNum>
  <w:abstractNum w:abstractNumId="8">
    <w:nsid w:val="2E523D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97154C1"/>
    <w:multiLevelType w:val="hybridMultilevel"/>
    <w:tmpl w:val="21C049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AF86D8B"/>
    <w:multiLevelType w:val="hybridMultilevel"/>
    <w:tmpl w:val="01E2981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F1C6482"/>
    <w:multiLevelType w:val="hybridMultilevel"/>
    <w:tmpl w:val="0B1CAC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09F5A02"/>
    <w:multiLevelType w:val="hybridMultilevel"/>
    <w:tmpl w:val="08ACF5B4"/>
    <w:lvl w:ilvl="0" w:tplc="95F666D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5C7D7B"/>
    <w:multiLevelType w:val="hybridMultilevel"/>
    <w:tmpl w:val="152ECE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DA5562"/>
    <w:multiLevelType w:val="hybridMultilevel"/>
    <w:tmpl w:val="86CCC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E26244"/>
    <w:multiLevelType w:val="hybridMultilevel"/>
    <w:tmpl w:val="DD0460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FAB2184"/>
    <w:multiLevelType w:val="hybridMultilevel"/>
    <w:tmpl w:val="8AEAA616"/>
    <w:lvl w:ilvl="0" w:tplc="896690B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407FD7"/>
    <w:multiLevelType w:val="hybridMultilevel"/>
    <w:tmpl w:val="8140EC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20">
    <w:nsid w:val="617F1F84"/>
    <w:multiLevelType w:val="hybridMultilevel"/>
    <w:tmpl w:val="9F503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4F016CD"/>
    <w:multiLevelType w:val="hybridMultilevel"/>
    <w:tmpl w:val="1930898A"/>
    <w:lvl w:ilvl="0" w:tplc="CB08A1D6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  <w:rPr>
        <w:rFonts w:cs="Times New Roman"/>
      </w:rPr>
    </w:lvl>
  </w:abstractNum>
  <w:abstractNum w:abstractNumId="22">
    <w:nsid w:val="6F402955"/>
    <w:multiLevelType w:val="hybridMultilevel"/>
    <w:tmpl w:val="02748A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F9322B5"/>
    <w:multiLevelType w:val="hybridMultilevel"/>
    <w:tmpl w:val="71680AAE"/>
    <w:lvl w:ilvl="0" w:tplc="C4EC425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4A535A8"/>
    <w:multiLevelType w:val="hybridMultilevel"/>
    <w:tmpl w:val="63AE9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0766C8"/>
    <w:multiLevelType w:val="hybridMultilevel"/>
    <w:tmpl w:val="8298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312A88"/>
    <w:multiLevelType w:val="hybridMultilevel"/>
    <w:tmpl w:val="28A22D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702146"/>
    <w:multiLevelType w:val="hybridMultilevel"/>
    <w:tmpl w:val="0A78E3CC"/>
    <w:lvl w:ilvl="0" w:tplc="F154BBA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FC1630"/>
    <w:multiLevelType w:val="hybridMultilevel"/>
    <w:tmpl w:val="EA78BB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AA48BC"/>
    <w:multiLevelType w:val="hybridMultilevel"/>
    <w:tmpl w:val="F3080C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8"/>
  </w:num>
  <w:num w:numId="6">
    <w:abstractNumId w:val="7"/>
  </w:num>
  <w:num w:numId="7">
    <w:abstractNumId w:val="23"/>
  </w:num>
  <w:num w:numId="8">
    <w:abstractNumId w:val="21"/>
  </w:num>
  <w:num w:numId="9">
    <w:abstractNumId w:val="29"/>
  </w:num>
  <w:num w:numId="10">
    <w:abstractNumId w:val="0"/>
  </w:num>
  <w:num w:numId="11">
    <w:abstractNumId w:val="20"/>
  </w:num>
  <w:num w:numId="12">
    <w:abstractNumId w:val="26"/>
  </w:num>
  <w:num w:numId="13">
    <w:abstractNumId w:val="4"/>
  </w:num>
  <w:num w:numId="14">
    <w:abstractNumId w:val="6"/>
  </w:num>
  <w:num w:numId="15">
    <w:abstractNumId w:val="9"/>
  </w:num>
  <w:num w:numId="16">
    <w:abstractNumId w:val="22"/>
  </w:num>
  <w:num w:numId="17">
    <w:abstractNumId w:val="14"/>
  </w:num>
  <w:num w:numId="18">
    <w:abstractNumId w:val="16"/>
  </w:num>
  <w:num w:numId="19">
    <w:abstractNumId w:val="28"/>
  </w:num>
  <w:num w:numId="20">
    <w:abstractNumId w:val="13"/>
  </w:num>
  <w:num w:numId="21">
    <w:abstractNumId w:val="17"/>
  </w:num>
  <w:num w:numId="22">
    <w:abstractNumId w:val="12"/>
  </w:num>
  <w:num w:numId="23">
    <w:abstractNumId w:val="11"/>
  </w:num>
  <w:num w:numId="24">
    <w:abstractNumId w:val="15"/>
  </w:num>
  <w:num w:numId="25">
    <w:abstractNumId w:val="25"/>
  </w:num>
  <w:num w:numId="26">
    <w:abstractNumId w:val="10"/>
  </w:num>
  <w:num w:numId="27">
    <w:abstractNumId w:val="3"/>
  </w:num>
  <w:num w:numId="28">
    <w:abstractNumId w:val="24"/>
  </w:num>
  <w:num w:numId="29">
    <w:abstractNumId w:val="2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E2"/>
    <w:rsid w:val="00092EE9"/>
    <w:rsid w:val="000E7526"/>
    <w:rsid w:val="000F04E9"/>
    <w:rsid w:val="001017BC"/>
    <w:rsid w:val="00126813"/>
    <w:rsid w:val="00166695"/>
    <w:rsid w:val="00177609"/>
    <w:rsid w:val="001B4CF9"/>
    <w:rsid w:val="001D1EA7"/>
    <w:rsid w:val="001F114E"/>
    <w:rsid w:val="00247835"/>
    <w:rsid w:val="00270539"/>
    <w:rsid w:val="002B68FF"/>
    <w:rsid w:val="002F6D87"/>
    <w:rsid w:val="002F6E6E"/>
    <w:rsid w:val="00314795"/>
    <w:rsid w:val="003B4BA0"/>
    <w:rsid w:val="003C6705"/>
    <w:rsid w:val="004541E2"/>
    <w:rsid w:val="0049166D"/>
    <w:rsid w:val="004D22AA"/>
    <w:rsid w:val="00502574"/>
    <w:rsid w:val="005177CA"/>
    <w:rsid w:val="005754F5"/>
    <w:rsid w:val="005D08D0"/>
    <w:rsid w:val="00602726"/>
    <w:rsid w:val="00646CBE"/>
    <w:rsid w:val="00682FAF"/>
    <w:rsid w:val="006B537E"/>
    <w:rsid w:val="006D2A64"/>
    <w:rsid w:val="007947A0"/>
    <w:rsid w:val="007960AC"/>
    <w:rsid w:val="00796C9E"/>
    <w:rsid w:val="007D1911"/>
    <w:rsid w:val="007F1E16"/>
    <w:rsid w:val="007F2C5A"/>
    <w:rsid w:val="00816708"/>
    <w:rsid w:val="008406B9"/>
    <w:rsid w:val="00861855"/>
    <w:rsid w:val="008874F0"/>
    <w:rsid w:val="00910E42"/>
    <w:rsid w:val="00995B2F"/>
    <w:rsid w:val="009A7E99"/>
    <w:rsid w:val="00A253E2"/>
    <w:rsid w:val="00A3051F"/>
    <w:rsid w:val="00A57440"/>
    <w:rsid w:val="00A73492"/>
    <w:rsid w:val="00A90086"/>
    <w:rsid w:val="00A91047"/>
    <w:rsid w:val="00AB3187"/>
    <w:rsid w:val="00AC642A"/>
    <w:rsid w:val="00AF1CC9"/>
    <w:rsid w:val="00AF40E9"/>
    <w:rsid w:val="00B11162"/>
    <w:rsid w:val="00B375DF"/>
    <w:rsid w:val="00B42B93"/>
    <w:rsid w:val="00BD5564"/>
    <w:rsid w:val="00C6486C"/>
    <w:rsid w:val="00C86EB8"/>
    <w:rsid w:val="00C930E7"/>
    <w:rsid w:val="00D07F71"/>
    <w:rsid w:val="00D30038"/>
    <w:rsid w:val="00D505FF"/>
    <w:rsid w:val="00D70FD6"/>
    <w:rsid w:val="00D724B5"/>
    <w:rsid w:val="00D95E88"/>
    <w:rsid w:val="00DB0EFF"/>
    <w:rsid w:val="00E56631"/>
    <w:rsid w:val="00E807AC"/>
    <w:rsid w:val="00E925C6"/>
    <w:rsid w:val="00EB1005"/>
    <w:rsid w:val="00F6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541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541E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541E2"/>
    <w:pPr>
      <w:keepNext/>
      <w:jc w:val="center"/>
      <w:outlineLvl w:val="3"/>
    </w:pPr>
    <w:rPr>
      <w:rFonts w:ascii="Arial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0E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541E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4541E2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4541E2"/>
    <w:rPr>
      <w:rFonts w:ascii="Arial" w:eastAsia="Times New Roman" w:hAnsi="Arial" w:cs="Arial"/>
      <w:b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rsid w:val="004541E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4541E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4541E2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541E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uiPriority w:val="99"/>
    <w:rsid w:val="004541E2"/>
    <w:pPr>
      <w:ind w:left="850" w:hanging="425"/>
    </w:pPr>
  </w:style>
  <w:style w:type="paragraph" w:styleId="Tekstpodstawowywcity2">
    <w:name w:val="Body Text Indent 2"/>
    <w:basedOn w:val="Normalny"/>
    <w:link w:val="Tekstpodstawowywcity2Znak"/>
    <w:uiPriority w:val="99"/>
    <w:rsid w:val="004541E2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4541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541E2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4541E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4541E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1">
    <w:name w:val="Balloon Text Char1"/>
    <w:basedOn w:val="Domylnaczcionkaakapitu"/>
    <w:uiPriority w:val="99"/>
    <w:semiHidden/>
    <w:rsid w:val="004541E2"/>
    <w:rPr>
      <w:rFonts w:ascii="Times New Roman" w:eastAsia="Times New Roman" w:hAnsi="Times New Roman"/>
      <w:sz w:val="0"/>
      <w:szCs w:val="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541E2"/>
    <w:rPr>
      <w:rFonts w:ascii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541E2"/>
    <w:rPr>
      <w:rFonts w:eastAsiaTheme="minorHAnsi"/>
      <w:sz w:val="22"/>
      <w:szCs w:val="22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4541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EndnoteTextChar1">
    <w:name w:val="Endnote Text Char1"/>
    <w:basedOn w:val="Domylnaczcionkaakapitu"/>
    <w:uiPriority w:val="99"/>
    <w:semiHidden/>
    <w:rsid w:val="004541E2"/>
    <w:rPr>
      <w:rFonts w:ascii="Times New Roman" w:eastAsia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541E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41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4541E2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0E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930E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930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93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541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541E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541E2"/>
    <w:pPr>
      <w:keepNext/>
      <w:jc w:val="center"/>
      <w:outlineLvl w:val="3"/>
    </w:pPr>
    <w:rPr>
      <w:rFonts w:ascii="Arial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0E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541E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4541E2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4541E2"/>
    <w:rPr>
      <w:rFonts w:ascii="Arial" w:eastAsia="Times New Roman" w:hAnsi="Arial" w:cs="Arial"/>
      <w:b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rsid w:val="004541E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4541E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4541E2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541E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uiPriority w:val="99"/>
    <w:rsid w:val="004541E2"/>
    <w:pPr>
      <w:ind w:left="850" w:hanging="425"/>
    </w:pPr>
  </w:style>
  <w:style w:type="paragraph" w:styleId="Tekstpodstawowywcity2">
    <w:name w:val="Body Text Indent 2"/>
    <w:basedOn w:val="Normalny"/>
    <w:link w:val="Tekstpodstawowywcity2Znak"/>
    <w:uiPriority w:val="99"/>
    <w:rsid w:val="004541E2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4541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541E2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4541E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4541E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1">
    <w:name w:val="Balloon Text Char1"/>
    <w:basedOn w:val="Domylnaczcionkaakapitu"/>
    <w:uiPriority w:val="99"/>
    <w:semiHidden/>
    <w:rsid w:val="004541E2"/>
    <w:rPr>
      <w:rFonts w:ascii="Times New Roman" w:eastAsia="Times New Roman" w:hAnsi="Times New Roman"/>
      <w:sz w:val="0"/>
      <w:szCs w:val="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541E2"/>
    <w:rPr>
      <w:rFonts w:ascii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541E2"/>
    <w:rPr>
      <w:rFonts w:eastAsiaTheme="minorHAnsi"/>
      <w:sz w:val="22"/>
      <w:szCs w:val="22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4541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EndnoteTextChar1">
    <w:name w:val="Endnote Text Char1"/>
    <w:basedOn w:val="Domylnaczcionkaakapitu"/>
    <w:uiPriority w:val="99"/>
    <w:semiHidden/>
    <w:rsid w:val="004541E2"/>
    <w:rPr>
      <w:rFonts w:ascii="Times New Roman" w:eastAsia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541E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41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4541E2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541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0E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930E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930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93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sir.kielce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sir.kielce.pl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6E0D2-A986-48DB-B98A-2F81C091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4FBD14E4</Template>
  <TotalTime>220</TotalTime>
  <Pages>16</Pages>
  <Words>5399</Words>
  <Characters>32394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58</cp:revision>
  <dcterms:created xsi:type="dcterms:W3CDTF">2011-12-30T09:16:00Z</dcterms:created>
  <dcterms:modified xsi:type="dcterms:W3CDTF">2011-12-30T13:18:00Z</dcterms:modified>
</cp:coreProperties>
</file>