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755" w:rsidRPr="00496002" w:rsidRDefault="00697B7F" w:rsidP="00A05755">
      <w:pPr>
        <w:rPr>
          <w:b/>
        </w:rPr>
      </w:pPr>
      <w:r w:rsidRPr="00496002">
        <w:rPr>
          <w:b/>
        </w:rPr>
        <w:t xml:space="preserve">I. ZAMAWIAJĄCY </w:t>
      </w:r>
      <w:r w:rsidR="00A05755" w:rsidRPr="00496002">
        <w:rPr>
          <w:b/>
        </w:rPr>
        <w:t>:</w:t>
      </w:r>
    </w:p>
    <w:p w:rsidR="00A05755" w:rsidRPr="00496002" w:rsidRDefault="00A05755" w:rsidP="00A05755">
      <w:pPr>
        <w:pStyle w:val="Nagwek5"/>
      </w:pPr>
    </w:p>
    <w:p w:rsidR="00A05755" w:rsidRPr="00496002" w:rsidRDefault="00A05755" w:rsidP="00A05755">
      <w:pPr>
        <w:rPr>
          <w:b/>
        </w:rPr>
      </w:pPr>
      <w:r w:rsidRPr="00496002">
        <w:rPr>
          <w:b/>
        </w:rPr>
        <w:t xml:space="preserve">Miejski Ośrodek  Sportu i Rekreacji </w:t>
      </w:r>
    </w:p>
    <w:p w:rsidR="00A05755" w:rsidRPr="00496002" w:rsidRDefault="00A05755" w:rsidP="00A05755">
      <w:pPr>
        <w:rPr>
          <w:b/>
        </w:rPr>
      </w:pPr>
      <w:r w:rsidRPr="00496002">
        <w:rPr>
          <w:b/>
        </w:rPr>
        <w:t xml:space="preserve">25-018  Kielce ul. Żytnia 1 </w:t>
      </w:r>
    </w:p>
    <w:p w:rsidR="00A05755" w:rsidRPr="00496002" w:rsidRDefault="00A05755" w:rsidP="00A05755">
      <w:pPr>
        <w:rPr>
          <w:b/>
        </w:rPr>
      </w:pPr>
      <w:r w:rsidRPr="00496002">
        <w:rPr>
          <w:b/>
        </w:rPr>
        <w:t>Tel: 41  3449239, Fax: 41  3440375</w:t>
      </w:r>
    </w:p>
    <w:p w:rsidR="00A05755" w:rsidRPr="00496002" w:rsidRDefault="00496002" w:rsidP="00A05755">
      <w:pPr>
        <w:rPr>
          <w:b/>
        </w:rPr>
      </w:pPr>
      <w:hyperlink r:id="rId8" w:history="1">
        <w:r w:rsidR="00A05755" w:rsidRPr="00496002">
          <w:rPr>
            <w:rStyle w:val="Hipercze"/>
            <w:b/>
            <w:color w:val="auto"/>
          </w:rPr>
          <w:t>www.mosir.kielce.pl</w:t>
        </w:r>
      </w:hyperlink>
    </w:p>
    <w:p w:rsidR="00A05755" w:rsidRPr="00496002" w:rsidRDefault="00A05755" w:rsidP="00A05755">
      <w:pPr>
        <w:rPr>
          <w:b/>
        </w:rPr>
      </w:pPr>
    </w:p>
    <w:p w:rsidR="00A05755" w:rsidRPr="00496002" w:rsidRDefault="00A05755" w:rsidP="00A05755">
      <w:pPr>
        <w:rPr>
          <w:b/>
        </w:rPr>
      </w:pPr>
      <w:r w:rsidRPr="00496002">
        <w:rPr>
          <w:b/>
        </w:rPr>
        <w:t xml:space="preserve">NIP: 657-17-24 -295     </w:t>
      </w:r>
    </w:p>
    <w:p w:rsidR="00A05755" w:rsidRPr="00496002" w:rsidRDefault="00A05755" w:rsidP="00A05755">
      <w:pPr>
        <w:rPr>
          <w:b/>
        </w:rPr>
      </w:pPr>
      <w:r w:rsidRPr="00496002">
        <w:rPr>
          <w:b/>
        </w:rPr>
        <w:t>REGON: 290675010</w:t>
      </w:r>
    </w:p>
    <w:p w:rsidR="00A05755" w:rsidRPr="00496002" w:rsidRDefault="00A05755" w:rsidP="00A05755">
      <w:pPr>
        <w:rPr>
          <w:b/>
        </w:rPr>
      </w:pPr>
    </w:p>
    <w:p w:rsidR="00A05755" w:rsidRPr="00496002" w:rsidRDefault="00A05755" w:rsidP="00A05755">
      <w:r w:rsidRPr="00496002">
        <w:t>zaprasza do składania ofert w postępowaniu o udzielenie zamówienia publicznego prowadzonym w trybie przetargu nieograniczonego na podstawie przepisów ustawy z dnia 29 stycznia 2004r. Prawo zamówień publicznych (</w:t>
      </w:r>
      <w:proofErr w:type="spellStart"/>
      <w:r w:rsidRPr="00496002">
        <w:t>t.j</w:t>
      </w:r>
      <w:proofErr w:type="spellEnd"/>
      <w:r w:rsidRPr="00496002">
        <w:t xml:space="preserve">. Dz. U. z 2010r. Nr 113, poz. 759 ze zm. ) cyt. dalej jako </w:t>
      </w:r>
      <w:proofErr w:type="spellStart"/>
      <w:r w:rsidRPr="00496002">
        <w:t>Pzp</w:t>
      </w:r>
      <w:proofErr w:type="spellEnd"/>
      <w:r w:rsidRPr="00496002">
        <w:t>.</w:t>
      </w:r>
    </w:p>
    <w:p w:rsidR="00A05755" w:rsidRPr="00496002" w:rsidRDefault="00A05755" w:rsidP="00A05755"/>
    <w:p w:rsidR="00697B7F" w:rsidRPr="00496002" w:rsidRDefault="00697B7F" w:rsidP="00697B7F">
      <w:pPr>
        <w:autoSpaceDE w:val="0"/>
        <w:autoSpaceDN w:val="0"/>
        <w:adjustRightInd w:val="0"/>
        <w:ind w:left="1418" w:hanging="1418"/>
        <w:rPr>
          <w:rFonts w:eastAsia="Calibri"/>
          <w:b/>
          <w:bCs/>
          <w:lang w:eastAsia="en-US"/>
        </w:rPr>
      </w:pPr>
      <w:r w:rsidRPr="00496002">
        <w:rPr>
          <w:rFonts w:eastAsia="Calibri"/>
          <w:b/>
          <w:bCs/>
          <w:lang w:eastAsia="en-US"/>
        </w:rPr>
        <w:t>II. TRYB UDZIELENIA ZAMÓWIENIA,  INFORMACJE PODSTAWOWE</w:t>
      </w:r>
    </w:p>
    <w:p w:rsidR="00697B7F" w:rsidRPr="00496002" w:rsidRDefault="00697B7F" w:rsidP="00697B7F">
      <w:pPr>
        <w:autoSpaceDE w:val="0"/>
        <w:autoSpaceDN w:val="0"/>
        <w:adjustRightInd w:val="0"/>
        <w:rPr>
          <w:rFonts w:eastAsia="Calibri"/>
          <w:b/>
          <w:bCs/>
          <w:lang w:eastAsia="en-US"/>
        </w:rPr>
      </w:pPr>
    </w:p>
    <w:p w:rsidR="00697B7F" w:rsidRPr="00496002" w:rsidRDefault="00697B7F" w:rsidP="00697B7F">
      <w:pPr>
        <w:autoSpaceDE w:val="0"/>
        <w:autoSpaceDN w:val="0"/>
        <w:adjustRightInd w:val="0"/>
        <w:ind w:left="284" w:hanging="284"/>
        <w:jc w:val="both"/>
        <w:rPr>
          <w:rFonts w:eastAsia="Calibri"/>
          <w:lang w:eastAsia="en-US"/>
        </w:rPr>
      </w:pPr>
      <w:r w:rsidRPr="00496002">
        <w:rPr>
          <w:rFonts w:eastAsia="Calibri"/>
          <w:lang w:eastAsia="en-US"/>
        </w:rPr>
        <w:t>1. Post</w:t>
      </w:r>
      <w:r w:rsidRPr="00496002">
        <w:rPr>
          <w:rFonts w:ascii="TTE163E318t00" w:eastAsia="Calibri" w:hAnsi="TTE163E318t00" w:cs="TTE163E318t00"/>
          <w:lang w:eastAsia="en-US"/>
        </w:rPr>
        <w:t>ę</w:t>
      </w:r>
      <w:r w:rsidRPr="00496002">
        <w:rPr>
          <w:rFonts w:eastAsia="Calibri"/>
          <w:lang w:eastAsia="en-US"/>
        </w:rPr>
        <w:t>powanie prowadzone w trybie przetargu nieograniczonego zgodnie z art. 39 ustawy Prawo zamówie</w:t>
      </w:r>
      <w:r w:rsidRPr="00496002">
        <w:rPr>
          <w:rFonts w:ascii="TTE163E318t00" w:eastAsia="Calibri" w:hAnsi="TTE163E318t00" w:cs="TTE163E318t00"/>
          <w:lang w:eastAsia="en-US"/>
        </w:rPr>
        <w:t xml:space="preserve">ń </w:t>
      </w:r>
      <w:r w:rsidRPr="00496002">
        <w:rPr>
          <w:rFonts w:eastAsia="Calibri"/>
          <w:lang w:eastAsia="en-US"/>
        </w:rPr>
        <w:t>publicznych z dnia 29 stycznia 2004 r. (j.t. Dz.U.10.113.759 ze zm.).</w:t>
      </w:r>
    </w:p>
    <w:p w:rsidR="00697B7F" w:rsidRPr="00496002" w:rsidRDefault="00697B7F" w:rsidP="00697B7F">
      <w:pPr>
        <w:autoSpaceDE w:val="0"/>
        <w:autoSpaceDN w:val="0"/>
        <w:adjustRightInd w:val="0"/>
        <w:ind w:left="284" w:hanging="284"/>
        <w:jc w:val="both"/>
        <w:rPr>
          <w:rFonts w:eastAsia="Calibri"/>
          <w:lang w:eastAsia="en-US"/>
        </w:rPr>
      </w:pPr>
    </w:p>
    <w:p w:rsidR="00697B7F" w:rsidRPr="00496002" w:rsidRDefault="00697B7F" w:rsidP="00697B7F">
      <w:pPr>
        <w:autoSpaceDE w:val="0"/>
        <w:autoSpaceDN w:val="0"/>
        <w:adjustRightInd w:val="0"/>
        <w:jc w:val="both"/>
        <w:rPr>
          <w:rFonts w:eastAsia="Calibri"/>
          <w:lang w:eastAsia="en-US"/>
        </w:rPr>
      </w:pPr>
      <w:r w:rsidRPr="00496002">
        <w:rPr>
          <w:rFonts w:eastAsia="Calibri"/>
          <w:lang w:eastAsia="en-US"/>
        </w:rPr>
        <w:t>2. Podstawa prawna opracowania specyfikacji istotnych warunków zamówienia (SIWZ):</w:t>
      </w:r>
    </w:p>
    <w:p w:rsidR="00697B7F" w:rsidRPr="00496002" w:rsidRDefault="00697B7F" w:rsidP="00697B7F">
      <w:pPr>
        <w:autoSpaceDE w:val="0"/>
        <w:autoSpaceDN w:val="0"/>
        <w:adjustRightInd w:val="0"/>
        <w:ind w:left="567" w:hanging="283"/>
        <w:jc w:val="both"/>
        <w:rPr>
          <w:rFonts w:eastAsia="Calibri"/>
          <w:lang w:eastAsia="en-US"/>
        </w:rPr>
      </w:pPr>
      <w:r w:rsidRPr="00496002">
        <w:rPr>
          <w:rFonts w:eastAsia="Calibri"/>
          <w:lang w:eastAsia="en-US"/>
        </w:rPr>
        <w:t>a) Ustawa z dnia 29 stycznia 2004 r. Prawo zamówie</w:t>
      </w:r>
      <w:r w:rsidRPr="00496002">
        <w:rPr>
          <w:rFonts w:ascii="TTE163E318t00" w:eastAsia="Calibri" w:hAnsi="TTE163E318t00" w:cs="TTE163E318t00"/>
          <w:lang w:eastAsia="en-US"/>
        </w:rPr>
        <w:t xml:space="preserve">ń </w:t>
      </w:r>
      <w:r w:rsidRPr="00496002">
        <w:rPr>
          <w:rFonts w:eastAsia="Calibri"/>
          <w:lang w:eastAsia="en-US"/>
        </w:rPr>
        <w:t xml:space="preserve">publicznych </w:t>
      </w:r>
      <w:r w:rsidRPr="00496002">
        <w:rPr>
          <w:rFonts w:eastAsia="Calibri"/>
          <w:lang w:eastAsia="en-US"/>
        </w:rPr>
        <w:br/>
        <w:t xml:space="preserve">(j.t. Dz.U.2010.113.759 ze zm.) cyt. dalej jako ustawa </w:t>
      </w:r>
      <w:proofErr w:type="spellStart"/>
      <w:r w:rsidRPr="00496002">
        <w:rPr>
          <w:rFonts w:eastAsia="Calibri"/>
          <w:lang w:eastAsia="en-US"/>
        </w:rPr>
        <w:t>Pzp</w:t>
      </w:r>
      <w:proofErr w:type="spellEnd"/>
      <w:r w:rsidRPr="00496002">
        <w:rPr>
          <w:rFonts w:eastAsia="Calibri"/>
          <w:lang w:eastAsia="en-US"/>
        </w:rPr>
        <w:t>;</w:t>
      </w:r>
    </w:p>
    <w:p w:rsidR="00697B7F" w:rsidRPr="00496002" w:rsidRDefault="00697B7F" w:rsidP="00697B7F">
      <w:pPr>
        <w:autoSpaceDE w:val="0"/>
        <w:autoSpaceDN w:val="0"/>
        <w:adjustRightInd w:val="0"/>
        <w:ind w:left="567" w:hanging="283"/>
        <w:jc w:val="both"/>
        <w:rPr>
          <w:rFonts w:eastAsia="Calibri"/>
          <w:lang w:eastAsia="en-US"/>
        </w:rPr>
      </w:pPr>
      <w:r w:rsidRPr="00496002">
        <w:rPr>
          <w:rFonts w:eastAsia="Calibri"/>
          <w:lang w:eastAsia="en-US"/>
        </w:rPr>
        <w:t>b) Rozporz</w:t>
      </w:r>
      <w:r w:rsidRPr="00496002">
        <w:rPr>
          <w:rFonts w:ascii="TTE163E318t00" w:eastAsia="Calibri" w:hAnsi="TTE163E318t00" w:cs="TTE163E318t00"/>
          <w:lang w:eastAsia="en-US"/>
        </w:rPr>
        <w:t>ą</w:t>
      </w:r>
      <w:r w:rsidRPr="00496002">
        <w:rPr>
          <w:rFonts w:eastAsia="Calibri"/>
          <w:lang w:eastAsia="en-US"/>
        </w:rPr>
        <w:t>dzenie Prezesa Rady Ministrów z dnia 30 grudnia 2009 r. w sprawie rodzajów</w:t>
      </w:r>
    </w:p>
    <w:p w:rsidR="00697B7F" w:rsidRPr="00496002" w:rsidRDefault="00697B7F" w:rsidP="00697B7F">
      <w:pPr>
        <w:tabs>
          <w:tab w:val="left" w:pos="284"/>
        </w:tabs>
        <w:autoSpaceDE w:val="0"/>
        <w:autoSpaceDN w:val="0"/>
        <w:adjustRightInd w:val="0"/>
        <w:ind w:left="567"/>
        <w:jc w:val="both"/>
        <w:rPr>
          <w:rFonts w:eastAsia="Calibri"/>
          <w:lang w:eastAsia="en-US"/>
        </w:rPr>
      </w:pPr>
      <w:r w:rsidRPr="00496002">
        <w:rPr>
          <w:rFonts w:eastAsia="Calibri"/>
          <w:lang w:eastAsia="en-US"/>
        </w:rPr>
        <w:t>dokumentów, jakich mo</w:t>
      </w:r>
      <w:r w:rsidRPr="00496002">
        <w:rPr>
          <w:rFonts w:ascii="TTE163E318t00" w:eastAsia="Calibri" w:hAnsi="TTE163E318t00" w:cs="TTE163E318t00"/>
          <w:lang w:eastAsia="en-US"/>
        </w:rPr>
        <w:t>ż</w:t>
      </w:r>
      <w:r w:rsidRPr="00496002">
        <w:rPr>
          <w:rFonts w:eastAsia="Calibri"/>
          <w:lang w:eastAsia="en-US"/>
        </w:rPr>
        <w:t xml:space="preserve">e </w:t>
      </w:r>
      <w:r w:rsidRPr="00496002">
        <w:rPr>
          <w:rFonts w:ascii="TTE163E318t00" w:eastAsia="Calibri" w:hAnsi="TTE163E318t00" w:cs="TTE163E318t00"/>
          <w:lang w:eastAsia="en-US"/>
        </w:rPr>
        <w:t>za</w:t>
      </w:r>
      <w:r w:rsidRPr="00496002">
        <w:rPr>
          <w:rFonts w:eastAsia="Calibri"/>
          <w:lang w:eastAsia="en-US"/>
        </w:rPr>
        <w:t>dą</w:t>
      </w:r>
      <w:r w:rsidRPr="00496002">
        <w:rPr>
          <w:rFonts w:ascii="TTE163E318t00" w:eastAsia="Calibri" w:hAnsi="TTE163E318t00" w:cs="TTE163E318t00"/>
          <w:lang w:eastAsia="en-US"/>
        </w:rPr>
        <w:t xml:space="preserve">ć </w:t>
      </w:r>
      <w:r w:rsidRPr="00496002">
        <w:rPr>
          <w:rFonts w:eastAsia="Calibri"/>
          <w:lang w:eastAsia="en-US"/>
        </w:rPr>
        <w:t>zamawiaj</w:t>
      </w:r>
      <w:r w:rsidRPr="00496002">
        <w:rPr>
          <w:rFonts w:ascii="TTE163E318t00" w:eastAsia="Calibri" w:hAnsi="TTE163E318t00" w:cs="TTE163E318t00"/>
          <w:lang w:eastAsia="en-US"/>
        </w:rPr>
        <w:t>ą</w:t>
      </w:r>
      <w:r w:rsidRPr="00496002">
        <w:rPr>
          <w:rFonts w:eastAsia="Calibri"/>
          <w:lang w:eastAsia="en-US"/>
        </w:rPr>
        <w:t xml:space="preserve">cy od </w:t>
      </w:r>
      <w:r w:rsidR="00A02082" w:rsidRPr="00496002">
        <w:rPr>
          <w:rFonts w:eastAsia="Calibri"/>
          <w:lang w:eastAsia="en-US"/>
        </w:rPr>
        <w:t>Wykonawcy oraz form w jakich te </w:t>
      </w:r>
      <w:r w:rsidRPr="00496002">
        <w:rPr>
          <w:rFonts w:eastAsia="Calibri"/>
          <w:lang w:eastAsia="en-US"/>
        </w:rPr>
        <w:t>dokumenty mog</w:t>
      </w:r>
      <w:r w:rsidRPr="00496002">
        <w:rPr>
          <w:rFonts w:ascii="TTE163E318t00" w:eastAsia="Calibri" w:hAnsi="TTE163E318t00" w:cs="TTE163E318t00"/>
          <w:lang w:eastAsia="en-US"/>
        </w:rPr>
        <w:t xml:space="preserve">ą </w:t>
      </w:r>
      <w:r w:rsidRPr="00496002">
        <w:rPr>
          <w:rFonts w:eastAsia="Calibri"/>
          <w:lang w:eastAsia="en-US"/>
        </w:rPr>
        <w:t>by</w:t>
      </w:r>
      <w:r w:rsidRPr="00496002">
        <w:rPr>
          <w:rFonts w:ascii="TTE163E318t00" w:eastAsia="Calibri" w:hAnsi="TTE163E318t00" w:cs="TTE163E318t00"/>
          <w:lang w:eastAsia="en-US"/>
        </w:rPr>
        <w:t xml:space="preserve">ć </w:t>
      </w:r>
      <w:r w:rsidRPr="00496002">
        <w:rPr>
          <w:rFonts w:eastAsia="Calibri"/>
          <w:lang w:eastAsia="en-US"/>
        </w:rPr>
        <w:t>składane (Dz.U.2009.226.1817);</w:t>
      </w:r>
    </w:p>
    <w:p w:rsidR="002A102D" w:rsidRPr="00496002" w:rsidRDefault="00697B7F" w:rsidP="002A102D">
      <w:pPr>
        <w:autoSpaceDE w:val="0"/>
        <w:autoSpaceDN w:val="0"/>
        <w:adjustRightInd w:val="0"/>
        <w:ind w:left="567" w:hanging="283"/>
        <w:jc w:val="both"/>
        <w:rPr>
          <w:rFonts w:eastAsia="Calibri"/>
          <w:lang w:eastAsia="en-US"/>
        </w:rPr>
      </w:pPr>
      <w:r w:rsidRPr="00496002">
        <w:rPr>
          <w:rFonts w:eastAsia="Calibri"/>
          <w:lang w:eastAsia="en-US"/>
        </w:rPr>
        <w:t>c)</w:t>
      </w:r>
      <w:r w:rsidR="002A102D" w:rsidRPr="00496002">
        <w:rPr>
          <w:rFonts w:eastAsia="Calibri"/>
          <w:lang w:eastAsia="en-US"/>
        </w:rPr>
        <w:t xml:space="preserve">  rozporządzenie Prezesa Rady Ministrów z dnia 16 grudnia 2011 r. w sprawie średniego kursu złotego w stosunku do euro stanowiącego podstawę przeliczania wartości zamówień publicznych zostało opublikowane w Dzienniku Ustaw z dnia 28 grudnia 2011 r. Nr 282, poz. 1650,</w:t>
      </w:r>
    </w:p>
    <w:p w:rsidR="00697B7F" w:rsidRPr="00496002" w:rsidRDefault="00685417" w:rsidP="00697B7F">
      <w:pPr>
        <w:autoSpaceDE w:val="0"/>
        <w:autoSpaceDN w:val="0"/>
        <w:adjustRightInd w:val="0"/>
        <w:ind w:left="567" w:hanging="283"/>
        <w:jc w:val="both"/>
        <w:rPr>
          <w:rFonts w:eastAsia="Calibri"/>
          <w:lang w:eastAsia="en-US"/>
        </w:rPr>
      </w:pPr>
      <w:r w:rsidRPr="00496002">
        <w:rPr>
          <w:rFonts w:eastAsia="Calibri"/>
          <w:lang w:eastAsia="en-US"/>
        </w:rPr>
        <w:t>d</w:t>
      </w:r>
      <w:r w:rsidR="00697B7F" w:rsidRPr="00496002">
        <w:rPr>
          <w:rFonts w:eastAsia="Calibri"/>
          <w:lang w:eastAsia="en-US"/>
        </w:rPr>
        <w:t>)  Ustawa z dnia 10 kwietnia 1997 r. Prawo energetyczne (Dz. U. 2006.89.625 ze zm.) zwanej dalej ustawą PE, wraz z aktami wykonawczymi do tej ustawy.</w:t>
      </w:r>
    </w:p>
    <w:p w:rsidR="00697B7F" w:rsidRPr="00496002" w:rsidRDefault="00697B7F" w:rsidP="000E6099">
      <w:pPr>
        <w:autoSpaceDE w:val="0"/>
        <w:autoSpaceDN w:val="0"/>
        <w:adjustRightInd w:val="0"/>
        <w:rPr>
          <w:strike/>
        </w:rPr>
      </w:pPr>
    </w:p>
    <w:p w:rsidR="00697B7F" w:rsidRPr="00496002" w:rsidRDefault="00697B7F" w:rsidP="000E6099">
      <w:pPr>
        <w:autoSpaceDE w:val="0"/>
        <w:autoSpaceDN w:val="0"/>
        <w:adjustRightInd w:val="0"/>
        <w:rPr>
          <w:b/>
        </w:rPr>
      </w:pPr>
      <w:r w:rsidRPr="00496002">
        <w:rPr>
          <w:b/>
        </w:rPr>
        <w:t>III. PRZEDMIOT ZAMÓWIENIA</w:t>
      </w:r>
    </w:p>
    <w:p w:rsidR="00697B7F" w:rsidRPr="00496002" w:rsidRDefault="00697B7F" w:rsidP="000E6099">
      <w:pPr>
        <w:autoSpaceDE w:val="0"/>
        <w:autoSpaceDN w:val="0"/>
        <w:adjustRightInd w:val="0"/>
        <w:rPr>
          <w:spacing w:val="-4"/>
        </w:rPr>
      </w:pPr>
    </w:p>
    <w:p w:rsidR="005E07E4" w:rsidRPr="00496002" w:rsidRDefault="005E07E4" w:rsidP="000E6099">
      <w:pPr>
        <w:autoSpaceDE w:val="0"/>
        <w:autoSpaceDN w:val="0"/>
        <w:adjustRightInd w:val="0"/>
        <w:rPr>
          <w:rFonts w:eastAsia="Arial,Bold"/>
          <w:b/>
          <w:lang w:eastAsia="en-US"/>
        </w:rPr>
      </w:pPr>
      <w:r w:rsidRPr="00496002">
        <w:rPr>
          <w:rFonts w:eastAsia="Arial,Bold"/>
          <w:b/>
          <w:lang w:eastAsia="en-US"/>
        </w:rPr>
        <w:t xml:space="preserve">Nazwa nadana zamówieniu: </w:t>
      </w:r>
    </w:p>
    <w:p w:rsidR="005E07E4" w:rsidRPr="00496002" w:rsidRDefault="005E07E4" w:rsidP="000E6099">
      <w:pPr>
        <w:autoSpaceDE w:val="0"/>
        <w:autoSpaceDN w:val="0"/>
        <w:adjustRightInd w:val="0"/>
        <w:rPr>
          <w:rFonts w:eastAsia="Arial,Bold"/>
          <w:b/>
          <w:lang w:eastAsia="en-US"/>
        </w:rPr>
      </w:pPr>
    </w:p>
    <w:p w:rsidR="000E6099" w:rsidRPr="00496002" w:rsidRDefault="004A562F" w:rsidP="000E6099">
      <w:pPr>
        <w:autoSpaceDE w:val="0"/>
        <w:autoSpaceDN w:val="0"/>
        <w:adjustRightInd w:val="0"/>
        <w:rPr>
          <w:rFonts w:eastAsia="Arial,Bold"/>
          <w:b/>
          <w:lang w:eastAsia="en-US"/>
        </w:rPr>
      </w:pPr>
      <w:r w:rsidRPr="00496002">
        <w:rPr>
          <w:rFonts w:eastAsia="Arial,Bold"/>
          <w:b/>
          <w:lang w:eastAsia="en-US"/>
        </w:rPr>
        <w:t>Dostawa i montaż</w:t>
      </w:r>
      <w:r w:rsidR="001B1DA6" w:rsidRPr="00496002">
        <w:rPr>
          <w:rFonts w:eastAsia="Arial,Bold"/>
          <w:b/>
          <w:lang w:eastAsia="en-US"/>
        </w:rPr>
        <w:t xml:space="preserve"> </w:t>
      </w:r>
      <w:r w:rsidRPr="00496002">
        <w:rPr>
          <w:rFonts w:eastAsia="Arial,Bold"/>
          <w:b/>
          <w:lang w:eastAsia="en-US"/>
        </w:rPr>
        <w:t xml:space="preserve"> </w:t>
      </w:r>
      <w:r w:rsidR="007C28F7" w:rsidRPr="00496002">
        <w:rPr>
          <w:rFonts w:eastAsia="Arial,Bold"/>
          <w:b/>
          <w:lang w:eastAsia="en-US"/>
        </w:rPr>
        <w:t xml:space="preserve">baterii </w:t>
      </w:r>
      <w:proofErr w:type="spellStart"/>
      <w:r w:rsidR="00985EAB" w:rsidRPr="00496002">
        <w:rPr>
          <w:rFonts w:eastAsia="Arial,Bold"/>
          <w:b/>
          <w:lang w:eastAsia="en-US"/>
        </w:rPr>
        <w:t>akumulatorowvch</w:t>
      </w:r>
      <w:proofErr w:type="spellEnd"/>
      <w:r w:rsidR="00985EAB" w:rsidRPr="00496002">
        <w:rPr>
          <w:rFonts w:eastAsia="Arial,Bold"/>
          <w:b/>
          <w:lang w:eastAsia="en-US"/>
        </w:rPr>
        <w:t xml:space="preserve"> </w:t>
      </w:r>
      <w:r w:rsidR="000E6099" w:rsidRPr="00496002">
        <w:rPr>
          <w:rFonts w:eastAsia="Arial,Bold"/>
          <w:b/>
          <w:lang w:eastAsia="en-US"/>
        </w:rPr>
        <w:t>oświetlenia ewakuacyjno-awaryjnego oraz baterii</w:t>
      </w:r>
      <w:r w:rsidR="00985EAB" w:rsidRPr="00496002">
        <w:rPr>
          <w:rFonts w:eastAsia="Arial,Bold"/>
          <w:b/>
          <w:lang w:eastAsia="en-US"/>
        </w:rPr>
        <w:t xml:space="preserve"> </w:t>
      </w:r>
      <w:proofErr w:type="spellStart"/>
      <w:r w:rsidR="006B6C88" w:rsidRPr="00496002">
        <w:rPr>
          <w:rFonts w:eastAsia="Arial,Bold"/>
          <w:b/>
          <w:lang w:eastAsia="en-US"/>
        </w:rPr>
        <w:t>akumulatorowvch</w:t>
      </w:r>
      <w:proofErr w:type="spellEnd"/>
      <w:r w:rsidR="000E6099" w:rsidRPr="00496002">
        <w:rPr>
          <w:rFonts w:eastAsia="Arial,Bold"/>
          <w:b/>
          <w:lang w:eastAsia="en-US"/>
        </w:rPr>
        <w:t xml:space="preserve"> awaryjnego zasilania systemów bezpieczeństwa (monitoring, system nagłośnienia, bramy wejścia – wyjścia) w budynku Stadionu Piłkarskiego przy ul. Ściegiennego 8 w Kielcach. </w:t>
      </w:r>
    </w:p>
    <w:p w:rsidR="00A05755" w:rsidRPr="00496002" w:rsidRDefault="00A05755" w:rsidP="00A05755"/>
    <w:p w:rsidR="00A05755" w:rsidRPr="00496002" w:rsidRDefault="00A05755" w:rsidP="005E07E4">
      <w:pPr>
        <w:rPr>
          <w:b/>
        </w:rPr>
      </w:pPr>
      <w:r w:rsidRPr="00496002">
        <w:rPr>
          <w:b/>
        </w:rPr>
        <w:t>Opis przedmiotu zamówienia:</w:t>
      </w:r>
    </w:p>
    <w:p w:rsidR="000E6099" w:rsidRPr="00496002" w:rsidRDefault="000E6099" w:rsidP="005E07E4"/>
    <w:p w:rsidR="00880AD9" w:rsidRPr="00496002" w:rsidRDefault="00A02082" w:rsidP="005E07E4">
      <w:pPr>
        <w:rPr>
          <w:rFonts w:eastAsiaTheme="minorHAnsi"/>
          <w:lang w:eastAsia="en-US"/>
        </w:rPr>
      </w:pPr>
      <w:r w:rsidRPr="00496002">
        <w:rPr>
          <w:rFonts w:eastAsiaTheme="minorHAnsi"/>
          <w:lang w:eastAsia="en-US"/>
        </w:rPr>
        <w:t>Przedmiot zamówienia obejmuje:</w:t>
      </w:r>
    </w:p>
    <w:p w:rsidR="00F614D9" w:rsidRPr="00496002" w:rsidRDefault="006B6C88" w:rsidP="005E07E4">
      <w:pPr>
        <w:rPr>
          <w:rFonts w:eastAsiaTheme="minorHAnsi"/>
          <w:lang w:eastAsia="en-US"/>
        </w:rPr>
      </w:pPr>
      <w:r w:rsidRPr="00496002">
        <w:rPr>
          <w:rFonts w:eastAsiaTheme="minorHAnsi"/>
          <w:lang w:eastAsia="en-US"/>
        </w:rPr>
        <w:t xml:space="preserve">-  demontaż </w:t>
      </w:r>
      <w:r w:rsidR="00F4202D" w:rsidRPr="00496002">
        <w:rPr>
          <w:rFonts w:eastAsiaTheme="minorHAnsi"/>
          <w:lang w:eastAsia="en-US"/>
        </w:rPr>
        <w:t xml:space="preserve"> </w:t>
      </w:r>
      <w:r w:rsidRPr="00496002">
        <w:rPr>
          <w:rFonts w:eastAsiaTheme="minorHAnsi"/>
          <w:lang w:eastAsia="en-US"/>
        </w:rPr>
        <w:t xml:space="preserve">48 akumulatorów o pojemności 17Ah </w:t>
      </w:r>
      <w:r w:rsidR="00EA3262" w:rsidRPr="00496002">
        <w:rPr>
          <w:rFonts w:eastAsiaTheme="minorHAnsi"/>
          <w:lang w:eastAsia="en-US"/>
        </w:rPr>
        <w:t xml:space="preserve">każdy i </w:t>
      </w:r>
      <w:r w:rsidRPr="00496002">
        <w:rPr>
          <w:rFonts w:eastAsiaTheme="minorHAnsi"/>
          <w:lang w:eastAsia="en-US"/>
        </w:rPr>
        <w:t xml:space="preserve">o napięciu 12V (zlokalizowanych w </w:t>
      </w:r>
      <w:r w:rsidR="00B71538" w:rsidRPr="00496002">
        <w:rPr>
          <w:rFonts w:eastAsiaTheme="minorHAnsi"/>
          <w:lang w:eastAsia="en-US"/>
        </w:rPr>
        <w:t>szafie baterii</w:t>
      </w:r>
      <w:r w:rsidRPr="00496002">
        <w:rPr>
          <w:rFonts w:eastAsiaTheme="minorHAnsi"/>
          <w:lang w:eastAsia="en-US"/>
        </w:rPr>
        <w:t xml:space="preserve"> UPS)</w:t>
      </w:r>
    </w:p>
    <w:p w:rsidR="00F614D9" w:rsidRPr="00496002" w:rsidRDefault="00EA3262" w:rsidP="005E07E4">
      <w:pPr>
        <w:rPr>
          <w:rFonts w:eastAsiaTheme="minorHAnsi"/>
          <w:lang w:eastAsia="en-US"/>
        </w:rPr>
      </w:pPr>
      <w:r w:rsidRPr="00496002">
        <w:rPr>
          <w:rFonts w:eastAsiaTheme="minorHAnsi"/>
          <w:lang w:eastAsia="en-US"/>
        </w:rPr>
        <w:t>- demontaż 72 akumulatorów</w:t>
      </w:r>
      <w:r w:rsidR="006B6C88" w:rsidRPr="00496002">
        <w:rPr>
          <w:rFonts w:eastAsiaTheme="minorHAnsi"/>
          <w:lang w:eastAsia="en-US"/>
        </w:rPr>
        <w:t xml:space="preserve"> o pojemności 128Ah </w:t>
      </w:r>
      <w:r w:rsidR="00F614D9" w:rsidRPr="00496002">
        <w:rPr>
          <w:rFonts w:eastAsiaTheme="minorHAnsi"/>
          <w:lang w:eastAsia="en-US"/>
        </w:rPr>
        <w:t xml:space="preserve">każdy i </w:t>
      </w:r>
      <w:r w:rsidR="006B6C88" w:rsidRPr="00496002">
        <w:rPr>
          <w:rFonts w:eastAsiaTheme="minorHAnsi"/>
          <w:lang w:eastAsia="en-US"/>
        </w:rPr>
        <w:t>o napięciu 12V (zlokalizowanych w 4 szafach CBA po 18</w:t>
      </w:r>
      <w:r w:rsidR="00F614D9" w:rsidRPr="00496002">
        <w:rPr>
          <w:rFonts w:eastAsiaTheme="minorHAnsi"/>
          <w:lang w:eastAsia="en-US"/>
        </w:rPr>
        <w:t xml:space="preserve"> szt. </w:t>
      </w:r>
      <w:r w:rsidR="00951511" w:rsidRPr="00496002">
        <w:rPr>
          <w:rFonts w:eastAsiaTheme="minorHAnsi"/>
          <w:lang w:eastAsia="en-US"/>
        </w:rPr>
        <w:t xml:space="preserve"> w każdej)</w:t>
      </w:r>
    </w:p>
    <w:p w:rsidR="00F614D9" w:rsidRPr="00496002" w:rsidRDefault="005E07E4" w:rsidP="005E07E4">
      <w:pPr>
        <w:rPr>
          <w:rFonts w:eastAsiaTheme="minorHAnsi"/>
          <w:lang w:eastAsia="en-US"/>
        </w:rPr>
      </w:pPr>
      <w:r w:rsidRPr="00496002">
        <w:rPr>
          <w:rFonts w:eastAsiaTheme="minorHAnsi"/>
          <w:lang w:eastAsia="en-US"/>
        </w:rPr>
        <w:t xml:space="preserve">-  </w:t>
      </w:r>
      <w:r w:rsidR="00F4202D" w:rsidRPr="00496002">
        <w:rPr>
          <w:rFonts w:eastAsiaTheme="minorHAnsi"/>
          <w:lang w:eastAsia="en-US"/>
        </w:rPr>
        <w:t xml:space="preserve">utylizację </w:t>
      </w:r>
      <w:r w:rsidR="00F614D9" w:rsidRPr="00496002">
        <w:rPr>
          <w:rFonts w:eastAsiaTheme="minorHAnsi"/>
          <w:lang w:eastAsia="en-US"/>
        </w:rPr>
        <w:t xml:space="preserve">120 szt. </w:t>
      </w:r>
      <w:r w:rsidR="00F4202D" w:rsidRPr="00496002">
        <w:rPr>
          <w:rFonts w:eastAsiaTheme="minorHAnsi"/>
          <w:lang w:eastAsia="en-US"/>
        </w:rPr>
        <w:t>zużytych baterii akumulatorów</w:t>
      </w:r>
      <w:r w:rsidRPr="00496002">
        <w:rPr>
          <w:rFonts w:eastAsiaTheme="minorHAnsi"/>
          <w:lang w:eastAsia="en-US"/>
        </w:rPr>
        <w:t xml:space="preserve"> </w:t>
      </w:r>
    </w:p>
    <w:p w:rsidR="00F614D9" w:rsidRPr="00496002" w:rsidRDefault="000E6099" w:rsidP="005E07E4">
      <w:r w:rsidRPr="00496002">
        <w:rPr>
          <w:rFonts w:eastAsiaTheme="minorHAnsi"/>
          <w:lang w:eastAsia="en-US"/>
        </w:rPr>
        <w:lastRenderedPageBreak/>
        <w:t xml:space="preserve">- </w:t>
      </w:r>
      <w:r w:rsidR="005E07E4" w:rsidRPr="00496002">
        <w:rPr>
          <w:rFonts w:eastAsiaTheme="minorHAnsi"/>
          <w:lang w:eastAsia="en-US"/>
        </w:rPr>
        <w:t xml:space="preserve"> </w:t>
      </w:r>
      <w:r w:rsidRPr="00496002">
        <w:rPr>
          <w:rFonts w:eastAsiaTheme="minorHAnsi"/>
          <w:lang w:eastAsia="en-US"/>
        </w:rPr>
        <w:t>dostawę</w:t>
      </w:r>
      <w:r w:rsidR="00347821" w:rsidRPr="00496002">
        <w:rPr>
          <w:rFonts w:eastAsiaTheme="minorHAnsi"/>
          <w:lang w:eastAsia="en-US"/>
        </w:rPr>
        <w:t xml:space="preserve"> </w:t>
      </w:r>
      <w:r w:rsidRPr="00496002">
        <w:rPr>
          <w:rFonts w:eastAsiaTheme="minorHAnsi"/>
          <w:lang w:eastAsia="en-US"/>
        </w:rPr>
        <w:t xml:space="preserve"> </w:t>
      </w:r>
      <w:r w:rsidR="00347821" w:rsidRPr="00496002">
        <w:rPr>
          <w:rFonts w:eastAsiaTheme="minorHAnsi"/>
          <w:lang w:eastAsia="en-US"/>
        </w:rPr>
        <w:t>48</w:t>
      </w:r>
      <w:r w:rsidR="00A31FE6" w:rsidRPr="00496002">
        <w:rPr>
          <w:rFonts w:eastAsiaTheme="minorHAnsi"/>
          <w:lang w:eastAsia="en-US"/>
        </w:rPr>
        <w:t xml:space="preserve"> szt</w:t>
      </w:r>
      <w:r w:rsidR="004579BC" w:rsidRPr="00496002">
        <w:rPr>
          <w:rFonts w:eastAsiaTheme="minorHAnsi"/>
          <w:lang w:eastAsia="en-US"/>
        </w:rPr>
        <w:t xml:space="preserve">. </w:t>
      </w:r>
      <w:r w:rsidR="00A31FE6" w:rsidRPr="00496002">
        <w:rPr>
          <w:rFonts w:eastAsiaTheme="minorHAnsi"/>
          <w:lang w:eastAsia="en-US"/>
        </w:rPr>
        <w:t xml:space="preserve"> akumulatorów </w:t>
      </w:r>
      <w:r w:rsidR="00347821" w:rsidRPr="00496002">
        <w:rPr>
          <w:rFonts w:eastAsiaTheme="minorHAnsi"/>
          <w:lang w:eastAsia="en-US"/>
        </w:rPr>
        <w:t>o poj</w:t>
      </w:r>
      <w:r w:rsidR="004579BC" w:rsidRPr="00496002">
        <w:rPr>
          <w:rFonts w:eastAsiaTheme="minorHAnsi"/>
          <w:lang w:eastAsia="en-US"/>
        </w:rPr>
        <w:t xml:space="preserve">emności </w:t>
      </w:r>
      <w:r w:rsidR="00EA3262" w:rsidRPr="00496002">
        <w:rPr>
          <w:rFonts w:eastAsiaTheme="minorHAnsi"/>
          <w:b/>
          <w:lang w:eastAsia="en-US"/>
        </w:rPr>
        <w:t>17Ah</w:t>
      </w:r>
      <w:r w:rsidR="00EA3262" w:rsidRPr="00496002">
        <w:rPr>
          <w:rFonts w:eastAsiaTheme="minorHAnsi"/>
          <w:lang w:eastAsia="en-US"/>
        </w:rPr>
        <w:t xml:space="preserve"> każdy,  napięciu 12V  </w:t>
      </w:r>
      <w:r w:rsidR="004579BC" w:rsidRPr="00496002">
        <w:rPr>
          <w:rFonts w:eastAsiaTheme="minorHAnsi"/>
          <w:lang w:eastAsia="en-US"/>
        </w:rPr>
        <w:t xml:space="preserve">i </w:t>
      </w:r>
      <w:r w:rsidR="00347821" w:rsidRPr="00496002">
        <w:rPr>
          <w:rFonts w:eastAsiaTheme="minorHAnsi"/>
          <w:lang w:eastAsia="en-US"/>
        </w:rPr>
        <w:t xml:space="preserve"> </w:t>
      </w:r>
      <w:r w:rsidR="004579BC" w:rsidRPr="00496002">
        <w:t>wymiarach: 166 x 181 x 76 mm</w:t>
      </w:r>
      <w:r w:rsidR="00F614D9" w:rsidRPr="00496002">
        <w:rPr>
          <w:rFonts w:eastAsiaTheme="minorHAnsi"/>
          <w:lang w:eastAsia="en-US"/>
        </w:rPr>
        <w:t xml:space="preserve"> </w:t>
      </w:r>
      <w:r w:rsidR="00347821" w:rsidRPr="00496002">
        <w:rPr>
          <w:rFonts w:eastAsiaTheme="minorHAnsi"/>
          <w:lang w:eastAsia="en-US"/>
        </w:rPr>
        <w:t xml:space="preserve">oraz </w:t>
      </w:r>
      <w:r w:rsidR="00EA3262" w:rsidRPr="00496002">
        <w:rPr>
          <w:rFonts w:eastAsiaTheme="minorHAnsi"/>
          <w:lang w:eastAsia="en-US"/>
        </w:rPr>
        <w:t xml:space="preserve">ich  montaż </w:t>
      </w:r>
      <w:r w:rsidR="00347821" w:rsidRPr="00496002">
        <w:rPr>
          <w:rFonts w:eastAsiaTheme="minorHAnsi"/>
          <w:lang w:eastAsia="en-US"/>
        </w:rPr>
        <w:t xml:space="preserve"> w szafie baterii UPS </w:t>
      </w:r>
      <w:r w:rsidR="00EA3262" w:rsidRPr="00496002">
        <w:rPr>
          <w:rFonts w:eastAsiaTheme="minorHAnsi"/>
          <w:lang w:eastAsia="en-US"/>
        </w:rPr>
        <w:t>odpowiedzialnej za zasilanie modułu UPS</w:t>
      </w:r>
      <w:r w:rsidR="00F614D9" w:rsidRPr="00496002">
        <w:rPr>
          <w:rFonts w:eastAsiaTheme="minorHAnsi"/>
          <w:lang w:eastAsia="en-US"/>
        </w:rPr>
        <w:t xml:space="preserve">,  </w:t>
      </w:r>
      <w:r w:rsidR="00EA3262" w:rsidRPr="00496002">
        <w:rPr>
          <w:rFonts w:eastAsiaTheme="minorHAnsi"/>
          <w:lang w:eastAsia="en-US"/>
        </w:rPr>
        <w:t xml:space="preserve">o wymiarach: </w:t>
      </w:r>
      <w:r w:rsidR="00EA3262" w:rsidRPr="00496002">
        <w:t>wysokość 1050</w:t>
      </w:r>
      <w:r w:rsidR="004579BC" w:rsidRPr="00496002">
        <w:t xml:space="preserve"> </w:t>
      </w:r>
      <w:r w:rsidR="00EA3262" w:rsidRPr="00496002">
        <w:t>mm, szerokość 420 mm, głębokość 655mm</w:t>
      </w:r>
    </w:p>
    <w:p w:rsidR="00A96EF1" w:rsidRPr="00496002" w:rsidRDefault="004579BC" w:rsidP="004579BC">
      <w:r w:rsidRPr="00496002">
        <w:rPr>
          <w:rFonts w:eastAsiaTheme="minorHAnsi"/>
          <w:lang w:eastAsia="en-US"/>
        </w:rPr>
        <w:t>- dostawę  72 szt.  akumulatorów o pojemności</w:t>
      </w:r>
      <w:r w:rsidR="00A96EF1" w:rsidRPr="00496002">
        <w:rPr>
          <w:rFonts w:eastAsiaTheme="minorHAnsi"/>
          <w:lang w:eastAsia="en-US"/>
        </w:rPr>
        <w:t xml:space="preserve"> </w:t>
      </w:r>
      <w:r w:rsidR="001423E2" w:rsidRPr="00496002">
        <w:rPr>
          <w:rFonts w:eastAsiaTheme="minorHAnsi"/>
          <w:lang w:eastAsia="en-US"/>
        </w:rPr>
        <w:t xml:space="preserve">nie mniejszej niż 128Ah każdy i nie większej niż 140 Ah </w:t>
      </w:r>
      <w:r w:rsidR="00A96EF1" w:rsidRPr="00496002">
        <w:rPr>
          <w:rFonts w:eastAsiaTheme="minorHAnsi"/>
          <w:lang w:eastAsia="en-US"/>
        </w:rPr>
        <w:t xml:space="preserve">o napięciu 12V </w:t>
      </w:r>
      <w:r w:rsidRPr="00496002">
        <w:rPr>
          <w:rFonts w:eastAsiaTheme="minorHAnsi"/>
          <w:lang w:eastAsia="en-US"/>
        </w:rPr>
        <w:t xml:space="preserve"> i  </w:t>
      </w:r>
      <w:r w:rsidRPr="00496002">
        <w:t xml:space="preserve">wymiarach: </w:t>
      </w:r>
    </w:p>
    <w:p w:rsidR="00951511" w:rsidRPr="00496002" w:rsidRDefault="00A96EF1" w:rsidP="00951511">
      <w:pPr>
        <w:rPr>
          <w:rFonts w:eastAsiaTheme="minorHAnsi"/>
          <w:lang w:eastAsia="en-US"/>
        </w:rPr>
      </w:pPr>
      <w:r w:rsidRPr="00496002">
        <w:t xml:space="preserve">238x446x165 mm  </w:t>
      </w:r>
      <w:r w:rsidR="004579BC" w:rsidRPr="00496002">
        <w:rPr>
          <w:rFonts w:eastAsiaTheme="minorHAnsi"/>
          <w:lang w:eastAsia="en-US"/>
        </w:rPr>
        <w:t xml:space="preserve">oraz ich  montaż  </w:t>
      </w:r>
      <w:r w:rsidRPr="00496002">
        <w:rPr>
          <w:rFonts w:eastAsiaTheme="minorHAnsi"/>
          <w:lang w:eastAsia="en-US"/>
        </w:rPr>
        <w:t xml:space="preserve">w 4 niezależnych rozdzielniach elektrycznych (po 18 sztuk w każdej rozdzielni)  w zamykanych szafach, o wymiarach: </w:t>
      </w:r>
      <w:r w:rsidR="00DF1179" w:rsidRPr="00496002">
        <w:t>wysokość 1440mm, szerokość 985mm, g</w:t>
      </w:r>
      <w:r w:rsidRPr="00496002">
        <w:t>łębokość 540 mm</w:t>
      </w:r>
      <w:r w:rsidR="00DF1179" w:rsidRPr="00496002">
        <w:rPr>
          <w:rFonts w:eastAsiaTheme="minorHAnsi"/>
          <w:lang w:eastAsia="en-US"/>
        </w:rPr>
        <w:t xml:space="preserve"> i połączenie ich </w:t>
      </w:r>
      <w:r w:rsidRPr="00496002">
        <w:rPr>
          <w:rFonts w:eastAsiaTheme="minorHAnsi"/>
          <w:lang w:eastAsia="en-US"/>
        </w:rPr>
        <w:t xml:space="preserve"> za pomocą istniejących p</w:t>
      </w:r>
      <w:r w:rsidR="00951511" w:rsidRPr="00496002">
        <w:rPr>
          <w:rFonts w:eastAsiaTheme="minorHAnsi"/>
          <w:lang w:eastAsia="en-US"/>
        </w:rPr>
        <w:t>rzewodów                    w sp</w:t>
      </w:r>
      <w:r w:rsidRPr="00496002">
        <w:rPr>
          <w:rFonts w:eastAsiaTheme="minorHAnsi"/>
          <w:lang w:eastAsia="en-US"/>
        </w:rPr>
        <w:t>osób identyczny jak obecnie zamontowane;</w:t>
      </w:r>
    </w:p>
    <w:p w:rsidR="00F614D9" w:rsidRPr="00496002" w:rsidRDefault="00347821" w:rsidP="00951511">
      <w:pPr>
        <w:rPr>
          <w:rFonts w:eastAsiaTheme="minorHAnsi"/>
          <w:lang w:eastAsia="en-US"/>
        </w:rPr>
      </w:pPr>
      <w:r w:rsidRPr="00496002">
        <w:rPr>
          <w:rFonts w:eastAsiaTheme="minorHAnsi"/>
          <w:lang w:eastAsia="en-US"/>
        </w:rPr>
        <w:t xml:space="preserve">- </w:t>
      </w:r>
      <w:r w:rsidR="000E6099" w:rsidRPr="00496002">
        <w:rPr>
          <w:rFonts w:eastAsiaTheme="minorHAnsi"/>
          <w:lang w:eastAsia="en-US"/>
        </w:rPr>
        <w:t>uruchomie</w:t>
      </w:r>
      <w:r w:rsidR="00951511" w:rsidRPr="00496002">
        <w:rPr>
          <w:rFonts w:eastAsiaTheme="minorHAnsi"/>
          <w:lang w:eastAsia="en-US"/>
        </w:rPr>
        <w:t xml:space="preserve">nie źródeł awaryjnego </w:t>
      </w:r>
      <w:r w:rsidR="001423E2" w:rsidRPr="00496002">
        <w:rPr>
          <w:rFonts w:eastAsiaTheme="minorHAnsi"/>
          <w:lang w:eastAsia="en-US"/>
        </w:rPr>
        <w:t xml:space="preserve">oświetlenia </w:t>
      </w:r>
    </w:p>
    <w:p w:rsidR="00F614D9" w:rsidRPr="00496002" w:rsidRDefault="000E6099" w:rsidP="005E07E4">
      <w:pPr>
        <w:rPr>
          <w:rFonts w:eastAsiaTheme="minorHAnsi"/>
          <w:lang w:eastAsia="en-US"/>
        </w:rPr>
      </w:pPr>
      <w:r w:rsidRPr="00496002">
        <w:rPr>
          <w:rFonts w:eastAsiaTheme="minorHAnsi"/>
          <w:lang w:eastAsia="en-US"/>
        </w:rPr>
        <w:t xml:space="preserve">- wykonanie prób związanych z poprawnością działania całości systemu </w:t>
      </w:r>
      <w:r w:rsidR="00321676" w:rsidRPr="00496002">
        <w:rPr>
          <w:rFonts w:eastAsiaTheme="minorHAnsi"/>
          <w:lang w:eastAsia="en-US"/>
        </w:rPr>
        <w:t xml:space="preserve">oświetlenia </w:t>
      </w:r>
      <w:r w:rsidRPr="00496002">
        <w:rPr>
          <w:rFonts w:eastAsiaTheme="minorHAnsi"/>
          <w:lang w:eastAsia="en-US"/>
        </w:rPr>
        <w:t xml:space="preserve"> awaryjnego</w:t>
      </w:r>
      <w:r w:rsidR="005E07E4" w:rsidRPr="00496002">
        <w:rPr>
          <w:rFonts w:eastAsiaTheme="minorHAnsi"/>
          <w:lang w:eastAsia="en-US"/>
        </w:rPr>
        <w:t>,</w:t>
      </w:r>
    </w:p>
    <w:p w:rsidR="00255B80" w:rsidRPr="00496002" w:rsidRDefault="000E6099" w:rsidP="005E07E4">
      <w:pPr>
        <w:rPr>
          <w:rFonts w:eastAsiaTheme="minorHAnsi"/>
          <w:lang w:eastAsia="en-US"/>
        </w:rPr>
      </w:pPr>
      <w:r w:rsidRPr="00496002">
        <w:rPr>
          <w:rFonts w:eastAsiaTheme="minorHAnsi"/>
          <w:lang w:eastAsia="en-US"/>
        </w:rPr>
        <w:t xml:space="preserve"> </w:t>
      </w:r>
      <w:r w:rsidR="005E07E4" w:rsidRPr="00496002">
        <w:rPr>
          <w:rFonts w:eastAsiaTheme="minorHAnsi"/>
          <w:lang w:eastAsia="en-US"/>
        </w:rPr>
        <w:t xml:space="preserve">- wykonanie prób i </w:t>
      </w:r>
      <w:r w:rsidRPr="00496002">
        <w:rPr>
          <w:rFonts w:eastAsiaTheme="minorHAnsi"/>
          <w:lang w:eastAsia="en-US"/>
        </w:rPr>
        <w:t xml:space="preserve">oraz </w:t>
      </w:r>
      <w:r w:rsidR="00B71538" w:rsidRPr="00496002">
        <w:rPr>
          <w:rFonts w:eastAsiaTheme="minorHAnsi"/>
          <w:lang w:eastAsia="en-US"/>
        </w:rPr>
        <w:t xml:space="preserve">przekazanie protokołów </w:t>
      </w:r>
      <w:r w:rsidR="00985EAB" w:rsidRPr="00496002">
        <w:rPr>
          <w:rFonts w:eastAsiaTheme="minorHAnsi"/>
          <w:lang w:eastAsia="en-US"/>
        </w:rPr>
        <w:t xml:space="preserve">z pomiarów obciążeniowych </w:t>
      </w:r>
    </w:p>
    <w:p w:rsidR="001B1DA6" w:rsidRPr="00496002" w:rsidRDefault="00880AD9" w:rsidP="001B1DA6">
      <w:pPr>
        <w:rPr>
          <w:rFonts w:eastAsiaTheme="minorHAnsi"/>
          <w:lang w:eastAsia="en-US"/>
        </w:rPr>
      </w:pPr>
      <w:r w:rsidRPr="00496002">
        <w:rPr>
          <w:rFonts w:eastAsiaTheme="minorHAnsi"/>
          <w:lang w:eastAsia="en-US"/>
        </w:rPr>
        <w:t xml:space="preserve">- </w:t>
      </w:r>
      <w:r w:rsidR="00B71538" w:rsidRPr="00496002">
        <w:rPr>
          <w:rFonts w:eastAsiaTheme="minorHAnsi"/>
          <w:lang w:eastAsia="en-US"/>
        </w:rPr>
        <w:t>przekazanie</w:t>
      </w:r>
      <w:r w:rsidRPr="00496002">
        <w:rPr>
          <w:rFonts w:eastAsiaTheme="minorHAnsi"/>
          <w:lang w:eastAsia="en-US"/>
        </w:rPr>
        <w:t xml:space="preserve"> d</w:t>
      </w:r>
      <w:r w:rsidR="00F4202D" w:rsidRPr="00496002">
        <w:rPr>
          <w:rFonts w:eastAsiaTheme="minorHAnsi"/>
          <w:lang w:eastAsia="en-US"/>
        </w:rPr>
        <w:t>okumentacji techniczno-ruchowej</w:t>
      </w:r>
      <w:r w:rsidR="00B71538" w:rsidRPr="00496002">
        <w:rPr>
          <w:rFonts w:eastAsiaTheme="minorHAnsi"/>
          <w:lang w:eastAsia="en-US"/>
        </w:rPr>
        <w:t xml:space="preserve"> baterii akumulatorów</w:t>
      </w:r>
      <w:r w:rsidR="001B1DA6" w:rsidRPr="00496002">
        <w:t>.</w:t>
      </w:r>
    </w:p>
    <w:p w:rsidR="000A5B80" w:rsidRPr="00496002" w:rsidRDefault="000A5B80" w:rsidP="00F838C3">
      <w:pPr>
        <w:rPr>
          <w:rFonts w:eastAsiaTheme="minorHAnsi"/>
          <w:lang w:eastAsia="en-US"/>
        </w:rPr>
      </w:pPr>
    </w:p>
    <w:p w:rsidR="000A5B80" w:rsidRPr="00496002" w:rsidRDefault="000A5B80" w:rsidP="00F838C3">
      <w:pPr>
        <w:rPr>
          <w:rFonts w:eastAsiaTheme="minorHAnsi"/>
          <w:lang w:eastAsia="en-US"/>
        </w:rPr>
      </w:pPr>
      <w:r w:rsidRPr="00496002">
        <w:rPr>
          <w:rFonts w:eastAsiaTheme="minorHAnsi"/>
          <w:lang w:eastAsia="en-US"/>
        </w:rPr>
        <w:t>Wymagany okres gwarancji</w:t>
      </w:r>
      <w:r w:rsidR="001B1DA6" w:rsidRPr="00496002">
        <w:rPr>
          <w:rFonts w:eastAsiaTheme="minorHAnsi"/>
          <w:lang w:eastAsia="en-US"/>
        </w:rPr>
        <w:t xml:space="preserve"> na przedmiot zamówienia </w:t>
      </w:r>
      <w:r w:rsidRPr="00496002">
        <w:rPr>
          <w:rFonts w:eastAsiaTheme="minorHAnsi"/>
          <w:lang w:eastAsia="en-US"/>
        </w:rPr>
        <w:t>: 36 miesięcy.</w:t>
      </w:r>
    </w:p>
    <w:p w:rsidR="000A5B80" w:rsidRPr="00496002" w:rsidRDefault="000A5B80" w:rsidP="00F838C3">
      <w:pPr>
        <w:rPr>
          <w:rFonts w:eastAsiaTheme="minorHAnsi"/>
          <w:lang w:eastAsia="en-US"/>
        </w:rPr>
      </w:pPr>
    </w:p>
    <w:p w:rsidR="000E6099" w:rsidRPr="00496002" w:rsidRDefault="000E6099" w:rsidP="00F838C3">
      <w:pPr>
        <w:rPr>
          <w:rFonts w:eastAsiaTheme="minorHAnsi"/>
          <w:u w:val="single"/>
          <w:lang w:eastAsia="en-US"/>
        </w:rPr>
      </w:pPr>
      <w:r w:rsidRPr="00496002">
        <w:rPr>
          <w:rFonts w:eastAsiaTheme="minorHAnsi"/>
          <w:u w:val="single"/>
          <w:lang w:eastAsia="en-US"/>
        </w:rPr>
        <w:t>Oznaczenie obecnie zainstalowanego systemu Centralnej Baterii Akumulatorów</w:t>
      </w:r>
    </w:p>
    <w:p w:rsidR="000E6099" w:rsidRPr="00496002" w:rsidRDefault="000E6099" w:rsidP="00F838C3">
      <w:pPr>
        <w:rPr>
          <w:rFonts w:eastAsiaTheme="minorHAnsi"/>
          <w:lang w:eastAsia="en-US"/>
        </w:rPr>
      </w:pPr>
      <w:r w:rsidRPr="00496002">
        <w:rPr>
          <w:rFonts w:eastAsiaTheme="minorHAnsi"/>
          <w:lang w:eastAsia="en-US"/>
        </w:rPr>
        <w:t xml:space="preserve">-  SZC (2) 14/120/2/DC 10kW z podtrzymaniem na 2 godziny produkcja Hybryd </w:t>
      </w:r>
    </w:p>
    <w:p w:rsidR="00F838C3" w:rsidRPr="00496002" w:rsidRDefault="00F838C3" w:rsidP="00F838C3">
      <w:pPr>
        <w:rPr>
          <w:rFonts w:eastAsiaTheme="minorHAnsi"/>
          <w:lang w:eastAsia="en-US"/>
        </w:rPr>
      </w:pPr>
    </w:p>
    <w:p w:rsidR="000E6099" w:rsidRPr="00496002" w:rsidRDefault="000E6099" w:rsidP="00F838C3">
      <w:pPr>
        <w:rPr>
          <w:rFonts w:eastAsiaTheme="minorHAnsi"/>
          <w:u w:val="single"/>
          <w:lang w:eastAsia="en-US"/>
        </w:rPr>
      </w:pPr>
      <w:r w:rsidRPr="00496002">
        <w:rPr>
          <w:rFonts w:eastAsiaTheme="minorHAnsi"/>
          <w:u w:val="single"/>
          <w:lang w:eastAsia="en-US"/>
        </w:rPr>
        <w:t>Oznaczenie obecnie zainstalowanego systemu UPS:</w:t>
      </w:r>
    </w:p>
    <w:p w:rsidR="000E6099" w:rsidRPr="00496002" w:rsidRDefault="000E6099" w:rsidP="00F838C3">
      <w:pPr>
        <w:rPr>
          <w:rFonts w:eastAsiaTheme="minorHAnsi"/>
          <w:lang w:eastAsia="en-US"/>
        </w:rPr>
      </w:pPr>
      <w:r w:rsidRPr="00496002">
        <w:rPr>
          <w:rFonts w:eastAsiaTheme="minorHAnsi"/>
          <w:lang w:eastAsia="en-US"/>
        </w:rPr>
        <w:t xml:space="preserve">UPS </w:t>
      </w:r>
      <w:proofErr w:type="spellStart"/>
      <w:r w:rsidRPr="00496002">
        <w:rPr>
          <w:rFonts w:eastAsiaTheme="minorHAnsi"/>
          <w:lang w:eastAsia="en-US"/>
        </w:rPr>
        <w:t>Sentry</w:t>
      </w:r>
      <w:proofErr w:type="spellEnd"/>
      <w:r w:rsidRPr="00496002">
        <w:rPr>
          <w:rFonts w:eastAsiaTheme="minorHAnsi"/>
          <w:lang w:eastAsia="en-US"/>
        </w:rPr>
        <w:t xml:space="preserve"> ST 40 produkcja </w:t>
      </w:r>
      <w:proofErr w:type="spellStart"/>
      <w:r w:rsidRPr="00496002">
        <w:rPr>
          <w:rFonts w:eastAsiaTheme="minorHAnsi"/>
          <w:lang w:eastAsia="en-US"/>
        </w:rPr>
        <w:t>Aros</w:t>
      </w:r>
      <w:proofErr w:type="spellEnd"/>
      <w:r w:rsidRPr="00496002">
        <w:rPr>
          <w:rFonts w:eastAsiaTheme="minorHAnsi"/>
          <w:lang w:eastAsia="en-US"/>
        </w:rPr>
        <w:t xml:space="preserve"> ST 40 40kVA</w:t>
      </w:r>
      <w:r w:rsidR="009543F7" w:rsidRPr="00496002">
        <w:rPr>
          <w:rFonts w:eastAsiaTheme="minorHAnsi"/>
          <w:lang w:eastAsia="en-US"/>
        </w:rPr>
        <w:t>/32 kW z podtrzymaniem 8 minut.</w:t>
      </w:r>
    </w:p>
    <w:p w:rsidR="00F838C3" w:rsidRPr="00496002" w:rsidRDefault="00F838C3" w:rsidP="00F838C3">
      <w:pPr>
        <w:rPr>
          <w:rFonts w:eastAsiaTheme="minorHAnsi"/>
          <w:lang w:eastAsia="en-US"/>
        </w:rPr>
      </w:pPr>
    </w:p>
    <w:p w:rsidR="00A05755" w:rsidRPr="00496002" w:rsidRDefault="00A05755" w:rsidP="00A05755">
      <w:r w:rsidRPr="00496002">
        <w:t>Szczegółowy opis przedmiotu zamówienia zawiera:</w:t>
      </w:r>
    </w:p>
    <w:p w:rsidR="00A05755" w:rsidRPr="00496002" w:rsidRDefault="00A05755" w:rsidP="00A05755">
      <w:r w:rsidRPr="00496002">
        <w:t xml:space="preserve">a)  specyfikacja </w:t>
      </w:r>
      <w:r w:rsidR="009543F7" w:rsidRPr="00496002">
        <w:t>techniczna (zał. nr</w:t>
      </w:r>
      <w:r w:rsidR="00880AD9" w:rsidRPr="00496002">
        <w:t xml:space="preserve"> 8 </w:t>
      </w:r>
      <w:r w:rsidRPr="00496002">
        <w:t xml:space="preserve"> do SIWZ) </w:t>
      </w:r>
    </w:p>
    <w:p w:rsidR="009543F7" w:rsidRPr="00496002" w:rsidRDefault="009543F7" w:rsidP="00A05755"/>
    <w:p w:rsidR="009543F7" w:rsidRPr="00496002" w:rsidRDefault="00A05755" w:rsidP="00A05755">
      <w:r w:rsidRPr="00496002">
        <w:t>Przed przystąpieniem do sporządz</w:t>
      </w:r>
      <w:r w:rsidR="009543F7" w:rsidRPr="00496002">
        <w:t xml:space="preserve">enia oferty Wykonawca powinien zapoznać się z miejscem dostawy i montażu akumulatorów  w obiekcie: </w:t>
      </w:r>
      <w:r w:rsidRPr="00496002">
        <w:t xml:space="preserve"> Stadion Piłkarski przy ul. Ściegiennego 8 </w:t>
      </w:r>
      <w:r w:rsidR="00F838C3" w:rsidRPr="00496002">
        <w:t xml:space="preserve">                   </w:t>
      </w:r>
      <w:r w:rsidRPr="00496002">
        <w:t xml:space="preserve">w Kielcach. </w:t>
      </w:r>
      <w:r w:rsidR="009543F7" w:rsidRPr="00496002">
        <w:t>Osoby upoważnione do kontaktów i udzielania informacji:</w:t>
      </w:r>
    </w:p>
    <w:p w:rsidR="009543F7" w:rsidRPr="00496002" w:rsidRDefault="009543F7" w:rsidP="009543F7">
      <w:pPr>
        <w:pStyle w:val="Akapitzlist"/>
        <w:numPr>
          <w:ilvl w:val="0"/>
          <w:numId w:val="8"/>
        </w:numPr>
      </w:pPr>
      <w:r w:rsidRPr="00496002">
        <w:t xml:space="preserve">Jacek </w:t>
      </w:r>
      <w:proofErr w:type="spellStart"/>
      <w:r w:rsidRPr="00496002">
        <w:t>Domoradzki</w:t>
      </w:r>
      <w:proofErr w:type="spellEnd"/>
      <w:r w:rsidRPr="00496002">
        <w:t xml:space="preserve"> –tel. 41 3349094</w:t>
      </w:r>
      <w:r w:rsidR="00F73319" w:rsidRPr="00496002">
        <w:t>, 3349092</w:t>
      </w:r>
    </w:p>
    <w:p w:rsidR="00A05755" w:rsidRPr="00496002" w:rsidRDefault="009543F7" w:rsidP="009543F7">
      <w:pPr>
        <w:pStyle w:val="Akapitzlist"/>
        <w:numPr>
          <w:ilvl w:val="0"/>
          <w:numId w:val="8"/>
        </w:numPr>
      </w:pPr>
      <w:r w:rsidRPr="00496002">
        <w:t>Wojciech Wesołowski – tel. 41 334 9094</w:t>
      </w:r>
      <w:r w:rsidR="00F73319" w:rsidRPr="00496002">
        <w:t>,</w:t>
      </w:r>
      <w:r w:rsidRPr="00496002">
        <w:t xml:space="preserve">   3349092 </w:t>
      </w:r>
    </w:p>
    <w:p w:rsidR="00A05755" w:rsidRPr="00496002" w:rsidRDefault="00A05755" w:rsidP="00A05755"/>
    <w:p w:rsidR="00A05755" w:rsidRPr="00496002" w:rsidRDefault="00A05755" w:rsidP="00F838C3">
      <w:pPr>
        <w:rPr>
          <w:b/>
        </w:rPr>
      </w:pPr>
      <w:r w:rsidRPr="00496002">
        <w:rPr>
          <w:b/>
        </w:rPr>
        <w:t xml:space="preserve">Wspólny Słownik Zamówień (CPV): </w:t>
      </w:r>
    </w:p>
    <w:p w:rsidR="003B4793" w:rsidRPr="00496002" w:rsidRDefault="003B4793" w:rsidP="00F838C3">
      <w:pPr>
        <w:rPr>
          <w:b/>
        </w:rPr>
      </w:pPr>
    </w:p>
    <w:p w:rsidR="003B4793" w:rsidRPr="00496002" w:rsidRDefault="003B4793" w:rsidP="003B4793">
      <w:pPr>
        <w:autoSpaceDE w:val="0"/>
        <w:autoSpaceDN w:val="0"/>
        <w:rPr>
          <w:rFonts w:eastAsiaTheme="minorHAnsi"/>
          <w:b/>
          <w:lang w:eastAsia="en-US"/>
        </w:rPr>
      </w:pPr>
      <w:r w:rsidRPr="00496002">
        <w:rPr>
          <w:rFonts w:eastAsiaTheme="minorHAnsi"/>
          <w:b/>
          <w:lang w:eastAsia="en-US"/>
        </w:rPr>
        <w:t>31400000-0 Akumulatory, komory galwaniczne i baterie galwaniczne</w:t>
      </w:r>
    </w:p>
    <w:p w:rsidR="00AB1B88" w:rsidRPr="00496002" w:rsidRDefault="003B4793" w:rsidP="00AB1B88">
      <w:pPr>
        <w:autoSpaceDE w:val="0"/>
        <w:autoSpaceDN w:val="0"/>
        <w:rPr>
          <w:rFonts w:eastAsiaTheme="minorHAnsi"/>
          <w:b/>
          <w:lang w:eastAsia="en-US"/>
        </w:rPr>
      </w:pPr>
      <w:r w:rsidRPr="00496002">
        <w:rPr>
          <w:rFonts w:eastAsiaTheme="minorHAnsi"/>
          <w:b/>
          <w:lang w:eastAsia="en-US"/>
        </w:rPr>
        <w:t>31430000-9 Akumulatory elektryczne</w:t>
      </w:r>
    </w:p>
    <w:p w:rsidR="00AB1B88" w:rsidRPr="00496002" w:rsidRDefault="00AB1B88" w:rsidP="00AB1B88">
      <w:pPr>
        <w:autoSpaceDE w:val="0"/>
        <w:autoSpaceDN w:val="0"/>
        <w:rPr>
          <w:rFonts w:eastAsiaTheme="minorHAnsi"/>
          <w:b/>
          <w:lang w:eastAsia="en-US"/>
        </w:rPr>
      </w:pPr>
      <w:r w:rsidRPr="00496002">
        <w:rPr>
          <w:rFonts w:eastAsiaTheme="minorHAnsi"/>
          <w:b/>
          <w:lang w:eastAsia="en-US"/>
        </w:rPr>
        <w:t>31431000-6 Akumulatory ołowiowo-kwasowe</w:t>
      </w:r>
    </w:p>
    <w:p w:rsidR="003B4793" w:rsidRPr="00496002" w:rsidRDefault="003B4793" w:rsidP="003B4793">
      <w:pPr>
        <w:rPr>
          <w:rFonts w:eastAsiaTheme="minorHAnsi"/>
          <w:b/>
          <w:lang w:eastAsia="en-US"/>
        </w:rPr>
      </w:pPr>
      <w:r w:rsidRPr="00496002">
        <w:rPr>
          <w:rFonts w:eastAsiaTheme="minorHAnsi"/>
          <w:b/>
          <w:lang w:eastAsia="en-US"/>
        </w:rPr>
        <w:t>31518200-2 Oświetlenie awaryjne</w:t>
      </w:r>
    </w:p>
    <w:p w:rsidR="003B4793" w:rsidRPr="00496002" w:rsidRDefault="003B4793" w:rsidP="00F838C3"/>
    <w:p w:rsidR="00A05755" w:rsidRPr="00496002" w:rsidRDefault="00A50307" w:rsidP="003B4793">
      <w:pPr>
        <w:jc w:val="both"/>
        <w:rPr>
          <w:b/>
        </w:rPr>
      </w:pPr>
      <w:r w:rsidRPr="00496002">
        <w:rPr>
          <w:b/>
        </w:rPr>
        <w:t xml:space="preserve">IV. Oferty częściowe </w:t>
      </w:r>
    </w:p>
    <w:p w:rsidR="00A05755" w:rsidRPr="00496002" w:rsidRDefault="00B547EF" w:rsidP="003B4793">
      <w:pPr>
        <w:jc w:val="both"/>
      </w:pPr>
      <w:r w:rsidRPr="00496002">
        <w:t xml:space="preserve"> </w:t>
      </w:r>
      <w:r w:rsidR="00A05755" w:rsidRPr="00496002">
        <w:t>Zamawiający nie dopuszcza możliwości składania ofert częściowych.</w:t>
      </w:r>
    </w:p>
    <w:p w:rsidR="00A05755" w:rsidRPr="00496002" w:rsidRDefault="00A05755" w:rsidP="003B4793">
      <w:pPr>
        <w:jc w:val="both"/>
      </w:pPr>
    </w:p>
    <w:p w:rsidR="00A50307" w:rsidRPr="00496002" w:rsidRDefault="00A05755" w:rsidP="003B4793">
      <w:pPr>
        <w:jc w:val="both"/>
        <w:rPr>
          <w:b/>
        </w:rPr>
      </w:pPr>
      <w:r w:rsidRPr="00496002">
        <w:rPr>
          <w:b/>
        </w:rPr>
        <w:t xml:space="preserve">V. </w:t>
      </w:r>
      <w:r w:rsidR="00A50307" w:rsidRPr="00496002">
        <w:rPr>
          <w:b/>
        </w:rPr>
        <w:t>Oferty wariantowe</w:t>
      </w:r>
    </w:p>
    <w:p w:rsidR="00A50307" w:rsidRPr="00496002" w:rsidRDefault="00A50307" w:rsidP="00F838C3">
      <w:r w:rsidRPr="00496002">
        <w:t>Zamawiający nie dopuszcza możliwości składania ofert wariantowych.</w:t>
      </w:r>
    </w:p>
    <w:p w:rsidR="00A50307" w:rsidRPr="00496002" w:rsidRDefault="00A50307" w:rsidP="00F838C3"/>
    <w:p w:rsidR="00A05755" w:rsidRPr="00496002" w:rsidRDefault="00A50307" w:rsidP="00F838C3">
      <w:pPr>
        <w:rPr>
          <w:b/>
        </w:rPr>
      </w:pPr>
      <w:r w:rsidRPr="00496002">
        <w:rPr>
          <w:b/>
        </w:rPr>
        <w:t xml:space="preserve">VI. </w:t>
      </w:r>
      <w:r w:rsidR="00A05755" w:rsidRPr="00496002">
        <w:rPr>
          <w:b/>
        </w:rPr>
        <w:t>Podwykonawcy.</w:t>
      </w:r>
    </w:p>
    <w:p w:rsidR="00A05755" w:rsidRPr="00496002" w:rsidRDefault="00A05755" w:rsidP="00F838C3">
      <w:r w:rsidRPr="00496002">
        <w:t>Wykonawca wskaże w formularzu ofertowym, zakres zamówienia, który zamierza powierzyć do wykonania podwykonawcom.</w:t>
      </w:r>
    </w:p>
    <w:p w:rsidR="00A05755" w:rsidRPr="00496002" w:rsidRDefault="00A50307" w:rsidP="00F838C3">
      <w:r w:rsidRPr="00496002">
        <w:tab/>
      </w:r>
    </w:p>
    <w:p w:rsidR="00A05755" w:rsidRPr="00496002" w:rsidRDefault="00A05755" w:rsidP="00F838C3">
      <w:pPr>
        <w:rPr>
          <w:b/>
        </w:rPr>
      </w:pPr>
      <w:r w:rsidRPr="00496002">
        <w:rPr>
          <w:b/>
        </w:rPr>
        <w:t>VII. Termin realizacji zamówienia</w:t>
      </w:r>
    </w:p>
    <w:p w:rsidR="00F838C3" w:rsidRPr="00496002" w:rsidRDefault="00A05755" w:rsidP="00A05755">
      <w:pPr>
        <w:rPr>
          <w:b/>
        </w:rPr>
      </w:pPr>
      <w:r w:rsidRPr="00496002">
        <w:lastRenderedPageBreak/>
        <w:t xml:space="preserve">Termin wykonania zamówienia: </w:t>
      </w:r>
      <w:r w:rsidR="00743095" w:rsidRPr="00496002">
        <w:rPr>
          <w:b/>
        </w:rPr>
        <w:t xml:space="preserve"> do 15 lutego 2012r</w:t>
      </w:r>
      <w:r w:rsidR="00255B80" w:rsidRPr="00496002">
        <w:rPr>
          <w:b/>
        </w:rPr>
        <w:t>.</w:t>
      </w:r>
      <w:r w:rsidR="00F838C3" w:rsidRPr="00496002">
        <w:rPr>
          <w:b/>
        </w:rPr>
        <w:t xml:space="preserve"> </w:t>
      </w:r>
    </w:p>
    <w:p w:rsidR="00743095" w:rsidRPr="00496002" w:rsidRDefault="00743095" w:rsidP="00A05755">
      <w:pPr>
        <w:rPr>
          <w:b/>
          <w:i/>
        </w:rPr>
      </w:pPr>
    </w:p>
    <w:p w:rsidR="00A05755" w:rsidRPr="00496002" w:rsidRDefault="00A05755" w:rsidP="00A05755">
      <w:pPr>
        <w:pStyle w:val="Tekstpodstawowy"/>
        <w:rPr>
          <w:b/>
        </w:rPr>
      </w:pPr>
      <w:r w:rsidRPr="00496002">
        <w:rPr>
          <w:b/>
        </w:rPr>
        <w:t>VIII. Warunki udziału w postępowaniu oraz opis sposobu dokonywania oceny spełniania tych warunków.</w:t>
      </w:r>
    </w:p>
    <w:p w:rsidR="00A05755" w:rsidRPr="00496002" w:rsidRDefault="00A05755" w:rsidP="00A05755">
      <w:pPr>
        <w:rPr>
          <w:u w:val="single"/>
        </w:rPr>
      </w:pPr>
      <w:r w:rsidRPr="00496002">
        <w:rPr>
          <w:u w:val="single"/>
        </w:rPr>
        <w:t>1. O udzielenie zamówienia mogą ubiegać się wykonawcy, którzy:</w:t>
      </w:r>
    </w:p>
    <w:p w:rsidR="00A05755" w:rsidRPr="00496002" w:rsidRDefault="00A05755" w:rsidP="00A05755">
      <w:r w:rsidRPr="00496002">
        <w:t xml:space="preserve">a)  nie podlegają wykluczeniu z postępowania na podstawie art.24 ust.1 </w:t>
      </w:r>
      <w:proofErr w:type="spellStart"/>
      <w:r w:rsidRPr="00496002">
        <w:t>Pzp</w:t>
      </w:r>
      <w:proofErr w:type="spellEnd"/>
      <w:r w:rsidRPr="00496002">
        <w:t>,</w:t>
      </w:r>
    </w:p>
    <w:p w:rsidR="00A05755" w:rsidRPr="00496002" w:rsidRDefault="00A05755" w:rsidP="00A05755">
      <w:r w:rsidRPr="00496002">
        <w:t xml:space="preserve">b)  spełniają warunki, o których mowa w art.22 ust.1 </w:t>
      </w:r>
      <w:proofErr w:type="spellStart"/>
      <w:r w:rsidRPr="00496002">
        <w:t>Pzp</w:t>
      </w:r>
      <w:proofErr w:type="spellEnd"/>
      <w:r w:rsidRPr="00496002">
        <w:t>.</w:t>
      </w:r>
    </w:p>
    <w:p w:rsidR="00A05755" w:rsidRPr="00496002" w:rsidRDefault="00A05755" w:rsidP="00A05755"/>
    <w:p w:rsidR="00A05755" w:rsidRPr="00496002" w:rsidRDefault="00A05755" w:rsidP="00A05755">
      <w:pPr>
        <w:pStyle w:val="Tekstpodstawowy"/>
        <w:rPr>
          <w:u w:val="single"/>
        </w:rPr>
      </w:pPr>
      <w:r w:rsidRPr="00496002">
        <w:rPr>
          <w:u w:val="single"/>
        </w:rPr>
        <w:t>2.</w:t>
      </w:r>
      <w:r w:rsidRPr="00496002">
        <w:rPr>
          <w:b/>
          <w:u w:val="single"/>
        </w:rPr>
        <w:t xml:space="preserve"> </w:t>
      </w:r>
      <w:r w:rsidRPr="00496002">
        <w:rPr>
          <w:u w:val="single"/>
        </w:rPr>
        <w:t>Opis sposobu dokonywania oceny spełniania warunków udziału w postępowaniu:</w:t>
      </w:r>
    </w:p>
    <w:p w:rsidR="00A05755" w:rsidRPr="00496002" w:rsidRDefault="00A05755" w:rsidP="00A05755">
      <w:pPr>
        <w:pStyle w:val="Tekstpodstawowy"/>
      </w:pPr>
      <w:r w:rsidRPr="00496002">
        <w:t>Zamawiający dokona oceny spełniania warunków na podstawie:</w:t>
      </w:r>
    </w:p>
    <w:p w:rsidR="00A05755" w:rsidRPr="00496002" w:rsidRDefault="00D1088B" w:rsidP="004A562F">
      <w:pPr>
        <w:jc w:val="both"/>
      </w:pPr>
      <w:r w:rsidRPr="00496002">
        <w:rPr>
          <w:b/>
        </w:rPr>
        <w:t>1)</w:t>
      </w:r>
      <w:r w:rsidR="00A05755" w:rsidRPr="00496002">
        <w:rPr>
          <w:b/>
        </w:rPr>
        <w:t>posiadania wiedzy i doświadczenia</w:t>
      </w:r>
      <w:r w:rsidR="00A05755" w:rsidRPr="00496002">
        <w:t>, rozumianego jako należyte wykonanie,</w:t>
      </w:r>
      <w:r w:rsidR="00A05755" w:rsidRPr="00496002">
        <w:rPr>
          <w:b/>
        </w:rPr>
        <w:t xml:space="preserve"> </w:t>
      </w:r>
      <w:r w:rsidR="00A05755" w:rsidRPr="00496002">
        <w:t>a przypadku świadczeń okresowych lub ciągłych również wykonywanie,  w okresie ostatnich trzech lat przed upływem terminu składania ofert, a jeżeli okres prowadzenia działalności jest krótszy – w tym okresie,</w:t>
      </w:r>
      <w:r w:rsidR="00A05755" w:rsidRPr="00496002">
        <w:rPr>
          <w:rFonts w:ascii="Arial" w:hAnsi="Arial" w:cs="Arial"/>
        </w:rPr>
        <w:t xml:space="preserve"> </w:t>
      </w:r>
      <w:r w:rsidR="00A05755" w:rsidRPr="00496002">
        <w:t xml:space="preserve">co najmniej </w:t>
      </w:r>
      <w:r w:rsidR="00A05755" w:rsidRPr="00496002">
        <w:rPr>
          <w:b/>
        </w:rPr>
        <w:t>2 dostaw</w:t>
      </w:r>
      <w:r w:rsidR="00A05755" w:rsidRPr="00496002">
        <w:t xml:space="preserve"> polegających dostawie , montażu</w:t>
      </w:r>
      <w:r w:rsidRPr="00496002">
        <w:t xml:space="preserve"> akumulatorów</w:t>
      </w:r>
      <w:r w:rsidR="004A562F" w:rsidRPr="00496002">
        <w:t xml:space="preserve"> do oświetlenia awaryjnego lub ewakuacyjnego,</w:t>
      </w:r>
      <w:r w:rsidRPr="00496002">
        <w:t xml:space="preserve"> </w:t>
      </w:r>
      <w:r w:rsidR="00A05755" w:rsidRPr="00496002">
        <w:t xml:space="preserve">o wartości brutto co najmniej  </w:t>
      </w:r>
      <w:r w:rsidR="00743095" w:rsidRPr="00496002">
        <w:rPr>
          <w:b/>
        </w:rPr>
        <w:t>50</w:t>
      </w:r>
      <w:r w:rsidR="00A05755" w:rsidRPr="00496002">
        <w:rPr>
          <w:b/>
        </w:rPr>
        <w:t> 000,00</w:t>
      </w:r>
      <w:r w:rsidR="00A05755" w:rsidRPr="00496002">
        <w:t xml:space="preserve"> PLN każda, poświadczonych za należyte wykonanie zamówienia.</w:t>
      </w:r>
    </w:p>
    <w:p w:rsidR="00A05755" w:rsidRPr="00496002" w:rsidRDefault="00A05755" w:rsidP="00A05755"/>
    <w:p w:rsidR="00A05755" w:rsidRPr="00496002" w:rsidRDefault="00A05755" w:rsidP="00A05755">
      <w:pPr>
        <w:rPr>
          <w:i/>
          <w:snapToGrid w:val="0"/>
        </w:rPr>
      </w:pPr>
      <w:r w:rsidRPr="00496002">
        <w:rPr>
          <w:i/>
          <w:snapToGrid w:val="0"/>
        </w:rPr>
        <w:t xml:space="preserve">Zamawiający oceni spełnienie warunków udziału w postępowaniu na podstawie Wykazu wykonanych/wykonywanych dostaw, jak w zał. Nr 4 do </w:t>
      </w:r>
      <w:proofErr w:type="spellStart"/>
      <w:r w:rsidRPr="00496002">
        <w:rPr>
          <w:i/>
          <w:snapToGrid w:val="0"/>
        </w:rPr>
        <w:t>siwz</w:t>
      </w:r>
      <w:proofErr w:type="spellEnd"/>
      <w:r w:rsidRPr="00496002">
        <w:rPr>
          <w:i/>
          <w:snapToGrid w:val="0"/>
        </w:rPr>
        <w:t xml:space="preserve"> -wg formuły: spełnia albo nie spełnia</w:t>
      </w:r>
      <w:r w:rsidRPr="00496002">
        <w:rPr>
          <w:snapToGrid w:val="0"/>
        </w:rPr>
        <w:t>.</w:t>
      </w:r>
    </w:p>
    <w:p w:rsidR="00A05755" w:rsidRPr="00496002" w:rsidRDefault="00A05755" w:rsidP="00A05755">
      <w:pPr>
        <w:rPr>
          <w:snapToGrid w:val="0"/>
        </w:rPr>
      </w:pPr>
    </w:p>
    <w:p w:rsidR="00EA3262" w:rsidRPr="00496002" w:rsidRDefault="00A05755" w:rsidP="00880AD9">
      <w:r w:rsidRPr="00496002">
        <w:rPr>
          <w:b/>
          <w:snapToGrid w:val="0"/>
        </w:rPr>
        <w:t>2) dysponowania osobami zdolnymi do wykonywania zamówienia</w:t>
      </w:r>
      <w:r w:rsidRPr="00496002">
        <w:rPr>
          <w:snapToGrid w:val="0"/>
        </w:rPr>
        <w:t xml:space="preserve">, rozumianego jako dysponowanie </w:t>
      </w:r>
      <w:r w:rsidR="00EA3262" w:rsidRPr="00496002">
        <w:t>;</w:t>
      </w:r>
    </w:p>
    <w:p w:rsidR="00743095" w:rsidRPr="00496002" w:rsidRDefault="00EA3262" w:rsidP="00880AD9">
      <w:pPr>
        <w:rPr>
          <w:rFonts w:eastAsiaTheme="minorHAnsi"/>
          <w:lang w:eastAsia="en-US"/>
        </w:rPr>
      </w:pPr>
      <w:r w:rsidRPr="00496002">
        <w:t xml:space="preserve">- </w:t>
      </w:r>
      <w:r w:rsidR="00A05755" w:rsidRPr="00496002">
        <w:t xml:space="preserve"> </w:t>
      </w:r>
      <w:r w:rsidR="00943757" w:rsidRPr="00496002">
        <w:rPr>
          <w:b/>
        </w:rPr>
        <w:t xml:space="preserve">2 osobami posiadającymi </w:t>
      </w:r>
      <w:r w:rsidR="00A05755" w:rsidRPr="00496002">
        <w:rPr>
          <w:b/>
        </w:rPr>
        <w:t xml:space="preserve"> </w:t>
      </w:r>
      <w:r w:rsidR="00943757" w:rsidRPr="00496002">
        <w:rPr>
          <w:rFonts w:eastAsiaTheme="minorHAnsi"/>
          <w:b/>
          <w:lang w:eastAsia="en-US"/>
        </w:rPr>
        <w:t>u</w:t>
      </w:r>
      <w:r w:rsidR="00743095" w:rsidRPr="00496002">
        <w:rPr>
          <w:rFonts w:eastAsiaTheme="minorHAnsi"/>
          <w:b/>
          <w:lang w:eastAsia="en-US"/>
        </w:rPr>
        <w:t xml:space="preserve">prawnienia SEP </w:t>
      </w:r>
      <w:r w:rsidR="00943757" w:rsidRPr="00496002">
        <w:rPr>
          <w:rFonts w:eastAsiaTheme="minorHAnsi"/>
          <w:b/>
          <w:lang w:eastAsia="en-US"/>
        </w:rPr>
        <w:t>do 1</w:t>
      </w:r>
      <w:r w:rsidR="00880AD9" w:rsidRPr="00496002">
        <w:rPr>
          <w:rFonts w:eastAsiaTheme="minorHAnsi"/>
          <w:b/>
          <w:lang w:eastAsia="en-US"/>
        </w:rPr>
        <w:t>kV</w:t>
      </w:r>
      <w:r w:rsidR="00880AD9" w:rsidRPr="00496002">
        <w:rPr>
          <w:rFonts w:eastAsiaTheme="minorHAnsi"/>
          <w:lang w:eastAsia="en-US"/>
        </w:rPr>
        <w:t xml:space="preserve"> </w:t>
      </w:r>
      <w:r w:rsidR="00AB1B88" w:rsidRPr="00496002">
        <w:rPr>
          <w:rFonts w:eastAsiaTheme="minorHAnsi"/>
          <w:lang w:eastAsia="en-US"/>
        </w:rPr>
        <w:t>w zakresie</w:t>
      </w:r>
      <w:r w:rsidR="00880AD9" w:rsidRPr="00496002">
        <w:rPr>
          <w:rFonts w:eastAsiaTheme="minorHAnsi"/>
          <w:lang w:eastAsia="en-US"/>
        </w:rPr>
        <w:t xml:space="preserve"> dozoru i eksploatacji sieci  </w:t>
      </w:r>
      <w:r w:rsidR="005E38E0" w:rsidRPr="00496002">
        <w:rPr>
          <w:rFonts w:eastAsiaTheme="minorHAnsi"/>
          <w:lang w:eastAsia="en-US"/>
        </w:rPr>
        <w:t xml:space="preserve">oraz urządzeń </w:t>
      </w:r>
      <w:r w:rsidR="00880AD9" w:rsidRPr="00496002">
        <w:rPr>
          <w:rFonts w:eastAsiaTheme="minorHAnsi"/>
          <w:lang w:eastAsia="en-US"/>
        </w:rPr>
        <w:t xml:space="preserve">energetycznych </w:t>
      </w:r>
    </w:p>
    <w:p w:rsidR="00A05755" w:rsidRPr="00496002" w:rsidRDefault="00A05755" w:rsidP="00A05755">
      <w:pPr>
        <w:rPr>
          <w:i/>
          <w:snapToGrid w:val="0"/>
        </w:rPr>
      </w:pPr>
      <w:r w:rsidRPr="00496002">
        <w:rPr>
          <w:i/>
          <w:snapToGrid w:val="0"/>
        </w:rPr>
        <w:t>Zamawiający oceni spełnienie warunków udziału w postępowaniu na podstawie Wykazu osób uczestniczących w wykonaniu zamówienia</w:t>
      </w:r>
      <w:r w:rsidRPr="00496002">
        <w:rPr>
          <w:i/>
        </w:rPr>
        <w:t xml:space="preserve"> oraz potwierdzenia  posiadania przez te osoby odpowiednich  uprawnień. </w:t>
      </w:r>
      <w:r w:rsidRPr="00496002">
        <w:rPr>
          <w:i/>
          <w:snapToGrid w:val="0"/>
        </w:rPr>
        <w:t xml:space="preserve">jak w zał. Nr  5 do </w:t>
      </w:r>
      <w:proofErr w:type="spellStart"/>
      <w:r w:rsidRPr="00496002">
        <w:rPr>
          <w:i/>
          <w:snapToGrid w:val="0"/>
        </w:rPr>
        <w:t>siwz</w:t>
      </w:r>
      <w:proofErr w:type="spellEnd"/>
      <w:r w:rsidRPr="00496002">
        <w:rPr>
          <w:i/>
          <w:snapToGrid w:val="0"/>
        </w:rPr>
        <w:t xml:space="preserve"> – wg formuły: spełnia albo nie spełnia.</w:t>
      </w:r>
    </w:p>
    <w:p w:rsidR="00A05755" w:rsidRPr="00496002" w:rsidRDefault="00A05755" w:rsidP="00A05755">
      <w:pPr>
        <w:rPr>
          <w:i/>
          <w:snapToGrid w:val="0"/>
        </w:rPr>
      </w:pPr>
    </w:p>
    <w:p w:rsidR="00A05755" w:rsidRPr="00496002" w:rsidRDefault="00A05755" w:rsidP="00A05755">
      <w:pPr>
        <w:rPr>
          <w:b/>
        </w:rPr>
      </w:pPr>
      <w:r w:rsidRPr="00496002">
        <w:rPr>
          <w:b/>
        </w:rPr>
        <w:t>IX. Udział w postępowaniu podmiotów występujących wspólnie</w:t>
      </w:r>
    </w:p>
    <w:p w:rsidR="00A05755" w:rsidRPr="00496002" w:rsidRDefault="00A05755" w:rsidP="00A05755">
      <w:r w:rsidRPr="00496002">
        <w:t>Wykonawcy mogą wspólnie ubiegać się o udzielenie zamówienia.</w:t>
      </w:r>
    </w:p>
    <w:p w:rsidR="00A05755" w:rsidRPr="00496002" w:rsidRDefault="00A05755" w:rsidP="00A05755"/>
    <w:p w:rsidR="00A05755" w:rsidRPr="00496002" w:rsidRDefault="00A05755" w:rsidP="00A05755">
      <w:r w:rsidRPr="00496002">
        <w:t xml:space="preserve">Zgodnie z art. 141 </w:t>
      </w:r>
      <w:proofErr w:type="spellStart"/>
      <w:r w:rsidRPr="00496002">
        <w:t>Pzp</w:t>
      </w:r>
      <w:proofErr w:type="spellEnd"/>
      <w:r w:rsidRPr="00496002">
        <w:t xml:space="preserve"> wykonawcy składający ofertę wspólną ponoszą solidarną </w:t>
      </w:r>
      <w:r w:rsidRPr="00496002">
        <w:br/>
        <w:t xml:space="preserve">odpowiedzialność za wykonanie umowy. Zasady odpowiedzialności solidarnej dłużników określa art. 366 kodeksu cywilnego. </w:t>
      </w:r>
    </w:p>
    <w:p w:rsidR="00A05755" w:rsidRPr="00496002" w:rsidRDefault="00A05755" w:rsidP="00A05755"/>
    <w:p w:rsidR="00A05755" w:rsidRPr="00496002" w:rsidRDefault="00A05755" w:rsidP="00A05755">
      <w:r w:rsidRPr="00496002">
        <w:t xml:space="preserve">W przypadku składania oferty przez wykonawców występujących wspólnie, zgodnie z art. 23 </w:t>
      </w:r>
      <w:proofErr w:type="spellStart"/>
      <w:r w:rsidRPr="00496002">
        <w:t>Pzp</w:t>
      </w:r>
      <w:proofErr w:type="spellEnd"/>
      <w:r w:rsidRPr="00496002">
        <w:t xml:space="preserve">, wykonawcy ustanowią pełnomocnika do reprezentowania ich w postępowaniu o udzielenie zamówienia albo do reprezentowania w postępowaniu  i zawarcia umowy w sprawie zamówienia publicznego. </w:t>
      </w:r>
    </w:p>
    <w:p w:rsidR="00A05755" w:rsidRPr="00496002" w:rsidRDefault="00A05755" w:rsidP="00A05755"/>
    <w:p w:rsidR="00A05755" w:rsidRPr="00496002" w:rsidRDefault="00A05755" w:rsidP="00A05755">
      <w:r w:rsidRPr="00496002">
        <w:t xml:space="preserve">Wykonawcy występujący wspólnie </w:t>
      </w:r>
      <w:r w:rsidRPr="00496002">
        <w:rPr>
          <w:rFonts w:eastAsia="Batang"/>
        </w:rPr>
        <w:t>(w tym: konsorcja, spółki cywilne)</w:t>
      </w:r>
      <w:r w:rsidRPr="00496002">
        <w:t xml:space="preserve"> każdy oddzielnie, nie mogą podlegać wykluczeniu z postępowania na podstawie art. 24 ust.1 </w:t>
      </w:r>
      <w:proofErr w:type="spellStart"/>
      <w:r w:rsidRPr="00496002">
        <w:t>Pzp</w:t>
      </w:r>
      <w:proofErr w:type="spellEnd"/>
      <w:r w:rsidRPr="00496002">
        <w:t xml:space="preserve">, a także muszą spełniać wymogi, o których mowa w art. 22 ust.1 </w:t>
      </w:r>
      <w:proofErr w:type="spellStart"/>
      <w:r w:rsidRPr="00496002">
        <w:t>Pzp</w:t>
      </w:r>
      <w:proofErr w:type="spellEnd"/>
      <w:r w:rsidRPr="00496002">
        <w:t>.</w:t>
      </w:r>
    </w:p>
    <w:p w:rsidR="00A05755" w:rsidRPr="00496002" w:rsidRDefault="00A05755" w:rsidP="00A05755"/>
    <w:p w:rsidR="00A05755" w:rsidRPr="00496002" w:rsidRDefault="00A05755" w:rsidP="00A05755">
      <w:r w:rsidRPr="00496002">
        <w:t>W przypadku składania oferty przez wykonawców występujących wspólnie, każdy podmiot musi złożyć:</w:t>
      </w:r>
    </w:p>
    <w:p w:rsidR="00A05755" w:rsidRPr="00496002" w:rsidRDefault="00A05755" w:rsidP="00A05755">
      <w:r w:rsidRPr="00496002">
        <w:rPr>
          <w:b/>
        </w:rPr>
        <w:t>oddzielnie</w:t>
      </w:r>
      <w:r w:rsidRPr="00496002">
        <w:t xml:space="preserve"> dokument wskazany w</w:t>
      </w:r>
      <w:r w:rsidR="00CC4AAF" w:rsidRPr="00496002">
        <w:t xml:space="preserve"> pkt X </w:t>
      </w:r>
      <w:proofErr w:type="spellStart"/>
      <w:r w:rsidR="00CC4AAF" w:rsidRPr="00496002">
        <w:t>ppkt</w:t>
      </w:r>
      <w:proofErr w:type="spellEnd"/>
      <w:r w:rsidR="00CC4AAF" w:rsidRPr="00496002">
        <w:t xml:space="preserve"> 2a) b) </w:t>
      </w:r>
      <w:proofErr w:type="spellStart"/>
      <w:r w:rsidR="00CC4AAF" w:rsidRPr="00496002">
        <w:t>c</w:t>
      </w:r>
      <w:r w:rsidRPr="00496002">
        <w:t>siwz</w:t>
      </w:r>
      <w:proofErr w:type="spellEnd"/>
      <w:r w:rsidRPr="00496002">
        <w:t>.</w:t>
      </w:r>
    </w:p>
    <w:p w:rsidR="00A05755" w:rsidRPr="00496002" w:rsidRDefault="00A05755" w:rsidP="00A05755">
      <w:r w:rsidRPr="00496002">
        <w:rPr>
          <w:b/>
        </w:rPr>
        <w:t>łącznie</w:t>
      </w:r>
      <w:r w:rsidRPr="00496002">
        <w:t xml:space="preserve"> dokumenty wskazane w pkt X </w:t>
      </w:r>
      <w:proofErr w:type="spellStart"/>
      <w:r w:rsidRPr="00496002">
        <w:t>p</w:t>
      </w:r>
      <w:r w:rsidR="00CC4AAF" w:rsidRPr="00496002">
        <w:t>pkt</w:t>
      </w:r>
      <w:proofErr w:type="spellEnd"/>
      <w:r w:rsidR="00CC4AAF" w:rsidRPr="00496002">
        <w:t xml:space="preserve"> 1, 3a), b), c),</w:t>
      </w:r>
      <w:r w:rsidRPr="00496002">
        <w:t xml:space="preserve"> 4</w:t>
      </w:r>
      <w:r w:rsidR="00CC4AAF" w:rsidRPr="00496002">
        <w:t xml:space="preserve">, 5 </w:t>
      </w:r>
      <w:r w:rsidRPr="00496002">
        <w:t xml:space="preserve"> </w:t>
      </w:r>
      <w:proofErr w:type="spellStart"/>
      <w:r w:rsidRPr="00496002">
        <w:t>siwz</w:t>
      </w:r>
      <w:proofErr w:type="spellEnd"/>
      <w:r w:rsidRPr="00496002">
        <w:t>.</w:t>
      </w:r>
    </w:p>
    <w:p w:rsidR="00A05755" w:rsidRPr="00496002" w:rsidRDefault="00A05755" w:rsidP="00A05755"/>
    <w:p w:rsidR="00A05755" w:rsidRPr="00496002" w:rsidRDefault="00A05755" w:rsidP="00A05755">
      <w:pPr>
        <w:rPr>
          <w:b/>
        </w:rPr>
      </w:pPr>
      <w:r w:rsidRPr="00496002">
        <w:rPr>
          <w:b/>
        </w:rPr>
        <w:t>X. Oświadczenia i dokumenty wymagane w postępowaniu.</w:t>
      </w:r>
    </w:p>
    <w:p w:rsidR="00571850" w:rsidRPr="00496002" w:rsidRDefault="00571850" w:rsidP="00A05755"/>
    <w:p w:rsidR="00A05755" w:rsidRPr="00496002" w:rsidRDefault="00A05755" w:rsidP="00A05755">
      <w:pPr>
        <w:pStyle w:val="Tekstpodstawowy"/>
      </w:pPr>
      <w:r w:rsidRPr="00496002">
        <w:t xml:space="preserve">Wykonawca zobowiązany jest złożyć w terminie wskazanym w pkt XVI </w:t>
      </w:r>
      <w:proofErr w:type="spellStart"/>
      <w:r w:rsidRPr="00496002">
        <w:t>ppkt</w:t>
      </w:r>
      <w:proofErr w:type="spellEnd"/>
      <w:r w:rsidRPr="00496002">
        <w:t xml:space="preserve"> 2 i formie określonej w pkt XV </w:t>
      </w:r>
      <w:proofErr w:type="spellStart"/>
      <w:r w:rsidRPr="00496002">
        <w:t>siwz</w:t>
      </w:r>
      <w:proofErr w:type="spellEnd"/>
      <w:r w:rsidRPr="00496002">
        <w:t>:</w:t>
      </w:r>
    </w:p>
    <w:p w:rsidR="00A05755" w:rsidRPr="00496002" w:rsidRDefault="00A05755" w:rsidP="00D1088B">
      <w:pPr>
        <w:rPr>
          <w:b/>
          <w:u w:val="single"/>
        </w:rPr>
      </w:pPr>
      <w:r w:rsidRPr="00496002">
        <w:rPr>
          <w:b/>
          <w:u w:val="single"/>
        </w:rPr>
        <w:t xml:space="preserve">1. Wypełniony formularz ofertowy wg wzoru określonego w </w:t>
      </w:r>
      <w:r w:rsidRPr="00496002">
        <w:rPr>
          <w:rFonts w:eastAsia="SimSun"/>
          <w:b/>
          <w:u w:val="single"/>
        </w:rPr>
        <w:t xml:space="preserve">Załączniku nr 1 do </w:t>
      </w:r>
      <w:proofErr w:type="spellStart"/>
      <w:r w:rsidRPr="00496002">
        <w:rPr>
          <w:rFonts w:eastAsia="SimSun"/>
          <w:b/>
          <w:u w:val="single"/>
        </w:rPr>
        <w:t>siwz</w:t>
      </w:r>
      <w:proofErr w:type="spellEnd"/>
      <w:r w:rsidR="00D1088B" w:rsidRPr="00496002">
        <w:rPr>
          <w:rFonts w:eastAsia="SimSun"/>
          <w:b/>
          <w:u w:val="single"/>
        </w:rPr>
        <w:t>,</w:t>
      </w:r>
      <w:r w:rsidRPr="00496002">
        <w:rPr>
          <w:rFonts w:eastAsia="SimSun"/>
          <w:b/>
          <w:u w:val="single"/>
        </w:rPr>
        <w:t xml:space="preserve"> </w:t>
      </w:r>
    </w:p>
    <w:p w:rsidR="00880AD9" w:rsidRPr="00496002" w:rsidRDefault="00880AD9" w:rsidP="00D1088B">
      <w:pPr>
        <w:rPr>
          <w:b/>
          <w:u w:val="single"/>
        </w:rPr>
      </w:pPr>
      <w:r w:rsidRPr="00496002">
        <w:rPr>
          <w:b/>
          <w:u w:val="single"/>
        </w:rPr>
        <w:t xml:space="preserve">zestawienie ofertowe , wg załącznika 1a) do </w:t>
      </w:r>
      <w:proofErr w:type="spellStart"/>
      <w:r w:rsidRPr="00496002">
        <w:rPr>
          <w:b/>
          <w:u w:val="single"/>
        </w:rPr>
        <w:t>siwz</w:t>
      </w:r>
      <w:proofErr w:type="spellEnd"/>
      <w:r w:rsidR="00D1088B" w:rsidRPr="00496002">
        <w:rPr>
          <w:b/>
          <w:u w:val="single"/>
        </w:rPr>
        <w:t xml:space="preserve">, </w:t>
      </w:r>
    </w:p>
    <w:p w:rsidR="00D1088B" w:rsidRPr="00496002" w:rsidRDefault="00A05755" w:rsidP="00D1088B">
      <w:pPr>
        <w:rPr>
          <w:rFonts w:eastAsia="Batang"/>
          <w:i/>
        </w:rPr>
      </w:pPr>
      <w:r w:rsidRPr="00496002">
        <w:rPr>
          <w:rFonts w:eastAsia="Batang"/>
          <w:i/>
        </w:rPr>
        <w:t>Wymagana forma dokumentów – oryginał</w:t>
      </w:r>
    </w:p>
    <w:p w:rsidR="00D1088B" w:rsidRPr="00496002" w:rsidRDefault="00D1088B" w:rsidP="00A05755">
      <w:pPr>
        <w:rPr>
          <w:u w:val="single"/>
        </w:rPr>
      </w:pPr>
    </w:p>
    <w:p w:rsidR="00A05755" w:rsidRPr="00496002" w:rsidRDefault="00A05755" w:rsidP="00A05755">
      <w:pPr>
        <w:rPr>
          <w:b/>
          <w:u w:val="single"/>
        </w:rPr>
      </w:pPr>
      <w:r w:rsidRPr="00496002">
        <w:rPr>
          <w:b/>
          <w:u w:val="single"/>
        </w:rPr>
        <w:t>2. Oświadczenia i dokumenty potwierdzające brak podstaw do wykluczenia wykonawcy</w:t>
      </w:r>
      <w:r w:rsidRPr="00496002">
        <w:rPr>
          <w:b/>
        </w:rPr>
        <w:t xml:space="preserve"> </w:t>
      </w:r>
      <w:r w:rsidRPr="00496002">
        <w:rPr>
          <w:b/>
        </w:rPr>
        <w:br/>
      </w:r>
      <w:r w:rsidRPr="00496002">
        <w:rPr>
          <w:b/>
          <w:u w:val="single"/>
        </w:rPr>
        <w:t xml:space="preserve">z postępowania na podstawie art. 24 ust. 1 </w:t>
      </w:r>
      <w:proofErr w:type="spellStart"/>
      <w:r w:rsidRPr="00496002">
        <w:rPr>
          <w:b/>
          <w:u w:val="single"/>
        </w:rPr>
        <w:t>Pzp</w:t>
      </w:r>
      <w:proofErr w:type="spellEnd"/>
      <w:r w:rsidRPr="00496002">
        <w:rPr>
          <w:b/>
          <w:u w:val="single"/>
        </w:rPr>
        <w:t xml:space="preserve">: </w:t>
      </w:r>
    </w:p>
    <w:p w:rsidR="00A05755" w:rsidRPr="00496002" w:rsidRDefault="00A05755" w:rsidP="00A05755">
      <w:pPr>
        <w:rPr>
          <w:u w:val="single"/>
        </w:rPr>
      </w:pPr>
    </w:p>
    <w:p w:rsidR="00A05755" w:rsidRPr="00496002" w:rsidRDefault="00A05755" w:rsidP="00A05755">
      <w:r w:rsidRPr="00496002">
        <w:t xml:space="preserve">a) </w:t>
      </w:r>
      <w:r w:rsidRPr="00496002">
        <w:rPr>
          <w:b/>
        </w:rPr>
        <w:t xml:space="preserve">oświadczenie wykonawcy o braku podstaw do wykluczenia z postępowania na podstawie art.24  ust. 1 </w:t>
      </w:r>
      <w:proofErr w:type="spellStart"/>
      <w:r w:rsidRPr="00496002">
        <w:rPr>
          <w:b/>
        </w:rPr>
        <w:t>Pzp</w:t>
      </w:r>
      <w:proofErr w:type="spellEnd"/>
      <w:r w:rsidRPr="00496002">
        <w:t>,  wg wzoru określonego w </w:t>
      </w:r>
      <w:r w:rsidRPr="00496002">
        <w:rPr>
          <w:rFonts w:eastAsia="SimSun"/>
          <w:b/>
        </w:rPr>
        <w:t xml:space="preserve">Załączniku nr 2 do </w:t>
      </w:r>
      <w:proofErr w:type="spellStart"/>
      <w:r w:rsidRPr="00496002">
        <w:rPr>
          <w:rFonts w:eastAsia="SimSun"/>
          <w:b/>
        </w:rPr>
        <w:t>siwz</w:t>
      </w:r>
      <w:proofErr w:type="spellEnd"/>
      <w:r w:rsidRPr="00496002">
        <w:t>.</w:t>
      </w:r>
    </w:p>
    <w:p w:rsidR="00A05755" w:rsidRPr="00496002" w:rsidRDefault="00A05755" w:rsidP="00A05755"/>
    <w:p w:rsidR="00A05755" w:rsidRPr="00496002" w:rsidRDefault="00A05755" w:rsidP="00A05755">
      <w:pPr>
        <w:rPr>
          <w:i/>
        </w:rPr>
      </w:pPr>
      <w:r w:rsidRPr="00496002">
        <w:rPr>
          <w:rFonts w:eastAsia="Batang"/>
        </w:rPr>
        <w:t xml:space="preserve"> </w:t>
      </w:r>
      <w:r w:rsidRPr="00496002">
        <w:rPr>
          <w:rFonts w:eastAsia="Batang"/>
          <w:i/>
        </w:rPr>
        <w:t>Wymagana forma dokumentu – oryginał</w:t>
      </w:r>
      <w:r w:rsidRPr="00496002">
        <w:rPr>
          <w:i/>
        </w:rPr>
        <w:t xml:space="preserve"> </w:t>
      </w:r>
    </w:p>
    <w:p w:rsidR="00A05755" w:rsidRPr="00496002" w:rsidRDefault="00A05755" w:rsidP="00A05755">
      <w:pPr>
        <w:rPr>
          <w:b/>
        </w:rPr>
      </w:pPr>
      <w:r w:rsidRPr="00496002">
        <w:rPr>
          <w:i/>
        </w:rPr>
        <w:t xml:space="preserve">  </w:t>
      </w:r>
      <w:r w:rsidRPr="00496002">
        <w:rPr>
          <w:b/>
        </w:rPr>
        <w:t>Uwaga:</w:t>
      </w:r>
    </w:p>
    <w:p w:rsidR="00A05755" w:rsidRPr="00496002" w:rsidRDefault="00A05755" w:rsidP="00A05755">
      <w:r w:rsidRPr="00496002">
        <w:t xml:space="preserve">Jeżeli Wykonawca wykazując spełnianie warunków , których mowa w art. 22 ust. 1 ustawy </w:t>
      </w:r>
      <w:proofErr w:type="spellStart"/>
      <w:r w:rsidRPr="00496002">
        <w:t>pzp</w:t>
      </w:r>
      <w:proofErr w:type="spellEnd"/>
      <w:r w:rsidRPr="00496002">
        <w:t xml:space="preserve">, polega na zasobach innych podmiotów na zasadach określonych w art. 26 ust.2b ustawy </w:t>
      </w:r>
      <w:proofErr w:type="spellStart"/>
      <w:r w:rsidRPr="00496002">
        <w:t>pzp</w:t>
      </w:r>
      <w:proofErr w:type="spellEnd"/>
      <w:r w:rsidRPr="00496002">
        <w:t xml:space="preserve">, a podmioty te będą brały udział w realizacji części zamówienia, to do oferty również w odniesieniu do tych podmiotów, </w:t>
      </w:r>
      <w:r w:rsidRPr="00496002">
        <w:rPr>
          <w:b/>
        </w:rPr>
        <w:t xml:space="preserve">należy załączyć oświadczenie o braku podstaw do wykluczenia na podstawie art. 24 ust. 1 ustawy </w:t>
      </w:r>
      <w:proofErr w:type="spellStart"/>
      <w:r w:rsidRPr="00496002">
        <w:rPr>
          <w:b/>
        </w:rPr>
        <w:t>pzp</w:t>
      </w:r>
      <w:proofErr w:type="spellEnd"/>
      <w:r w:rsidRPr="00496002">
        <w:rPr>
          <w:b/>
        </w:rPr>
        <w:t xml:space="preserve"> </w:t>
      </w:r>
      <w:r w:rsidRPr="00496002">
        <w:t>wg wzoru określonego w </w:t>
      </w:r>
      <w:r w:rsidRPr="00496002">
        <w:rPr>
          <w:rFonts w:eastAsia="SimSun"/>
          <w:b/>
        </w:rPr>
        <w:t xml:space="preserve">Załączniku nr 2 do </w:t>
      </w:r>
      <w:proofErr w:type="spellStart"/>
      <w:r w:rsidRPr="00496002">
        <w:rPr>
          <w:rFonts w:eastAsia="SimSun"/>
          <w:b/>
        </w:rPr>
        <w:t>siwz</w:t>
      </w:r>
      <w:proofErr w:type="spellEnd"/>
      <w:r w:rsidRPr="00496002">
        <w:t>.</w:t>
      </w:r>
    </w:p>
    <w:p w:rsidR="00A05755" w:rsidRPr="00496002" w:rsidRDefault="00A05755" w:rsidP="00A05755">
      <w:pPr>
        <w:rPr>
          <w:b/>
        </w:rPr>
      </w:pPr>
    </w:p>
    <w:p w:rsidR="00A05755" w:rsidRPr="00496002" w:rsidRDefault="00A05755" w:rsidP="00A05755">
      <w:pPr>
        <w:rPr>
          <w:i/>
        </w:rPr>
      </w:pPr>
      <w:r w:rsidRPr="00496002">
        <w:rPr>
          <w:rFonts w:eastAsia="Batang"/>
          <w:i/>
        </w:rPr>
        <w:t>Wymagana forma dokumentu – oryginał</w:t>
      </w:r>
      <w:r w:rsidRPr="00496002">
        <w:rPr>
          <w:i/>
        </w:rPr>
        <w:t xml:space="preserve"> </w:t>
      </w:r>
    </w:p>
    <w:p w:rsidR="00A05755" w:rsidRPr="00496002" w:rsidRDefault="00A05755" w:rsidP="00A05755">
      <w:pPr>
        <w:rPr>
          <w:i/>
        </w:rPr>
      </w:pPr>
    </w:p>
    <w:p w:rsidR="00A05755" w:rsidRPr="00496002" w:rsidRDefault="00A05755" w:rsidP="00A05755">
      <w:pPr>
        <w:pStyle w:val="Bezodstpw"/>
        <w:rPr>
          <w:sz w:val="24"/>
          <w:szCs w:val="24"/>
        </w:rPr>
      </w:pPr>
      <w:r w:rsidRPr="00496002">
        <w:rPr>
          <w:b/>
          <w:sz w:val="24"/>
          <w:szCs w:val="24"/>
        </w:rPr>
        <w:t>b) aktualny  odpis z właściwego rejestru</w:t>
      </w:r>
      <w:r w:rsidRPr="00496002">
        <w:rPr>
          <w:sz w:val="24"/>
          <w:szCs w:val="24"/>
        </w:rPr>
        <w:t xml:space="preserve"> jeżeli odrębne przepisy wymagają wpisu do rejestru ,wystawiony nie wcześniej niż 6 miesięcy przed  upływem terminu  składania ofert </w:t>
      </w:r>
    </w:p>
    <w:p w:rsidR="00A05755" w:rsidRPr="00496002" w:rsidRDefault="00A05755" w:rsidP="00A05755">
      <w:pPr>
        <w:pStyle w:val="Bezodstpw"/>
        <w:rPr>
          <w:sz w:val="24"/>
          <w:szCs w:val="24"/>
        </w:rPr>
      </w:pPr>
      <w:r w:rsidRPr="00496002">
        <w:rPr>
          <w:sz w:val="24"/>
          <w:szCs w:val="24"/>
        </w:rPr>
        <w:t xml:space="preserve">/ w oryginale lub kopii potwierdzonej przez wykonawcę, a w stosunku do osób fizycznych oświadczenie w zakresie art. 24 ust. 1 pkt. 2 </w:t>
      </w:r>
      <w:proofErr w:type="spellStart"/>
      <w:r w:rsidRPr="00496002">
        <w:rPr>
          <w:sz w:val="24"/>
          <w:szCs w:val="24"/>
        </w:rPr>
        <w:t>Pzp</w:t>
      </w:r>
      <w:proofErr w:type="spellEnd"/>
      <w:r w:rsidRPr="00496002">
        <w:rPr>
          <w:sz w:val="24"/>
          <w:szCs w:val="24"/>
        </w:rPr>
        <w:t xml:space="preserve">. ( ramach oświadczenia, o którym mowa w powyższym pkt. lit. a), złożonego odrębnie przez każdą osobę fizyczną ( w tym odrębnie przez każdego wspólnika spółki cywilnej ( przedsiębiorcy ) - nie dotyczy spółek jawnych ujawnionych we właściwych rejestrach – np. w Krajowym Rejestrze Sądowym, w tym przypadku Wykonawca składa jedno oświadczenie, o którym mowa w w/w pkt.2 lit. a)  w imieniu spółki jawnej.    </w:t>
      </w:r>
      <w:r w:rsidRPr="00496002">
        <w:rPr>
          <w:sz w:val="24"/>
          <w:szCs w:val="24"/>
        </w:rPr>
        <w:br/>
        <w:t xml:space="preserve"> </w:t>
      </w:r>
    </w:p>
    <w:p w:rsidR="00A05755" w:rsidRPr="00496002" w:rsidRDefault="00A05755" w:rsidP="00A05755">
      <w:pPr>
        <w:pStyle w:val="Bezodstpw"/>
        <w:rPr>
          <w:rFonts w:ascii="Arial" w:hAnsi="Arial" w:cs="Arial"/>
        </w:rPr>
      </w:pPr>
      <w:r w:rsidRPr="00496002">
        <w:rPr>
          <w:rFonts w:eastAsia="Batang"/>
          <w:i/>
        </w:rPr>
        <w:t>Aktualny odpis z właściwego rejestru wymagana forma dokumentu –</w:t>
      </w:r>
      <w:r w:rsidRPr="00496002">
        <w:rPr>
          <w:i/>
        </w:rPr>
        <w:t xml:space="preserve"> kopia poświadczona „za godność z oryginałem” przez wykonawcę w sposób opisany w pkt XV </w:t>
      </w:r>
      <w:proofErr w:type="spellStart"/>
      <w:r w:rsidRPr="00496002">
        <w:rPr>
          <w:i/>
        </w:rPr>
        <w:t>ppkt</w:t>
      </w:r>
      <w:proofErr w:type="spellEnd"/>
      <w:r w:rsidRPr="00496002">
        <w:rPr>
          <w:i/>
        </w:rPr>
        <w:t xml:space="preserve"> 1i) </w:t>
      </w:r>
      <w:proofErr w:type="spellStart"/>
      <w:r w:rsidRPr="00496002">
        <w:rPr>
          <w:i/>
        </w:rPr>
        <w:t>siwz</w:t>
      </w:r>
      <w:proofErr w:type="spellEnd"/>
      <w:r w:rsidRPr="00496002">
        <w:rPr>
          <w:i/>
        </w:rPr>
        <w:t xml:space="preserve">. </w:t>
      </w:r>
      <w:r w:rsidRPr="00496002">
        <w:rPr>
          <w:rFonts w:ascii="Arial" w:hAnsi="Arial" w:cs="Arial"/>
        </w:rPr>
        <w:t xml:space="preserve"> </w:t>
      </w:r>
    </w:p>
    <w:p w:rsidR="00A05755" w:rsidRPr="00496002" w:rsidRDefault="00A05755" w:rsidP="00A05755">
      <w:pPr>
        <w:pStyle w:val="Bezodstpw"/>
        <w:rPr>
          <w:sz w:val="24"/>
          <w:szCs w:val="24"/>
        </w:rPr>
      </w:pPr>
    </w:p>
    <w:p w:rsidR="00A05755" w:rsidRPr="00496002" w:rsidRDefault="00A05755" w:rsidP="00A05755">
      <w:r w:rsidRPr="00496002">
        <w:t>Jeżeli, w przypadku wykonawcy mającego siedzibę na terytorium Rzeczypospolitej Polskiej, osoby, o których mowa w art. 24 ust. 1 pkt 5-8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ustawy, wystawione nie wcześniej niż 6 miesięcy przed upływem terminu składania wniosków o dopuszczenie do udziału w postępowaniu o udzielenie zamówienia albo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A05755" w:rsidRPr="00496002" w:rsidRDefault="00A05755" w:rsidP="00A05755"/>
    <w:p w:rsidR="00A05755" w:rsidRPr="00496002" w:rsidRDefault="00A05755" w:rsidP="00A05755">
      <w:r w:rsidRPr="00496002">
        <w:rPr>
          <w:b/>
        </w:rPr>
        <w:t>2.1.)</w:t>
      </w:r>
      <w:r w:rsidRPr="00496002">
        <w:t>Jeżeli Wykonawca ma siedzibę lub miejsce zamieszkania poza terytorium Rzeczpospolitej Polskiej zamiast dokumentu, o którym mowa w:</w:t>
      </w:r>
    </w:p>
    <w:p w:rsidR="00A05755" w:rsidRPr="00496002" w:rsidRDefault="00A05755" w:rsidP="00A05755">
      <w:r w:rsidRPr="00496002">
        <w:t xml:space="preserve"> </w:t>
      </w:r>
    </w:p>
    <w:p w:rsidR="00A05755" w:rsidRPr="00496002" w:rsidRDefault="00A05755" w:rsidP="00A05755">
      <w:r w:rsidRPr="00496002">
        <w:t xml:space="preserve">1)  </w:t>
      </w:r>
      <w:r w:rsidR="00E40ECE" w:rsidRPr="00496002">
        <w:t>pkt.X.2 b)</w:t>
      </w:r>
      <w:r w:rsidRPr="00496002">
        <w:t xml:space="preserve"> składa dokument lub dokumenty wystawione w kraju, w którym ma siedzibę lub miejsce zamieszkania, potwierdzające odpowiednio, że:</w:t>
      </w:r>
      <w:r w:rsidRPr="00496002">
        <w:br/>
        <w:t xml:space="preserve">a) nie otwarto jego likwidacji ani nie ogłoszono upadłości,  </w:t>
      </w:r>
      <w:r w:rsidRPr="00496002">
        <w:br/>
        <w:t>b)  nie zalega z uiszczaniem podatków, opłat, składek na ubezpieczenie społeczne i zdrowotne albo uzyskał przewidziane prawem zwolnienie, odroczenie lub rozłożenie na raty zaległych płatności lub wstrzymanie w całości wykonania decyzji właściwego organu,</w:t>
      </w:r>
      <w:r w:rsidRPr="00496002">
        <w:br/>
        <w:t xml:space="preserve">c)  nie orzeczono wobec niego zakazu ubiegania się o zamówienie. </w:t>
      </w:r>
    </w:p>
    <w:p w:rsidR="00A05755" w:rsidRPr="00496002" w:rsidRDefault="00A05755" w:rsidP="00A05755"/>
    <w:p w:rsidR="00A05755" w:rsidRPr="00496002" w:rsidRDefault="00A05755" w:rsidP="00A05755">
      <w:r w:rsidRPr="00496002">
        <w:t>Dokument(y) pod lit. a) i c) - winien(y) być wystawiony(e) nie wcześniej niż 6 miesięcy przed upływem terminu składania ofert, zaś dokument wymieniony pod lit. b) nie wcześniej niż 3 miesiące przed upływem terminu składania ofert</w:t>
      </w:r>
    </w:p>
    <w:p w:rsidR="00A05755" w:rsidRPr="00496002" w:rsidRDefault="00A05755" w:rsidP="00A05755">
      <w:pPr>
        <w:rPr>
          <w:i/>
        </w:rPr>
      </w:pPr>
      <w:r w:rsidRPr="00496002">
        <w:br/>
        <w:t xml:space="preserve">Jeżeli w miejscu zamieszkania osoby lub kraju, w którym Wykonawca ma siedzibę lub miejsce zamieszkania, nie wydaje się dokumentu, o którym mowa w pkt. 2.1)  zastępuje się go dokumentem zawierającym oświadczenie złożone przed notariuszem, właściwym organem sądowym, administracyjnym albo organem samorządu zawodowego lub gospodarczego odpowiedniego miejsca zamieszkania osoby lub kraju, w którym Wykonawca ma siedzibę lub miejsce zamieszkania. W zakresie terminu wystawienia dokumentu stosuje się odpowiednio postanowienia pkt.2.1). </w:t>
      </w:r>
    </w:p>
    <w:p w:rsidR="00A05755" w:rsidRPr="00496002" w:rsidRDefault="00A05755" w:rsidP="00A05755"/>
    <w:p w:rsidR="00A05755" w:rsidRPr="00496002" w:rsidRDefault="00A05755" w:rsidP="00A05755">
      <w:pPr>
        <w:rPr>
          <w:u w:val="single"/>
        </w:rPr>
      </w:pPr>
      <w:r w:rsidRPr="00496002">
        <w:rPr>
          <w:u w:val="single"/>
        </w:rPr>
        <w:t xml:space="preserve">3. Oświadczenia oraz dokumenty wymagane przez zamawiającego w celu wykazania spełniania przez wykonawcę warunków udziału w postępowaniu, których opis sposobu oceny spełniania został podany w pkt VIII </w:t>
      </w:r>
      <w:proofErr w:type="spellStart"/>
      <w:r w:rsidRPr="00496002">
        <w:rPr>
          <w:u w:val="single"/>
        </w:rPr>
        <w:t>ppkt</w:t>
      </w:r>
      <w:proofErr w:type="spellEnd"/>
      <w:r w:rsidRPr="00496002">
        <w:rPr>
          <w:u w:val="single"/>
        </w:rPr>
        <w:t xml:space="preserve"> 2 </w:t>
      </w:r>
      <w:proofErr w:type="spellStart"/>
      <w:r w:rsidRPr="00496002">
        <w:rPr>
          <w:u w:val="single"/>
        </w:rPr>
        <w:t>siwz</w:t>
      </w:r>
      <w:proofErr w:type="spellEnd"/>
      <w:r w:rsidRPr="00496002">
        <w:rPr>
          <w:u w:val="single"/>
        </w:rPr>
        <w:t>:</w:t>
      </w:r>
    </w:p>
    <w:p w:rsidR="00A05755" w:rsidRPr="00496002" w:rsidRDefault="00A05755" w:rsidP="00A05755">
      <w:pPr>
        <w:rPr>
          <w:u w:val="single"/>
        </w:rPr>
      </w:pPr>
    </w:p>
    <w:p w:rsidR="00A05755" w:rsidRPr="00496002" w:rsidRDefault="00A05755" w:rsidP="00A05755">
      <w:pPr>
        <w:rPr>
          <w:b/>
        </w:rPr>
      </w:pPr>
      <w:r w:rsidRPr="00496002">
        <w:rPr>
          <w:b/>
        </w:rPr>
        <w:t xml:space="preserve">a) oświadczenie wykonawcy o spełnianiu warunków określonych w art. 22 ust. 1 </w:t>
      </w:r>
      <w:proofErr w:type="spellStart"/>
      <w:r w:rsidRPr="00496002">
        <w:rPr>
          <w:b/>
        </w:rPr>
        <w:t>Pzp</w:t>
      </w:r>
      <w:proofErr w:type="spellEnd"/>
      <w:r w:rsidRPr="00496002">
        <w:t xml:space="preserve">, wg wzoru określonego w </w:t>
      </w:r>
      <w:r w:rsidRPr="00496002">
        <w:rPr>
          <w:b/>
        </w:rPr>
        <w:t xml:space="preserve">Załączniku nr 3 do </w:t>
      </w:r>
      <w:proofErr w:type="spellStart"/>
      <w:r w:rsidRPr="00496002">
        <w:rPr>
          <w:b/>
        </w:rPr>
        <w:t>siwz</w:t>
      </w:r>
      <w:proofErr w:type="spellEnd"/>
      <w:r w:rsidRPr="00496002">
        <w:rPr>
          <w:b/>
        </w:rPr>
        <w:t>,</w:t>
      </w:r>
    </w:p>
    <w:p w:rsidR="00A05755" w:rsidRPr="00496002" w:rsidRDefault="00A05755" w:rsidP="00A05755">
      <w:pPr>
        <w:rPr>
          <w:b/>
        </w:rPr>
      </w:pPr>
    </w:p>
    <w:p w:rsidR="00A05755" w:rsidRPr="00496002" w:rsidRDefault="00A05755" w:rsidP="00A05755">
      <w:pPr>
        <w:rPr>
          <w:i/>
        </w:rPr>
      </w:pPr>
      <w:r w:rsidRPr="00496002">
        <w:t xml:space="preserve"> </w:t>
      </w:r>
      <w:r w:rsidRPr="00496002">
        <w:rPr>
          <w:i/>
        </w:rPr>
        <w:t xml:space="preserve">Wymagana forma dokumentu – oryginał </w:t>
      </w:r>
    </w:p>
    <w:p w:rsidR="00A05755" w:rsidRPr="00496002" w:rsidRDefault="00A05755" w:rsidP="00A05755"/>
    <w:p w:rsidR="00A05755" w:rsidRPr="00496002" w:rsidRDefault="00A05755" w:rsidP="00A05755">
      <w:r w:rsidRPr="00496002">
        <w:rPr>
          <w:b/>
        </w:rPr>
        <w:t xml:space="preserve">b) wykaz wykonanych dostaw, a przypadku świadczeń okresowych lub ciągłych również wykonywanych dostaw </w:t>
      </w:r>
      <w:r w:rsidRPr="00496002">
        <w:t>w zakresie niezbędnym do wykazania spełniania warunku wiedzy                     i doświadczenia w okresie ostatnich trzech lat przed upływem terminu składania ofert, a jeżeli okres prowadzenia działalności jest krótszy – w tym okresie, zawierający</w:t>
      </w:r>
      <w:r w:rsidRPr="00496002">
        <w:rPr>
          <w:rFonts w:ascii="Arial" w:hAnsi="Arial" w:cs="Arial"/>
        </w:rPr>
        <w:t xml:space="preserve"> </w:t>
      </w:r>
      <w:r w:rsidRPr="00496002">
        <w:t xml:space="preserve">co najmniej </w:t>
      </w:r>
      <w:r w:rsidRPr="00496002">
        <w:rPr>
          <w:b/>
        </w:rPr>
        <w:t>2 dostaw</w:t>
      </w:r>
      <w:r w:rsidR="008B4D4A" w:rsidRPr="00496002">
        <w:rPr>
          <w:b/>
        </w:rPr>
        <w:t>y</w:t>
      </w:r>
      <w:r w:rsidRPr="00496002">
        <w:rPr>
          <w:b/>
        </w:rPr>
        <w:t xml:space="preserve">  </w:t>
      </w:r>
      <w:r w:rsidRPr="00496002">
        <w:t xml:space="preserve">polegające na dostawie </w:t>
      </w:r>
      <w:r w:rsidR="008B4D4A" w:rsidRPr="00496002">
        <w:t xml:space="preserve">i montażu </w:t>
      </w:r>
      <w:r w:rsidR="004A562F" w:rsidRPr="00496002">
        <w:t xml:space="preserve">baterii </w:t>
      </w:r>
      <w:r w:rsidR="008B4D4A" w:rsidRPr="00496002">
        <w:t xml:space="preserve">akumulatorów </w:t>
      </w:r>
      <w:r w:rsidR="004A562F" w:rsidRPr="00496002">
        <w:t>do oświetlenia awaryjnego lub ewakuacyjnego,</w:t>
      </w:r>
      <w:r w:rsidR="00B547EF" w:rsidRPr="00496002">
        <w:t xml:space="preserve"> </w:t>
      </w:r>
      <w:r w:rsidRPr="00496002">
        <w:t xml:space="preserve">o wartości brutto co najmniej </w:t>
      </w:r>
      <w:r w:rsidR="00571850" w:rsidRPr="00496002">
        <w:rPr>
          <w:b/>
        </w:rPr>
        <w:t>5</w:t>
      </w:r>
      <w:r w:rsidRPr="00496002">
        <w:rPr>
          <w:b/>
        </w:rPr>
        <w:t>0 000,00 PLN</w:t>
      </w:r>
      <w:r w:rsidRPr="00496002">
        <w:t xml:space="preserve"> każda, wg wzoru określonego w Z</w:t>
      </w:r>
      <w:r w:rsidRPr="00496002">
        <w:rPr>
          <w:b/>
          <w:iCs/>
        </w:rPr>
        <w:t xml:space="preserve">ałączniku nr 4 do </w:t>
      </w:r>
      <w:proofErr w:type="spellStart"/>
      <w:r w:rsidRPr="00496002">
        <w:rPr>
          <w:b/>
          <w:iCs/>
        </w:rPr>
        <w:t>siwz</w:t>
      </w:r>
      <w:proofErr w:type="spellEnd"/>
      <w:r w:rsidRPr="00496002">
        <w:t xml:space="preserve"> wraz z załączeniem dokumentów potwierdzających, że dostawy te zostały wykonane należycie,</w:t>
      </w:r>
    </w:p>
    <w:p w:rsidR="00A05755" w:rsidRPr="00496002" w:rsidRDefault="00A05755" w:rsidP="00A05755">
      <w:pPr>
        <w:rPr>
          <w:rFonts w:ascii="Arial" w:hAnsi="Arial" w:cs="Arial"/>
        </w:rPr>
      </w:pPr>
    </w:p>
    <w:p w:rsidR="00A05755" w:rsidRPr="00496002" w:rsidRDefault="00A05755" w:rsidP="00A05755">
      <w:pPr>
        <w:rPr>
          <w:i/>
        </w:rPr>
      </w:pPr>
      <w:r w:rsidRPr="00496002">
        <w:rPr>
          <w:i/>
        </w:rPr>
        <w:t>Wymagana forma dokumentów:</w:t>
      </w:r>
    </w:p>
    <w:p w:rsidR="00A05755" w:rsidRPr="00496002" w:rsidRDefault="00A05755" w:rsidP="00A05755">
      <w:pPr>
        <w:rPr>
          <w:i/>
        </w:rPr>
      </w:pPr>
      <w:r w:rsidRPr="00496002">
        <w:rPr>
          <w:i/>
        </w:rPr>
        <w:t xml:space="preserve">wykaz wykonanych dostaw- oryginał </w:t>
      </w:r>
    </w:p>
    <w:p w:rsidR="00A05755" w:rsidRPr="00496002" w:rsidRDefault="00A05755" w:rsidP="00A05755">
      <w:pPr>
        <w:rPr>
          <w:i/>
        </w:rPr>
      </w:pPr>
      <w:r w:rsidRPr="00496002">
        <w:rPr>
          <w:i/>
        </w:rPr>
        <w:t xml:space="preserve">- dokumenty potwierdzające, że dostawy zostały wykonane należycie - oryginał lub kopia poświadczona „za godność z oryginałem” przez wykonawcę w sposób opisany w pkt XV </w:t>
      </w:r>
      <w:proofErr w:type="spellStart"/>
      <w:r w:rsidRPr="00496002">
        <w:rPr>
          <w:i/>
        </w:rPr>
        <w:t>ppkt</w:t>
      </w:r>
      <w:proofErr w:type="spellEnd"/>
      <w:r w:rsidRPr="00496002">
        <w:rPr>
          <w:i/>
        </w:rPr>
        <w:t xml:space="preserve"> 1i) </w:t>
      </w:r>
      <w:proofErr w:type="spellStart"/>
      <w:r w:rsidRPr="00496002">
        <w:rPr>
          <w:i/>
        </w:rPr>
        <w:t>siwz</w:t>
      </w:r>
      <w:proofErr w:type="spellEnd"/>
    </w:p>
    <w:p w:rsidR="00A05755" w:rsidRPr="00496002" w:rsidRDefault="00A05755" w:rsidP="00A05755">
      <w:pPr>
        <w:rPr>
          <w:rFonts w:eastAsia="Batang"/>
        </w:rPr>
      </w:pPr>
      <w:r w:rsidRPr="00496002">
        <w:rPr>
          <w:rFonts w:eastAsia="Batang"/>
        </w:rPr>
        <w:t xml:space="preserve"> </w:t>
      </w:r>
    </w:p>
    <w:p w:rsidR="00A05755" w:rsidRPr="00496002" w:rsidRDefault="00A05755" w:rsidP="00A05755">
      <w:pPr>
        <w:rPr>
          <w:rFonts w:eastAsia="Batang"/>
          <w:b/>
        </w:rPr>
      </w:pPr>
      <w:r w:rsidRPr="00496002">
        <w:rPr>
          <w:rFonts w:eastAsia="Batang"/>
          <w:i/>
        </w:rPr>
        <w:t xml:space="preserve"> </w:t>
      </w:r>
      <w:r w:rsidRPr="00496002">
        <w:rPr>
          <w:rFonts w:eastAsia="Batang"/>
          <w:b/>
        </w:rPr>
        <w:t>Uwaga :</w:t>
      </w:r>
    </w:p>
    <w:p w:rsidR="00A05755" w:rsidRPr="00496002" w:rsidRDefault="00A05755" w:rsidP="00A05755">
      <w:pPr>
        <w:rPr>
          <w:rFonts w:eastAsia="Batang"/>
          <w:b/>
        </w:rPr>
      </w:pPr>
      <w:r w:rsidRPr="00496002">
        <w:rPr>
          <w:rFonts w:eastAsia="Batang"/>
        </w:rPr>
        <w:lastRenderedPageBreak/>
        <w:t xml:space="preserve">      Zgodnie z art. 26 ust. 2b </w:t>
      </w:r>
      <w:proofErr w:type="spellStart"/>
      <w:r w:rsidRPr="00496002">
        <w:rPr>
          <w:rFonts w:eastAsia="Batang"/>
        </w:rPr>
        <w:t>Pzp</w:t>
      </w:r>
      <w:proofErr w:type="spellEnd"/>
      <w:r w:rsidRPr="00496002">
        <w:rPr>
          <w:rFonts w:eastAsia="Batang"/>
        </w:rPr>
        <w:t xml:space="preserve"> wykonawca może polegać </w:t>
      </w:r>
      <w:r w:rsidRPr="00496002">
        <w:rPr>
          <w:rFonts w:eastAsia="Batang"/>
          <w:u w:val="single"/>
        </w:rPr>
        <w:t>na wiedzy i doświadczeniu</w:t>
      </w:r>
      <w:r w:rsidRPr="00496002">
        <w:rPr>
          <w:rFonts w:eastAsia="Batang"/>
        </w:rPr>
        <w:t xml:space="preserve"> innych podmiotów,  niezależnie od charakteru prawnego łączących go z nimi stosunków. Wykonawca w takiej sytuacji zobowiązany jest udowodnić zamawiającemu, iż będzie dysponował zasobami niezbędnymi do realizacji zamówienia, przedstawiając w tym celu </w:t>
      </w:r>
      <w:r w:rsidRPr="00496002">
        <w:rPr>
          <w:rFonts w:eastAsia="Batang"/>
          <w:b/>
        </w:rPr>
        <w:t>pisemne zobowiązanie tych podmiotów do oddania mu do dyspozycji niezbędnych zasobów na okres korzystania z</w:t>
      </w:r>
      <w:r w:rsidR="005840D6" w:rsidRPr="00496002">
        <w:rPr>
          <w:rFonts w:eastAsia="Batang"/>
          <w:b/>
        </w:rPr>
        <w:t xml:space="preserve"> nich przy wykonaniu zamówienia wg wzoru , jak w zał. nr 7 do </w:t>
      </w:r>
      <w:proofErr w:type="spellStart"/>
      <w:r w:rsidR="005840D6" w:rsidRPr="00496002">
        <w:rPr>
          <w:rFonts w:eastAsia="Batang"/>
          <w:b/>
        </w:rPr>
        <w:t>siwz</w:t>
      </w:r>
      <w:proofErr w:type="spellEnd"/>
      <w:r w:rsidR="005840D6" w:rsidRPr="00496002">
        <w:rPr>
          <w:rFonts w:eastAsia="Batang"/>
          <w:b/>
        </w:rPr>
        <w:t>.</w:t>
      </w:r>
      <w:r w:rsidRPr="00496002">
        <w:rPr>
          <w:rFonts w:eastAsia="Batang"/>
          <w:b/>
        </w:rPr>
        <w:t xml:space="preserve">  </w:t>
      </w:r>
    </w:p>
    <w:p w:rsidR="00A05755" w:rsidRPr="00496002" w:rsidRDefault="00A05755" w:rsidP="00A05755">
      <w:pPr>
        <w:rPr>
          <w:rFonts w:eastAsia="Batang"/>
          <w:b/>
        </w:rPr>
      </w:pPr>
    </w:p>
    <w:p w:rsidR="00A05755" w:rsidRPr="00496002" w:rsidRDefault="00A05755" w:rsidP="00A05755">
      <w:pPr>
        <w:rPr>
          <w:i/>
        </w:rPr>
      </w:pPr>
      <w:r w:rsidRPr="00496002">
        <w:rPr>
          <w:rFonts w:eastAsia="Batang"/>
          <w:i/>
        </w:rPr>
        <w:t>Wymagana forma dokumentu - oryginał lub kopia poświadczona „za zgodność z oryginałem” przez wykonawcę</w:t>
      </w:r>
      <w:r w:rsidRPr="00496002">
        <w:rPr>
          <w:i/>
        </w:rPr>
        <w:t xml:space="preserve"> w sposób opisany w pkt XV </w:t>
      </w:r>
      <w:proofErr w:type="spellStart"/>
      <w:r w:rsidRPr="00496002">
        <w:rPr>
          <w:i/>
        </w:rPr>
        <w:t>ppkt</w:t>
      </w:r>
      <w:proofErr w:type="spellEnd"/>
      <w:r w:rsidRPr="00496002">
        <w:rPr>
          <w:i/>
        </w:rPr>
        <w:t xml:space="preserve"> 1i) </w:t>
      </w:r>
      <w:proofErr w:type="spellStart"/>
      <w:r w:rsidRPr="00496002">
        <w:rPr>
          <w:i/>
        </w:rPr>
        <w:t>siw</w:t>
      </w:r>
      <w:proofErr w:type="spellEnd"/>
    </w:p>
    <w:p w:rsidR="00A05755" w:rsidRPr="00496002" w:rsidRDefault="00A05755" w:rsidP="00A05755">
      <w:pPr>
        <w:rPr>
          <w:i/>
        </w:rPr>
      </w:pPr>
    </w:p>
    <w:p w:rsidR="00A05755" w:rsidRPr="00496002" w:rsidRDefault="00A05755" w:rsidP="00A05755">
      <w:pPr>
        <w:rPr>
          <w:rFonts w:eastAsia="Batang"/>
        </w:rPr>
      </w:pPr>
      <w:r w:rsidRPr="00496002">
        <w:rPr>
          <w:rFonts w:eastAsia="Batang"/>
          <w:b/>
        </w:rPr>
        <w:t>c) wykaz osób</w:t>
      </w:r>
      <w:r w:rsidRPr="00496002">
        <w:rPr>
          <w:rFonts w:eastAsia="Batang"/>
        </w:rPr>
        <w:t xml:space="preserve"> , uczestniczących  w wykonywaniu zamówienia, w szczególności odpowiedzialnych za świadczenie</w:t>
      </w:r>
      <w:r w:rsidR="00E40ECE" w:rsidRPr="00496002">
        <w:rPr>
          <w:rFonts w:eastAsia="Batang"/>
        </w:rPr>
        <w:t xml:space="preserve"> dostawy, </w:t>
      </w:r>
      <w:r w:rsidRPr="00496002">
        <w:rPr>
          <w:rFonts w:eastAsia="Batang"/>
        </w:rPr>
        <w:t xml:space="preserve"> usług</w:t>
      </w:r>
      <w:r w:rsidR="00E40ECE" w:rsidRPr="00496002">
        <w:rPr>
          <w:rFonts w:eastAsia="Batang"/>
        </w:rPr>
        <w:t xml:space="preserve">i montażu </w:t>
      </w:r>
      <w:r w:rsidRPr="00496002">
        <w:rPr>
          <w:rFonts w:eastAsia="Batang"/>
        </w:rPr>
        <w:t xml:space="preserve">, kontrolę jakości, w tym: </w:t>
      </w:r>
    </w:p>
    <w:p w:rsidR="00EA3262" w:rsidRPr="00496002" w:rsidRDefault="008B4D4A" w:rsidP="00A05755">
      <w:pPr>
        <w:rPr>
          <w:rFonts w:eastAsiaTheme="minorHAnsi"/>
          <w:lang w:eastAsia="en-US"/>
        </w:rPr>
      </w:pPr>
      <w:r w:rsidRPr="00496002">
        <w:rPr>
          <w:rFonts w:eastAsia="Batang"/>
        </w:rPr>
        <w:t xml:space="preserve">- </w:t>
      </w:r>
      <w:r w:rsidRPr="00496002">
        <w:rPr>
          <w:rFonts w:eastAsia="Batang"/>
          <w:b/>
        </w:rPr>
        <w:t>2 osób  posiadających</w:t>
      </w:r>
      <w:r w:rsidR="00A05755" w:rsidRPr="00496002">
        <w:rPr>
          <w:rFonts w:eastAsia="Batang"/>
          <w:b/>
        </w:rPr>
        <w:t xml:space="preserve"> </w:t>
      </w:r>
      <w:r w:rsidR="00571850" w:rsidRPr="00496002">
        <w:rPr>
          <w:rFonts w:eastAsia="Batang"/>
          <w:b/>
        </w:rPr>
        <w:t>upraw</w:t>
      </w:r>
      <w:r w:rsidRPr="00496002">
        <w:rPr>
          <w:rFonts w:eastAsia="Batang"/>
          <w:b/>
        </w:rPr>
        <w:t>nienia SEP do 1</w:t>
      </w:r>
      <w:r w:rsidR="00571850" w:rsidRPr="00496002">
        <w:rPr>
          <w:rFonts w:eastAsia="Batang"/>
          <w:b/>
        </w:rPr>
        <w:t xml:space="preserve"> </w:t>
      </w:r>
      <w:proofErr w:type="spellStart"/>
      <w:r w:rsidR="00571850" w:rsidRPr="00496002">
        <w:rPr>
          <w:rFonts w:eastAsia="Batang"/>
          <w:b/>
        </w:rPr>
        <w:t>kV</w:t>
      </w:r>
      <w:proofErr w:type="spellEnd"/>
      <w:r w:rsidR="00571850" w:rsidRPr="00496002">
        <w:rPr>
          <w:rFonts w:eastAsia="Batang"/>
        </w:rPr>
        <w:t xml:space="preserve"> </w:t>
      </w:r>
      <w:r w:rsidR="005E38E0" w:rsidRPr="00496002">
        <w:rPr>
          <w:rFonts w:eastAsiaTheme="minorHAnsi"/>
          <w:lang w:eastAsia="en-US"/>
        </w:rPr>
        <w:t xml:space="preserve">w zakresie dozoru i eksploatacji sieci  oraz urządzeń energetycznych </w:t>
      </w:r>
    </w:p>
    <w:p w:rsidR="00A05755" w:rsidRPr="00496002" w:rsidRDefault="00A05755" w:rsidP="00A05755">
      <w:pPr>
        <w:rPr>
          <w:rFonts w:eastAsia="Batang"/>
        </w:rPr>
      </w:pPr>
      <w:r w:rsidRPr="00496002">
        <w:rPr>
          <w:rFonts w:eastAsia="Batang"/>
        </w:rPr>
        <w:t>wraz  z informacją na temat :</w:t>
      </w:r>
    </w:p>
    <w:p w:rsidR="00A05755" w:rsidRPr="00496002" w:rsidRDefault="00A05755" w:rsidP="00A05755">
      <w:pPr>
        <w:rPr>
          <w:rFonts w:eastAsia="Batang"/>
        </w:rPr>
      </w:pPr>
      <w:r w:rsidRPr="00496002">
        <w:rPr>
          <w:rFonts w:eastAsia="Batang"/>
        </w:rPr>
        <w:t>- kwalifikacji zawodowych tych osób wymaganych do wykonania zamówienia oraz potwierdzeniem  posiadania przez te osoby odpowiednich  uprawnień.</w:t>
      </w:r>
    </w:p>
    <w:p w:rsidR="00A05755" w:rsidRPr="00496002" w:rsidRDefault="00A05755" w:rsidP="00A05755">
      <w:pPr>
        <w:rPr>
          <w:rFonts w:eastAsia="Batang"/>
        </w:rPr>
      </w:pPr>
      <w:r w:rsidRPr="00496002">
        <w:rPr>
          <w:rFonts w:eastAsia="Batang"/>
        </w:rPr>
        <w:t>- zakresu wykonywanych przez nie czynności</w:t>
      </w:r>
    </w:p>
    <w:p w:rsidR="00A05755" w:rsidRPr="00496002" w:rsidRDefault="00A05755" w:rsidP="00A05755">
      <w:pPr>
        <w:rPr>
          <w:rFonts w:eastAsia="Batang"/>
        </w:rPr>
      </w:pPr>
      <w:r w:rsidRPr="00496002">
        <w:rPr>
          <w:rFonts w:eastAsia="Batang"/>
        </w:rPr>
        <w:t>- podstawy do dysponowania tymi osobami.</w:t>
      </w:r>
    </w:p>
    <w:p w:rsidR="00A05755" w:rsidRPr="00496002" w:rsidRDefault="00A05755" w:rsidP="00A05755">
      <w:pPr>
        <w:rPr>
          <w:rFonts w:eastAsia="Batang"/>
        </w:rPr>
      </w:pPr>
      <w:r w:rsidRPr="00496002">
        <w:rPr>
          <w:rFonts w:eastAsia="Batang"/>
        </w:rPr>
        <w:t xml:space="preserve">wg wzoru jak w </w:t>
      </w:r>
      <w:r w:rsidRPr="00496002">
        <w:rPr>
          <w:rFonts w:eastAsia="Batang"/>
          <w:b/>
        </w:rPr>
        <w:t xml:space="preserve">załączniku nr 5 do </w:t>
      </w:r>
      <w:proofErr w:type="spellStart"/>
      <w:r w:rsidRPr="00496002">
        <w:rPr>
          <w:rFonts w:eastAsia="Batang"/>
          <w:b/>
        </w:rPr>
        <w:t>siwz</w:t>
      </w:r>
      <w:proofErr w:type="spellEnd"/>
      <w:r w:rsidRPr="00496002">
        <w:rPr>
          <w:rFonts w:eastAsia="Batang"/>
        </w:rPr>
        <w:t xml:space="preserve"> </w:t>
      </w:r>
    </w:p>
    <w:p w:rsidR="00A05755" w:rsidRPr="00496002" w:rsidRDefault="00A05755" w:rsidP="00A05755">
      <w:pPr>
        <w:rPr>
          <w:rFonts w:eastAsia="Batang"/>
        </w:rPr>
      </w:pPr>
    </w:p>
    <w:p w:rsidR="00A05755" w:rsidRPr="00496002" w:rsidRDefault="00A05755" w:rsidP="00A05755">
      <w:pPr>
        <w:rPr>
          <w:rFonts w:eastAsia="Batang"/>
          <w:i/>
        </w:rPr>
      </w:pPr>
      <w:r w:rsidRPr="00496002">
        <w:rPr>
          <w:rFonts w:eastAsia="Batang"/>
          <w:i/>
        </w:rPr>
        <w:t>Wymagana forma dokumentu – oryginał</w:t>
      </w:r>
    </w:p>
    <w:p w:rsidR="00A05755" w:rsidRPr="00496002" w:rsidRDefault="00A05755" w:rsidP="00A05755">
      <w:pPr>
        <w:rPr>
          <w:rFonts w:eastAsia="Batang"/>
          <w:i/>
        </w:rPr>
      </w:pPr>
    </w:p>
    <w:p w:rsidR="00A05755" w:rsidRPr="00496002" w:rsidRDefault="00A05755" w:rsidP="00A05755">
      <w:pPr>
        <w:rPr>
          <w:rFonts w:eastAsia="Batang"/>
          <w:b/>
        </w:rPr>
      </w:pPr>
      <w:r w:rsidRPr="00496002">
        <w:rPr>
          <w:rFonts w:eastAsia="Batang"/>
          <w:b/>
        </w:rPr>
        <w:t>Uwaga :</w:t>
      </w:r>
    </w:p>
    <w:p w:rsidR="005840D6" w:rsidRPr="00496002" w:rsidRDefault="00A05755" w:rsidP="005840D6">
      <w:pPr>
        <w:rPr>
          <w:rFonts w:eastAsia="Batang"/>
          <w:b/>
        </w:rPr>
      </w:pPr>
      <w:r w:rsidRPr="00496002">
        <w:rPr>
          <w:rFonts w:eastAsia="Batang"/>
        </w:rPr>
        <w:t xml:space="preserve">      Zgodnie z art. 26 ust. 2b </w:t>
      </w:r>
      <w:proofErr w:type="spellStart"/>
      <w:r w:rsidRPr="00496002">
        <w:rPr>
          <w:rFonts w:eastAsia="Batang"/>
        </w:rPr>
        <w:t>Pzp</w:t>
      </w:r>
      <w:proofErr w:type="spellEnd"/>
      <w:r w:rsidRPr="00496002">
        <w:rPr>
          <w:rFonts w:eastAsia="Batang"/>
        </w:rPr>
        <w:t xml:space="preserve"> wykonawca może polegać </w:t>
      </w:r>
      <w:r w:rsidRPr="00496002">
        <w:rPr>
          <w:rFonts w:eastAsia="Batang"/>
          <w:u w:val="single"/>
        </w:rPr>
        <w:t xml:space="preserve">na osobach zdolnych do wykonania zamówienia </w:t>
      </w:r>
      <w:r w:rsidRPr="00496002">
        <w:rPr>
          <w:rFonts w:eastAsia="Batang"/>
        </w:rPr>
        <w:t xml:space="preserve">innych podmiotów,  niezależnie od charakteru prawnego łączących go z nimi stosunków. Wykonawca w takiej sytuacji zobowiązany jest udowodnić zamawiającemu, iż będzie dysponował zasobami niezbędnymi do realizacji zamówienia, przedstawiając w tym celu </w:t>
      </w:r>
      <w:r w:rsidRPr="00496002">
        <w:rPr>
          <w:rFonts w:eastAsia="Batang"/>
          <w:b/>
        </w:rPr>
        <w:t>pisemne zobowiązanie tych podmiotów do oddania mu do dyspozycji niezbędnych zasobów na okres korzystania z</w:t>
      </w:r>
      <w:r w:rsidR="005840D6" w:rsidRPr="00496002">
        <w:rPr>
          <w:rFonts w:eastAsia="Batang"/>
          <w:b/>
        </w:rPr>
        <w:t xml:space="preserve"> nich przy wykonaniu zamówienia</w:t>
      </w:r>
      <w:r w:rsidR="005840D6" w:rsidRPr="00496002">
        <w:rPr>
          <w:rFonts w:eastAsia="Batang"/>
        </w:rPr>
        <w:t xml:space="preserve"> </w:t>
      </w:r>
      <w:r w:rsidR="005840D6" w:rsidRPr="00496002">
        <w:rPr>
          <w:rFonts w:eastAsia="Batang"/>
          <w:b/>
        </w:rPr>
        <w:t xml:space="preserve">wg wzoru , jak w zał. nr 7 do </w:t>
      </w:r>
      <w:proofErr w:type="spellStart"/>
      <w:r w:rsidR="005840D6" w:rsidRPr="00496002">
        <w:rPr>
          <w:rFonts w:eastAsia="Batang"/>
          <w:b/>
        </w:rPr>
        <w:t>siwz</w:t>
      </w:r>
      <w:proofErr w:type="spellEnd"/>
      <w:r w:rsidR="005840D6" w:rsidRPr="00496002">
        <w:rPr>
          <w:rFonts w:eastAsia="Batang"/>
          <w:b/>
        </w:rPr>
        <w:t xml:space="preserve">.  </w:t>
      </w:r>
    </w:p>
    <w:p w:rsidR="00A05755" w:rsidRPr="00496002" w:rsidRDefault="005840D6" w:rsidP="00A05755">
      <w:pPr>
        <w:rPr>
          <w:rFonts w:eastAsia="Batang"/>
          <w:b/>
        </w:rPr>
      </w:pPr>
      <w:r w:rsidRPr="00496002">
        <w:rPr>
          <w:rFonts w:eastAsia="Batang"/>
          <w:b/>
        </w:rPr>
        <w:t xml:space="preserve">  </w:t>
      </w:r>
    </w:p>
    <w:p w:rsidR="0043264C" w:rsidRPr="00496002" w:rsidRDefault="00A05755" w:rsidP="00A05755">
      <w:pPr>
        <w:rPr>
          <w:rFonts w:eastAsia="Batang"/>
          <w:i/>
        </w:rPr>
      </w:pPr>
      <w:r w:rsidRPr="00496002">
        <w:rPr>
          <w:rFonts w:eastAsia="Batang"/>
          <w:i/>
        </w:rPr>
        <w:t xml:space="preserve">Wymagana forma dokumentu - oryginał </w:t>
      </w:r>
    </w:p>
    <w:p w:rsidR="008B4D4A" w:rsidRPr="00496002" w:rsidRDefault="008B4D4A" w:rsidP="00A05755">
      <w:pPr>
        <w:rPr>
          <w:i/>
        </w:rPr>
      </w:pPr>
    </w:p>
    <w:p w:rsidR="0043264C" w:rsidRPr="00496002" w:rsidRDefault="00A05755" w:rsidP="0043264C">
      <w:pPr>
        <w:rPr>
          <w:rFonts w:eastAsia="Calibri"/>
          <w:u w:val="single"/>
          <w:lang w:eastAsia="en-US"/>
        </w:rPr>
      </w:pPr>
      <w:r w:rsidRPr="00496002">
        <w:t>4.</w:t>
      </w:r>
      <w:r w:rsidRPr="00496002">
        <w:rPr>
          <w:b/>
        </w:rPr>
        <w:t xml:space="preserve"> </w:t>
      </w:r>
      <w:r w:rsidR="0043264C" w:rsidRPr="00496002">
        <w:rPr>
          <w:rFonts w:eastAsia="Calibri"/>
          <w:u w:val="single"/>
          <w:lang w:eastAsia="en-US"/>
        </w:rPr>
        <w:t>Inne dokumenty niezbędne do przeprowadzenia postępowania</w:t>
      </w:r>
    </w:p>
    <w:p w:rsidR="0043264C" w:rsidRPr="00496002" w:rsidRDefault="0043264C" w:rsidP="0043264C">
      <w:pPr>
        <w:rPr>
          <w:rFonts w:eastAsia="Calibri"/>
          <w:b/>
          <w:lang w:eastAsia="en-US"/>
        </w:rPr>
      </w:pPr>
    </w:p>
    <w:p w:rsidR="0043264C" w:rsidRPr="00496002" w:rsidRDefault="0043264C" w:rsidP="007134E1">
      <w:pPr>
        <w:pStyle w:val="Akapitzlist"/>
        <w:numPr>
          <w:ilvl w:val="0"/>
          <w:numId w:val="10"/>
        </w:numPr>
        <w:rPr>
          <w:rFonts w:eastAsia="Calibri"/>
          <w:spacing w:val="-4"/>
          <w:lang w:eastAsia="en-US"/>
        </w:rPr>
      </w:pPr>
      <w:r w:rsidRPr="00496002">
        <w:rPr>
          <w:rFonts w:eastAsia="Calibri"/>
          <w:b/>
          <w:spacing w:val="-4"/>
          <w:lang w:eastAsia="en-US"/>
        </w:rPr>
        <w:t>pisemne zobowiązanie innych podmiotów</w:t>
      </w:r>
      <w:r w:rsidRPr="00496002">
        <w:rPr>
          <w:rFonts w:eastAsia="Calibri"/>
          <w:b/>
          <w:i/>
          <w:spacing w:val="-4"/>
          <w:lang w:eastAsia="en-US"/>
        </w:rPr>
        <w:t xml:space="preserve"> </w:t>
      </w:r>
      <w:r w:rsidRPr="00496002">
        <w:rPr>
          <w:rFonts w:eastAsia="Calibri"/>
          <w:spacing w:val="-4"/>
          <w:lang w:eastAsia="en-US"/>
        </w:rPr>
        <w:t xml:space="preserve">tj. o których mowa w art. 26 ust. 2b </w:t>
      </w:r>
      <w:proofErr w:type="spellStart"/>
      <w:r w:rsidRPr="00496002">
        <w:rPr>
          <w:rFonts w:eastAsia="Calibri"/>
          <w:spacing w:val="-4"/>
          <w:lang w:eastAsia="en-US"/>
        </w:rPr>
        <w:t>Pzp</w:t>
      </w:r>
      <w:proofErr w:type="spellEnd"/>
      <w:r w:rsidRPr="00496002">
        <w:rPr>
          <w:rFonts w:eastAsia="Calibri"/>
          <w:spacing w:val="-4"/>
          <w:lang w:eastAsia="en-US"/>
        </w:rPr>
        <w:t xml:space="preserve">, do oddania Wykonawcy do dyspozycji niezbędnych zasobów na okres korzystania z nich przy wykonaniu zamówienia, </w:t>
      </w:r>
      <w:r w:rsidRPr="00496002">
        <w:rPr>
          <w:rFonts w:eastAsia="Calibri"/>
          <w:b/>
          <w:spacing w:val="-4"/>
          <w:lang w:eastAsia="en-US"/>
        </w:rPr>
        <w:t xml:space="preserve">w przypadku, gdy Wykonawca będzie polegał na wiedzy i doświadczeniu, potencjale technicznym, osobach zdolnych do wykonania zamówienia lub zdolnościach finansowych tych podmiotów;  </w:t>
      </w:r>
      <w:r w:rsidRPr="00496002">
        <w:rPr>
          <w:rFonts w:eastAsia="Calibri"/>
          <w:spacing w:val="-4"/>
          <w:lang w:eastAsia="en-US"/>
        </w:rPr>
        <w:t xml:space="preserve">wraz z informacją o udziale (  bądź nie  ) tych podmiotów w realizacji zamówienia  </w:t>
      </w:r>
      <w:r w:rsidRPr="00496002">
        <w:rPr>
          <w:rFonts w:eastAsia="Calibri"/>
          <w:i/>
          <w:spacing w:val="-4"/>
          <w:lang w:eastAsia="en-US"/>
        </w:rPr>
        <w:t>( o ile dotyczy</w:t>
      </w:r>
      <w:r w:rsidRPr="00496002">
        <w:rPr>
          <w:rFonts w:eastAsia="Calibri"/>
          <w:spacing w:val="-4"/>
          <w:lang w:eastAsia="en-US"/>
        </w:rPr>
        <w:t>)</w:t>
      </w:r>
    </w:p>
    <w:p w:rsidR="0043264C" w:rsidRPr="00496002" w:rsidRDefault="0043264C" w:rsidP="0043264C">
      <w:pPr>
        <w:ind w:firstLine="708"/>
        <w:jc w:val="both"/>
        <w:rPr>
          <w:rFonts w:eastAsia="Calibri"/>
          <w:i/>
          <w:spacing w:val="10"/>
          <w:lang w:eastAsia="en-US"/>
        </w:rPr>
      </w:pPr>
      <w:r w:rsidRPr="00496002">
        <w:rPr>
          <w:rFonts w:eastAsia="Calibri"/>
          <w:i/>
          <w:spacing w:val="10"/>
          <w:lang w:eastAsia="en-US"/>
        </w:rPr>
        <w:t>Wymagana forma dokumentu – oryginał</w:t>
      </w:r>
    </w:p>
    <w:p w:rsidR="0043264C" w:rsidRPr="00496002" w:rsidRDefault="0043264C" w:rsidP="0043264C">
      <w:pPr>
        <w:ind w:firstLine="708"/>
        <w:jc w:val="both"/>
        <w:rPr>
          <w:rFonts w:eastAsia="Calibri"/>
          <w:i/>
          <w:spacing w:val="10"/>
          <w:lang w:eastAsia="en-US"/>
        </w:rPr>
      </w:pPr>
    </w:p>
    <w:p w:rsidR="008B4D4A" w:rsidRPr="00496002" w:rsidRDefault="0043264C" w:rsidP="008B4D4A">
      <w:pPr>
        <w:pStyle w:val="Akapitzlist"/>
        <w:numPr>
          <w:ilvl w:val="0"/>
          <w:numId w:val="10"/>
        </w:numPr>
        <w:spacing w:after="200" w:line="276" w:lineRule="auto"/>
        <w:ind w:right="79"/>
        <w:jc w:val="both"/>
        <w:rPr>
          <w:rFonts w:eastAsia="Calibri"/>
          <w:b/>
          <w:spacing w:val="-2"/>
          <w:lang w:eastAsia="en-US"/>
        </w:rPr>
      </w:pPr>
      <w:r w:rsidRPr="00496002">
        <w:rPr>
          <w:rFonts w:eastAsia="Calibri"/>
          <w:b/>
          <w:bCs/>
          <w:spacing w:val="-2"/>
          <w:lang w:eastAsia="en-US"/>
        </w:rPr>
        <w:t xml:space="preserve">pełnomocnictwo </w:t>
      </w:r>
      <w:r w:rsidRPr="00496002">
        <w:rPr>
          <w:rFonts w:eastAsia="Calibri"/>
          <w:spacing w:val="-2"/>
          <w:lang w:eastAsia="en-US"/>
        </w:rPr>
        <w:t xml:space="preserve">do reprezentowania w postępowaniu o udzielenie zamówienia publicznego albo reprezentowania w postępowaniu i zawarcia umowy w sprawie zamówienia publicznego Wykonawców występujących wspólnie </w:t>
      </w:r>
      <w:r w:rsidRPr="00496002">
        <w:rPr>
          <w:rFonts w:eastAsia="Calibri"/>
          <w:b/>
          <w:bCs/>
          <w:spacing w:val="-2"/>
          <w:lang w:eastAsia="en-US"/>
        </w:rPr>
        <w:t>w przypadku wspólnego ubiegania się o udzielenie niniejszego zamówienia;</w:t>
      </w:r>
    </w:p>
    <w:p w:rsidR="0043264C" w:rsidRPr="00496002" w:rsidRDefault="0043264C" w:rsidP="008B4D4A">
      <w:pPr>
        <w:pStyle w:val="Akapitzlist"/>
        <w:spacing w:after="200" w:line="276" w:lineRule="auto"/>
        <w:ind w:right="79"/>
        <w:jc w:val="both"/>
        <w:rPr>
          <w:rFonts w:eastAsia="Calibri"/>
          <w:b/>
          <w:spacing w:val="-2"/>
          <w:lang w:eastAsia="en-US"/>
        </w:rPr>
      </w:pPr>
      <w:r w:rsidRPr="00496002">
        <w:rPr>
          <w:rFonts w:eastAsia="Calibri"/>
          <w:i/>
          <w:spacing w:val="-2"/>
          <w:lang w:eastAsia="en-US"/>
        </w:rPr>
        <w:lastRenderedPageBreak/>
        <w:t>Wymagana forma dokumentu – oryginał lub kopia potwierdzona za zgodność z oryginałem przez notariusza.</w:t>
      </w:r>
    </w:p>
    <w:p w:rsidR="0043264C" w:rsidRPr="00496002" w:rsidRDefault="0043264C" w:rsidP="00E40ECE">
      <w:pPr>
        <w:numPr>
          <w:ilvl w:val="0"/>
          <w:numId w:val="10"/>
        </w:numPr>
        <w:spacing w:after="200" w:line="276" w:lineRule="auto"/>
        <w:jc w:val="both"/>
        <w:rPr>
          <w:rFonts w:eastAsia="Calibri"/>
          <w:b/>
          <w:bCs/>
          <w:spacing w:val="-2"/>
          <w:lang w:eastAsia="en-US"/>
        </w:rPr>
      </w:pPr>
      <w:r w:rsidRPr="00496002">
        <w:rPr>
          <w:rFonts w:eastAsia="Calibri"/>
          <w:b/>
          <w:bCs/>
          <w:spacing w:val="-2"/>
          <w:lang w:eastAsia="en-US"/>
        </w:rPr>
        <w:t xml:space="preserve">pełnomocnictwo </w:t>
      </w:r>
      <w:r w:rsidRPr="00496002">
        <w:rPr>
          <w:rFonts w:eastAsia="Calibri"/>
          <w:bCs/>
          <w:spacing w:val="-2"/>
          <w:lang w:eastAsia="en-US"/>
        </w:rPr>
        <w:t>określające  jego zakres, w przypadku</w:t>
      </w:r>
      <w:r w:rsidRPr="00496002">
        <w:rPr>
          <w:rFonts w:eastAsia="Calibri"/>
          <w:b/>
          <w:bCs/>
          <w:spacing w:val="-2"/>
          <w:lang w:eastAsia="en-US"/>
        </w:rPr>
        <w:t xml:space="preserve">, gdy oferta, oświadczenia Wykonawcy i inne dokumenty są podpisane lub potwierdzane za zgodność </w:t>
      </w:r>
      <w:r w:rsidRPr="00496002">
        <w:rPr>
          <w:rFonts w:eastAsia="Calibri"/>
          <w:b/>
          <w:bCs/>
          <w:spacing w:val="-2"/>
          <w:lang w:eastAsia="en-US"/>
        </w:rPr>
        <w:br/>
        <w:t>z oryginałem przez pełnomocnika Wykonawcy.</w:t>
      </w:r>
    </w:p>
    <w:p w:rsidR="0043264C" w:rsidRPr="00496002" w:rsidRDefault="0043264C" w:rsidP="0043264C">
      <w:pPr>
        <w:spacing w:after="200" w:line="276" w:lineRule="auto"/>
        <w:ind w:left="720"/>
        <w:jc w:val="both"/>
        <w:rPr>
          <w:rFonts w:eastAsia="Calibri"/>
          <w:bCs/>
          <w:i/>
          <w:spacing w:val="-2"/>
          <w:lang w:eastAsia="en-US"/>
        </w:rPr>
      </w:pPr>
      <w:r w:rsidRPr="00496002">
        <w:rPr>
          <w:rFonts w:eastAsia="Calibri"/>
          <w:bCs/>
          <w:i/>
          <w:spacing w:val="-2"/>
          <w:lang w:eastAsia="en-US"/>
        </w:rPr>
        <w:t>Wymagana forma dokumentu – oryginał</w:t>
      </w:r>
    </w:p>
    <w:p w:rsidR="0043264C" w:rsidRPr="00496002" w:rsidRDefault="00F8617C" w:rsidP="00E40ECE">
      <w:pPr>
        <w:pStyle w:val="Akapitzlist"/>
        <w:numPr>
          <w:ilvl w:val="0"/>
          <w:numId w:val="10"/>
        </w:numPr>
      </w:pPr>
      <w:r w:rsidRPr="00496002">
        <w:rPr>
          <w:b/>
        </w:rPr>
        <w:t xml:space="preserve">aktualnie obowiązujący </w:t>
      </w:r>
      <w:r w:rsidR="0043264C" w:rsidRPr="00496002">
        <w:rPr>
          <w:b/>
        </w:rPr>
        <w:t>dokument wpisu do ewidencji działalności gospodarczej</w:t>
      </w:r>
      <w:r w:rsidR="0043264C" w:rsidRPr="00496002">
        <w:t>, w przypadku, gdy oferta jest składana przez wykonawcę nie będącego podmiotem prawa handlowego.</w:t>
      </w:r>
    </w:p>
    <w:p w:rsidR="00A05755" w:rsidRPr="00496002" w:rsidRDefault="0043264C" w:rsidP="007134E1">
      <w:pPr>
        <w:spacing w:after="200" w:line="276" w:lineRule="auto"/>
        <w:ind w:left="720"/>
        <w:jc w:val="both"/>
        <w:rPr>
          <w:rFonts w:eastAsia="Calibri"/>
          <w:bCs/>
          <w:i/>
          <w:spacing w:val="-2"/>
          <w:lang w:eastAsia="en-US"/>
        </w:rPr>
      </w:pPr>
      <w:r w:rsidRPr="00496002">
        <w:rPr>
          <w:rFonts w:eastAsia="Calibri"/>
          <w:bCs/>
          <w:i/>
          <w:spacing w:val="-2"/>
          <w:lang w:eastAsia="en-US"/>
        </w:rPr>
        <w:t>Wymagana forma dokumentu – kserokopia potwierdzona za zgodność przez Wykonawcę.</w:t>
      </w:r>
    </w:p>
    <w:p w:rsidR="007134E1" w:rsidRPr="00496002" w:rsidRDefault="00B140BD" w:rsidP="00B140BD">
      <w:pPr>
        <w:pStyle w:val="Akapitzlist"/>
        <w:numPr>
          <w:ilvl w:val="0"/>
          <w:numId w:val="17"/>
        </w:numPr>
        <w:spacing w:after="200" w:line="276" w:lineRule="auto"/>
        <w:jc w:val="both"/>
        <w:rPr>
          <w:rFonts w:eastAsia="Calibri"/>
          <w:bCs/>
          <w:spacing w:val="-2"/>
          <w:lang w:eastAsia="en-US"/>
        </w:rPr>
      </w:pPr>
      <w:r w:rsidRPr="00496002">
        <w:rPr>
          <w:rFonts w:eastAsia="Calibri"/>
          <w:bCs/>
          <w:spacing w:val="-2"/>
          <w:lang w:eastAsia="en-US"/>
        </w:rPr>
        <w:t>W celu potwierdzenia że oferowane dostawy odpowiadają wymaganiom określonym przez Zamawiającego</w:t>
      </w:r>
      <w:r w:rsidRPr="00496002">
        <w:rPr>
          <w:rFonts w:eastAsia="Calibri"/>
          <w:b/>
          <w:bCs/>
          <w:spacing w:val="-2"/>
          <w:lang w:eastAsia="en-US"/>
        </w:rPr>
        <w:t xml:space="preserve">, </w:t>
      </w:r>
      <w:r w:rsidRPr="00496002">
        <w:rPr>
          <w:rFonts w:eastAsia="Calibri"/>
          <w:bCs/>
          <w:spacing w:val="-2"/>
          <w:lang w:eastAsia="en-US"/>
        </w:rPr>
        <w:t xml:space="preserve">należy załączyć do oferty dokument zawierający opis urządzeń technicznych, np. </w:t>
      </w:r>
      <w:r w:rsidR="000B666E" w:rsidRPr="00496002">
        <w:rPr>
          <w:rFonts w:eastAsia="Calibri"/>
          <w:bCs/>
          <w:spacing w:val="-2"/>
          <w:lang w:eastAsia="en-US"/>
        </w:rPr>
        <w:t xml:space="preserve">karty </w:t>
      </w:r>
      <w:r w:rsidR="008B4D4A" w:rsidRPr="00496002">
        <w:rPr>
          <w:rFonts w:eastAsia="Calibri"/>
          <w:bCs/>
          <w:spacing w:val="-2"/>
          <w:lang w:eastAsia="en-US"/>
        </w:rPr>
        <w:t>katalogowe</w:t>
      </w:r>
      <w:r w:rsidR="00B547EF" w:rsidRPr="00496002">
        <w:rPr>
          <w:rFonts w:eastAsia="Calibri"/>
          <w:bCs/>
          <w:spacing w:val="-2"/>
          <w:lang w:eastAsia="en-US"/>
        </w:rPr>
        <w:t xml:space="preserve">, charakterystyki, świadectwo jakości </w:t>
      </w:r>
      <w:r w:rsidR="000B666E" w:rsidRPr="00496002">
        <w:rPr>
          <w:rFonts w:eastAsia="Calibri"/>
          <w:bCs/>
          <w:spacing w:val="-2"/>
          <w:lang w:eastAsia="en-US"/>
        </w:rPr>
        <w:t>akumulatorów.</w:t>
      </w:r>
    </w:p>
    <w:p w:rsidR="00B140BD" w:rsidRPr="00496002" w:rsidRDefault="00B140BD" w:rsidP="00B140BD">
      <w:pPr>
        <w:pStyle w:val="Akapitzlist"/>
        <w:spacing w:after="200" w:line="276" w:lineRule="auto"/>
        <w:jc w:val="both"/>
        <w:rPr>
          <w:rFonts w:eastAsia="Calibri"/>
          <w:bCs/>
          <w:spacing w:val="-2"/>
          <w:lang w:eastAsia="en-US"/>
        </w:rPr>
      </w:pPr>
    </w:p>
    <w:p w:rsidR="000B666E" w:rsidRPr="00496002" w:rsidRDefault="000B666E" w:rsidP="00523E73">
      <w:pPr>
        <w:pStyle w:val="Akapitzlist"/>
        <w:spacing w:after="200" w:line="276" w:lineRule="auto"/>
        <w:jc w:val="both"/>
        <w:rPr>
          <w:rFonts w:eastAsia="Calibri"/>
          <w:bCs/>
          <w:i/>
          <w:spacing w:val="-2"/>
          <w:lang w:eastAsia="en-US"/>
        </w:rPr>
      </w:pPr>
      <w:r w:rsidRPr="00496002">
        <w:rPr>
          <w:rFonts w:eastAsia="Calibri"/>
          <w:bCs/>
          <w:i/>
          <w:spacing w:val="-2"/>
          <w:lang w:eastAsia="en-US"/>
        </w:rPr>
        <w:t>Wymagana forma dokumentu – kserokopia potwierdzo</w:t>
      </w:r>
      <w:r w:rsidR="00523E73" w:rsidRPr="00496002">
        <w:rPr>
          <w:rFonts w:eastAsia="Calibri"/>
          <w:bCs/>
          <w:i/>
          <w:spacing w:val="-2"/>
          <w:lang w:eastAsia="en-US"/>
        </w:rPr>
        <w:t>na za zgodność przez Wykonawcę.</w:t>
      </w:r>
    </w:p>
    <w:p w:rsidR="00A05755" w:rsidRPr="00496002" w:rsidRDefault="00A05755" w:rsidP="00A05755">
      <w:pPr>
        <w:pStyle w:val="Nagwek3"/>
      </w:pPr>
      <w:r w:rsidRPr="00496002">
        <w:t>XI. Sposób porozumiewania się zamawiającego z wykonawcami.</w:t>
      </w:r>
    </w:p>
    <w:p w:rsidR="00A05755" w:rsidRPr="00496002" w:rsidRDefault="00A05755" w:rsidP="00A05755"/>
    <w:p w:rsidR="00A05755" w:rsidRPr="00496002" w:rsidRDefault="00A05755" w:rsidP="00A05755">
      <w:r w:rsidRPr="00496002">
        <w:t xml:space="preserve">1. Przyjętą przez zamawiającego formą porozumiewania się z wykonawcami i składania </w:t>
      </w:r>
      <w:r w:rsidRPr="00496002">
        <w:br/>
        <w:t xml:space="preserve">oświadczeń, wniosków, zawiadomień oraz informacji przez strony jest forma pisemna lub </w:t>
      </w:r>
      <w:r w:rsidRPr="00496002">
        <w:br/>
        <w:t>fax: 41-34 403 75</w:t>
      </w:r>
    </w:p>
    <w:p w:rsidR="00A05755" w:rsidRPr="00496002" w:rsidRDefault="00A05755" w:rsidP="00A05755">
      <w:r w:rsidRPr="00496002">
        <w:t>2. Jeżeli oświadczenia, wnioski, zawiadomienia oraz informacje przekazywane są za pomocą faksu, każda ze stron na żądanie drugiej niezwłocznie potwierdza fakt ich otrzymania (</w:t>
      </w:r>
      <w:r w:rsidRPr="00496002">
        <w:rPr>
          <w:i/>
        </w:rPr>
        <w:t xml:space="preserve">zgodnie z art. 27 ust. 2 </w:t>
      </w:r>
      <w:proofErr w:type="spellStart"/>
      <w:r w:rsidRPr="00496002">
        <w:rPr>
          <w:i/>
        </w:rPr>
        <w:t>Pzp</w:t>
      </w:r>
      <w:proofErr w:type="spellEnd"/>
      <w:r w:rsidRPr="00496002">
        <w:t>).</w:t>
      </w:r>
    </w:p>
    <w:p w:rsidR="00A05755" w:rsidRPr="00496002" w:rsidRDefault="00A05755" w:rsidP="00A05755">
      <w:pPr>
        <w:pStyle w:val="Tekstpodstawowy"/>
      </w:pPr>
      <w:r w:rsidRPr="00496002">
        <w:t xml:space="preserve">3. Wykonawca może zwrócić się na piśmie do zamawiającego o wyjaśnienie treści </w:t>
      </w:r>
      <w:proofErr w:type="spellStart"/>
      <w:r w:rsidRPr="00496002">
        <w:t>siwz</w:t>
      </w:r>
      <w:proofErr w:type="spellEnd"/>
      <w:r w:rsidRPr="00496002">
        <w:t xml:space="preserve">. </w:t>
      </w:r>
      <w:r w:rsidRPr="00496002">
        <w:br/>
        <w:t xml:space="preserve">Zamawiający jest obowiązany udzielić wyjaśnień niezwłocznie, jednak nie później niż na 2 dni przed upływem terminu składania ofert – pod warunkiem że wniosek o wyjaśnienie treści </w:t>
      </w:r>
      <w:proofErr w:type="spellStart"/>
      <w:r w:rsidRPr="00496002">
        <w:t>siwz</w:t>
      </w:r>
      <w:proofErr w:type="spellEnd"/>
      <w:r w:rsidRPr="00496002">
        <w:t xml:space="preserve"> wpłynął do zamawiającego nie później niż do końca dnia, w którym upływa połowa wyznaczonego terminu składania ofert.  </w:t>
      </w:r>
    </w:p>
    <w:p w:rsidR="00A05755" w:rsidRPr="00496002" w:rsidRDefault="00A05755" w:rsidP="00A05755">
      <w:pPr>
        <w:pStyle w:val="Tekstpodstawowy"/>
        <w:rPr>
          <w:b/>
          <w:bCs/>
          <w:i/>
        </w:rPr>
      </w:pPr>
      <w:r w:rsidRPr="00496002">
        <w:t xml:space="preserve">4. Zamawiający przekaże treść zapytań wraz z wyjaśnieniami wszystkim wykonawcom, którym przekazał </w:t>
      </w:r>
      <w:proofErr w:type="spellStart"/>
      <w:r w:rsidRPr="00496002">
        <w:t>siwz</w:t>
      </w:r>
      <w:proofErr w:type="spellEnd"/>
      <w:r w:rsidRPr="00496002">
        <w:t xml:space="preserve">, bez ujawniania źródła zapytania oraz zamieści je na stronie internetowej: </w:t>
      </w:r>
      <w:hyperlink r:id="rId9" w:history="1">
        <w:r w:rsidRPr="00496002">
          <w:rPr>
            <w:rStyle w:val="Hipercze"/>
            <w:b/>
            <w:bCs/>
            <w:i/>
            <w:color w:val="auto"/>
          </w:rPr>
          <w:t>www.mosir.kielce</w:t>
        </w:r>
      </w:hyperlink>
      <w:r w:rsidR="00453989" w:rsidRPr="00496002">
        <w:rPr>
          <w:rStyle w:val="Hipercze"/>
          <w:b/>
          <w:bCs/>
          <w:i/>
          <w:color w:val="auto"/>
        </w:rPr>
        <w:t>.pl</w:t>
      </w:r>
    </w:p>
    <w:p w:rsidR="00A05755" w:rsidRPr="00496002" w:rsidRDefault="00A05755" w:rsidP="00A05755">
      <w:pPr>
        <w:pStyle w:val="Tekstpodstawowy"/>
      </w:pPr>
      <w:r w:rsidRPr="00496002">
        <w:t xml:space="preserve">5. Jeżeli wniosek o wyjaśnienie treści </w:t>
      </w:r>
      <w:proofErr w:type="spellStart"/>
      <w:r w:rsidRPr="00496002">
        <w:t>siwz</w:t>
      </w:r>
      <w:proofErr w:type="spellEnd"/>
      <w:r w:rsidRPr="00496002">
        <w:t xml:space="preserve"> wpłynął po upływie terminu składania wniosku,                  o którym mowa w </w:t>
      </w:r>
      <w:proofErr w:type="spellStart"/>
      <w:r w:rsidRPr="00496002">
        <w:t>ppkt</w:t>
      </w:r>
      <w:proofErr w:type="spellEnd"/>
      <w:r w:rsidRPr="00496002">
        <w:t xml:space="preserve"> 3, lub dotyczy udzielonych wyjaśnień, zamawiający m o ż e  udzielić wyjaśnień albo pozostawić wniosek bez rozpoznania.</w:t>
      </w:r>
    </w:p>
    <w:p w:rsidR="00A05755" w:rsidRPr="00496002" w:rsidRDefault="00A05755" w:rsidP="00A05755">
      <w:r w:rsidRPr="00496002">
        <w:t xml:space="preserve">6. Przedłużenie terminu składania ofert nie wpływa na bieg terminu składania wniosku,                       o którym mowa w </w:t>
      </w:r>
      <w:proofErr w:type="spellStart"/>
      <w:r w:rsidRPr="00496002">
        <w:t>ppkt</w:t>
      </w:r>
      <w:proofErr w:type="spellEnd"/>
      <w:r w:rsidRPr="00496002">
        <w:t xml:space="preserve"> 3.</w:t>
      </w:r>
    </w:p>
    <w:p w:rsidR="007134E1" w:rsidRPr="00496002" w:rsidRDefault="007134E1" w:rsidP="00A05755"/>
    <w:p w:rsidR="00A05755" w:rsidRPr="00496002" w:rsidRDefault="00A05755" w:rsidP="00A05755">
      <w:r w:rsidRPr="00496002">
        <w:t>7. Wszelkie pytania i wątpliwości dotyczące prowadzonego postępowania należy kierować na adres zamawiającego:</w:t>
      </w:r>
    </w:p>
    <w:p w:rsidR="00A05755" w:rsidRPr="00496002" w:rsidRDefault="00A05755" w:rsidP="00A05755">
      <w:pPr>
        <w:rPr>
          <w:b/>
        </w:rPr>
      </w:pPr>
      <w:r w:rsidRPr="00496002">
        <w:rPr>
          <w:b/>
        </w:rPr>
        <w:t xml:space="preserve">Miejski Ośrodek Sportu i Rekreacji </w:t>
      </w:r>
    </w:p>
    <w:p w:rsidR="00A05755" w:rsidRPr="00496002" w:rsidRDefault="00A05755" w:rsidP="00A05755">
      <w:pPr>
        <w:rPr>
          <w:b/>
        </w:rPr>
      </w:pPr>
      <w:r w:rsidRPr="00496002">
        <w:rPr>
          <w:b/>
        </w:rPr>
        <w:t>25-018  Kielce  ul. Żytnia 1</w:t>
      </w:r>
    </w:p>
    <w:p w:rsidR="00A05755" w:rsidRPr="00496002" w:rsidRDefault="00A05755" w:rsidP="00A05755">
      <w:pPr>
        <w:rPr>
          <w:b/>
        </w:rPr>
      </w:pPr>
      <w:r w:rsidRPr="00496002">
        <w:rPr>
          <w:b/>
        </w:rPr>
        <w:lastRenderedPageBreak/>
        <w:t>tel.:  41- 34 492 39</w:t>
      </w:r>
    </w:p>
    <w:p w:rsidR="00A05755" w:rsidRPr="00496002" w:rsidRDefault="00A05755" w:rsidP="00A05755">
      <w:pPr>
        <w:rPr>
          <w:b/>
        </w:rPr>
      </w:pPr>
      <w:r w:rsidRPr="00496002">
        <w:rPr>
          <w:b/>
        </w:rPr>
        <w:t>fax:  41- 34 403 75</w:t>
      </w:r>
    </w:p>
    <w:p w:rsidR="00A05755" w:rsidRPr="00496002" w:rsidRDefault="00A05755" w:rsidP="00A05755">
      <w:pPr>
        <w:rPr>
          <w:b/>
        </w:rPr>
      </w:pPr>
    </w:p>
    <w:p w:rsidR="00A05755" w:rsidRPr="00496002" w:rsidRDefault="00A05755" w:rsidP="00A05755">
      <w:pPr>
        <w:pStyle w:val="Tekstpodstawowy"/>
        <w:rPr>
          <w:b/>
          <w:bCs/>
          <w:i/>
        </w:rPr>
      </w:pPr>
      <w:r w:rsidRPr="00496002">
        <w:t xml:space="preserve">8. W uzasadnionych przypadkach zamawiający może przed upływem terminu składania ofert </w:t>
      </w:r>
      <w:r w:rsidRPr="00496002">
        <w:br/>
        <w:t xml:space="preserve">zmienić treść </w:t>
      </w:r>
      <w:proofErr w:type="spellStart"/>
      <w:r w:rsidRPr="00496002">
        <w:t>siwz</w:t>
      </w:r>
      <w:proofErr w:type="spellEnd"/>
      <w:r w:rsidRPr="00496002">
        <w:t xml:space="preserve">. Dokonana zmiana </w:t>
      </w:r>
      <w:proofErr w:type="spellStart"/>
      <w:r w:rsidRPr="00496002">
        <w:t>siwz</w:t>
      </w:r>
      <w:proofErr w:type="spellEnd"/>
      <w:r w:rsidRPr="00496002">
        <w:t xml:space="preserve"> zostanie niezwłocznie przekazana wszystkim </w:t>
      </w:r>
      <w:r w:rsidRPr="00496002">
        <w:br/>
        <w:t xml:space="preserve">wykonawcom, którym przekazano </w:t>
      </w:r>
      <w:proofErr w:type="spellStart"/>
      <w:r w:rsidRPr="00496002">
        <w:t>siwz</w:t>
      </w:r>
      <w:proofErr w:type="spellEnd"/>
      <w:r w:rsidRPr="00496002">
        <w:t xml:space="preserve"> i zostanie zamieszczona na stronie internetowej: </w:t>
      </w:r>
      <w:hyperlink r:id="rId10" w:history="1">
        <w:r w:rsidRPr="00496002">
          <w:rPr>
            <w:rStyle w:val="Hipercze"/>
            <w:b/>
            <w:bCs/>
            <w:i/>
            <w:color w:val="auto"/>
          </w:rPr>
          <w:t>www.mosir.kielce.pl</w:t>
        </w:r>
      </w:hyperlink>
    </w:p>
    <w:p w:rsidR="004C5963" w:rsidRPr="004C5963" w:rsidRDefault="00A05755" w:rsidP="00A05755">
      <w:pPr>
        <w:rPr>
          <w:b/>
          <w:bCs/>
          <w:i/>
          <w:u w:val="single"/>
        </w:rPr>
      </w:pPr>
      <w:r w:rsidRPr="00496002">
        <w:t xml:space="preserve">9. Jeżeli zmiana treści </w:t>
      </w:r>
      <w:proofErr w:type="spellStart"/>
      <w:r w:rsidRPr="00496002">
        <w:t>siwz</w:t>
      </w:r>
      <w:proofErr w:type="spellEnd"/>
      <w:r w:rsidRPr="00496002">
        <w:t xml:space="preserve"> prowadzi do zmiany treści ogłoszenia o zamówieniu, zamawiający zamieszcza ogłoszenie o zmianie ogłoszenia w Biuletynie Zamówień Publicznych, a także niezwłocznie zamieszcza informację o zmianach w swojej siedzibie wskazanej w pkt. I niniejszej </w:t>
      </w:r>
      <w:proofErr w:type="spellStart"/>
      <w:r w:rsidRPr="00496002">
        <w:t>siwz</w:t>
      </w:r>
      <w:proofErr w:type="spellEnd"/>
      <w:r w:rsidRPr="00496002">
        <w:t xml:space="preserve"> oraz na stronie internetowej:</w:t>
      </w:r>
      <w:r w:rsidRPr="00496002">
        <w:rPr>
          <w:bCs/>
          <w:i/>
        </w:rPr>
        <w:t xml:space="preserve"> </w:t>
      </w:r>
      <w:hyperlink r:id="rId11" w:history="1">
        <w:r w:rsidRPr="00496002">
          <w:rPr>
            <w:rStyle w:val="Hipercze"/>
            <w:b/>
            <w:bCs/>
            <w:i/>
            <w:color w:val="auto"/>
          </w:rPr>
          <w:t>www.mosir.kielce.pl</w:t>
        </w:r>
      </w:hyperlink>
    </w:p>
    <w:p w:rsidR="00A05755" w:rsidRDefault="004C5963" w:rsidP="00A05755">
      <w:pPr>
        <w:pStyle w:val="Nagwek3"/>
      </w:pPr>
      <w:r>
        <w:t>10. Zamawiający nie przewiduje zorganizowania aukcji elektronicznej.</w:t>
      </w:r>
    </w:p>
    <w:p w:rsidR="004C5963" w:rsidRPr="004C5963" w:rsidRDefault="004C5963" w:rsidP="004C5963"/>
    <w:p w:rsidR="00A05755" w:rsidRPr="00496002" w:rsidRDefault="00A05755" w:rsidP="008B4D4A">
      <w:pPr>
        <w:rPr>
          <w:b/>
        </w:rPr>
      </w:pPr>
      <w:r w:rsidRPr="00496002">
        <w:rPr>
          <w:b/>
        </w:rPr>
        <w:t>XII. Osoby uprawnione do porozumiewania się z wykonawcami</w:t>
      </w:r>
      <w:r w:rsidR="00E40ECE" w:rsidRPr="00496002">
        <w:rPr>
          <w:b/>
        </w:rPr>
        <w:t>.</w:t>
      </w:r>
    </w:p>
    <w:p w:rsidR="00A05755" w:rsidRPr="00496002" w:rsidRDefault="00A05755" w:rsidP="008B4D4A"/>
    <w:p w:rsidR="00A05755" w:rsidRPr="00496002" w:rsidRDefault="008B4D4A" w:rsidP="008B4D4A">
      <w:r w:rsidRPr="00496002">
        <w:t xml:space="preserve">Jacek </w:t>
      </w:r>
      <w:proofErr w:type="spellStart"/>
      <w:r w:rsidRPr="00496002">
        <w:t>Domoradzki</w:t>
      </w:r>
      <w:proofErr w:type="spellEnd"/>
      <w:r w:rsidRPr="00496002">
        <w:t xml:space="preserve">  - tel.: 041  </w:t>
      </w:r>
      <w:r w:rsidR="00A05755" w:rsidRPr="00496002">
        <w:t>334 90 94</w:t>
      </w:r>
    </w:p>
    <w:p w:rsidR="00A05755" w:rsidRPr="00496002" w:rsidRDefault="00A05755" w:rsidP="008B4D4A"/>
    <w:p w:rsidR="00A05755" w:rsidRPr="00496002" w:rsidRDefault="00A05755" w:rsidP="008B4D4A">
      <w:r w:rsidRPr="00496002">
        <w:rPr>
          <w:b/>
        </w:rPr>
        <w:t>XIII.</w:t>
      </w:r>
      <w:r w:rsidRPr="00496002">
        <w:t xml:space="preserve"> </w:t>
      </w:r>
      <w:r w:rsidRPr="00496002">
        <w:rPr>
          <w:b/>
        </w:rPr>
        <w:t xml:space="preserve">Wadium. Zaliczki: </w:t>
      </w:r>
      <w:bookmarkStart w:id="0" w:name="_GoBack"/>
      <w:bookmarkEnd w:id="0"/>
    </w:p>
    <w:p w:rsidR="00A05755" w:rsidRPr="00496002" w:rsidRDefault="00A05755" w:rsidP="008B4D4A"/>
    <w:p w:rsidR="00A05755" w:rsidRPr="00496002" w:rsidRDefault="00A05755" w:rsidP="008B4D4A">
      <w:pPr>
        <w:rPr>
          <w:rFonts w:ascii="Calibri" w:hAnsi="Calibri" w:cs="Arial"/>
          <w:u w:val="single"/>
        </w:rPr>
      </w:pPr>
      <w:r w:rsidRPr="00496002">
        <w:t xml:space="preserve">Zamawiający </w:t>
      </w:r>
      <w:r w:rsidR="007134E1" w:rsidRPr="00496002">
        <w:t xml:space="preserve">nie </w:t>
      </w:r>
      <w:r w:rsidRPr="00496002">
        <w:t>wymaga wniesienia wadium</w:t>
      </w:r>
      <w:r w:rsidR="007134E1" w:rsidRPr="00496002">
        <w:t>.</w:t>
      </w:r>
      <w:r w:rsidRPr="00496002">
        <w:t xml:space="preserve"> </w:t>
      </w:r>
    </w:p>
    <w:p w:rsidR="00A05755" w:rsidRPr="00496002" w:rsidRDefault="00A05755" w:rsidP="008B4D4A">
      <w:r w:rsidRPr="00496002">
        <w:t>Zamawiający nie przewiduje udzielania zaliczek na poczet wykonania zamówienia.</w:t>
      </w:r>
    </w:p>
    <w:p w:rsidR="00A05755" w:rsidRPr="00496002" w:rsidRDefault="00A05755" w:rsidP="008B4D4A">
      <w:pPr>
        <w:rPr>
          <w:b/>
        </w:rPr>
      </w:pPr>
    </w:p>
    <w:p w:rsidR="00A05755" w:rsidRPr="00496002" w:rsidRDefault="00A05755" w:rsidP="008B4D4A">
      <w:pPr>
        <w:rPr>
          <w:b/>
        </w:rPr>
      </w:pPr>
      <w:r w:rsidRPr="00496002">
        <w:rPr>
          <w:b/>
        </w:rPr>
        <w:t>XIV. Termin związania ofertą.</w:t>
      </w:r>
    </w:p>
    <w:p w:rsidR="00A05755" w:rsidRPr="00496002" w:rsidRDefault="00A05755" w:rsidP="008B4D4A"/>
    <w:p w:rsidR="00A05755" w:rsidRPr="00496002" w:rsidRDefault="00A05755" w:rsidP="008B4D4A">
      <w:r w:rsidRPr="00496002">
        <w:t xml:space="preserve">Wykonawca pozostaje związany złożoną ofertą przez okres </w:t>
      </w:r>
      <w:r w:rsidR="007134E1" w:rsidRPr="00496002">
        <w:rPr>
          <w:b/>
        </w:rPr>
        <w:t>3</w:t>
      </w:r>
      <w:r w:rsidRPr="00496002">
        <w:rPr>
          <w:b/>
        </w:rPr>
        <w:t>0 dni</w:t>
      </w:r>
      <w:r w:rsidRPr="00496002">
        <w:t>. Bieg terminu związania ofertą rozpoczyna się wraz z upływem terminu składania ofert.</w:t>
      </w:r>
    </w:p>
    <w:p w:rsidR="00A05755" w:rsidRPr="00496002" w:rsidRDefault="00A05755" w:rsidP="008B4D4A"/>
    <w:p w:rsidR="00A05755" w:rsidRPr="00496002" w:rsidRDefault="00A05755" w:rsidP="008B4D4A">
      <w:pPr>
        <w:rPr>
          <w:b/>
        </w:rPr>
      </w:pPr>
      <w:r w:rsidRPr="00496002">
        <w:rPr>
          <w:b/>
        </w:rPr>
        <w:t xml:space="preserve">XV. Opis sposobu przygotowania ofert </w:t>
      </w:r>
    </w:p>
    <w:p w:rsidR="00A05755" w:rsidRPr="00496002" w:rsidRDefault="00A05755" w:rsidP="008B4D4A"/>
    <w:p w:rsidR="00A05755" w:rsidRPr="00496002" w:rsidRDefault="00A05755" w:rsidP="008B4D4A">
      <w:r w:rsidRPr="00496002">
        <w:t>Wymogi formalne:</w:t>
      </w:r>
    </w:p>
    <w:p w:rsidR="00A05755" w:rsidRPr="00496002" w:rsidRDefault="00A05755" w:rsidP="008B4D4A"/>
    <w:p w:rsidR="00A05755" w:rsidRPr="00496002" w:rsidRDefault="00A05755" w:rsidP="008B4D4A">
      <w:r w:rsidRPr="00496002">
        <w:t>1.Oferta musi obejmować całość zamówienia</w:t>
      </w:r>
      <w:r w:rsidR="00815A77" w:rsidRPr="00496002">
        <w:t xml:space="preserve">, </w:t>
      </w:r>
      <w:r w:rsidRPr="00496002">
        <w:t xml:space="preserve">i musi być sporządzona zgodnie z wymogami zawartymi w niniejszej </w:t>
      </w:r>
      <w:proofErr w:type="spellStart"/>
      <w:r w:rsidRPr="00496002">
        <w:t>siwz</w:t>
      </w:r>
      <w:proofErr w:type="spellEnd"/>
      <w:r w:rsidRPr="00496002">
        <w:t xml:space="preserve">, w postaci: </w:t>
      </w:r>
    </w:p>
    <w:p w:rsidR="00A05755" w:rsidRPr="00496002" w:rsidRDefault="00A05755" w:rsidP="008B4D4A">
      <w:pPr>
        <w:rPr>
          <w:b/>
        </w:rPr>
      </w:pPr>
      <w:r w:rsidRPr="00496002">
        <w:rPr>
          <w:b/>
        </w:rPr>
        <w:t xml:space="preserve">- formularza ofertowego wg wzoru, jak w zał. Nr 1 do </w:t>
      </w:r>
      <w:proofErr w:type="spellStart"/>
      <w:r w:rsidRPr="00496002">
        <w:rPr>
          <w:b/>
        </w:rPr>
        <w:t>siwz</w:t>
      </w:r>
      <w:proofErr w:type="spellEnd"/>
      <w:r w:rsidRPr="00496002">
        <w:rPr>
          <w:b/>
        </w:rPr>
        <w:t xml:space="preserve">;   </w:t>
      </w:r>
    </w:p>
    <w:p w:rsidR="002A626C" w:rsidRPr="00496002" w:rsidRDefault="002A626C" w:rsidP="008B4D4A">
      <w:pPr>
        <w:rPr>
          <w:b/>
        </w:rPr>
      </w:pPr>
      <w:r w:rsidRPr="00496002">
        <w:rPr>
          <w:b/>
        </w:rPr>
        <w:t xml:space="preserve">- zestawienia ofertowego wg wzoru , jak w zał. Nr 1a) do </w:t>
      </w:r>
      <w:proofErr w:type="spellStart"/>
      <w:r w:rsidRPr="00496002">
        <w:rPr>
          <w:b/>
        </w:rPr>
        <w:t>siwz</w:t>
      </w:r>
      <w:proofErr w:type="spellEnd"/>
      <w:r w:rsidRPr="00496002">
        <w:rPr>
          <w:b/>
        </w:rPr>
        <w:t xml:space="preserve">  </w:t>
      </w:r>
    </w:p>
    <w:p w:rsidR="008B4D4A" w:rsidRPr="00496002" w:rsidRDefault="008B4D4A" w:rsidP="008B4D4A">
      <w:pPr>
        <w:rPr>
          <w:b/>
        </w:rPr>
      </w:pPr>
    </w:p>
    <w:p w:rsidR="00A05755" w:rsidRPr="00496002" w:rsidRDefault="00A05755" w:rsidP="00A05755">
      <w:pPr>
        <w:rPr>
          <w:b/>
        </w:rPr>
      </w:pPr>
      <w:r w:rsidRPr="00496002">
        <w:rPr>
          <w:b/>
        </w:rPr>
        <w:t xml:space="preserve">a) Do oferty winny być dołączone wszystkie dokumenty i oświadczenia wskazane w </w:t>
      </w:r>
      <w:proofErr w:type="spellStart"/>
      <w:r w:rsidRPr="00496002">
        <w:rPr>
          <w:b/>
        </w:rPr>
        <w:t>siwz</w:t>
      </w:r>
      <w:proofErr w:type="spellEnd"/>
      <w:r w:rsidRPr="00496002">
        <w:rPr>
          <w:b/>
        </w:rPr>
        <w:t xml:space="preserve">                    </w:t>
      </w:r>
      <w:r w:rsidR="008B4D4A" w:rsidRPr="00496002">
        <w:rPr>
          <w:b/>
        </w:rPr>
        <w:t xml:space="preserve">w pkt X </w:t>
      </w:r>
      <w:proofErr w:type="spellStart"/>
      <w:r w:rsidR="008B4D4A" w:rsidRPr="00496002">
        <w:rPr>
          <w:b/>
        </w:rPr>
        <w:t>ppkt</w:t>
      </w:r>
      <w:proofErr w:type="spellEnd"/>
      <w:r w:rsidR="008B4D4A" w:rsidRPr="00496002">
        <w:rPr>
          <w:b/>
        </w:rPr>
        <w:t xml:space="preserve"> 2, </w:t>
      </w:r>
      <w:r w:rsidRPr="00496002">
        <w:rPr>
          <w:b/>
        </w:rPr>
        <w:t xml:space="preserve"> 3</w:t>
      </w:r>
      <w:r w:rsidR="00E90747" w:rsidRPr="00496002">
        <w:rPr>
          <w:b/>
        </w:rPr>
        <w:t xml:space="preserve"> i 5</w:t>
      </w:r>
      <w:r w:rsidR="008B4D4A" w:rsidRPr="00496002">
        <w:rPr>
          <w:b/>
        </w:rPr>
        <w:t xml:space="preserve">) </w:t>
      </w:r>
      <w:r w:rsidRPr="00496002">
        <w:rPr>
          <w:b/>
        </w:rPr>
        <w:t xml:space="preserve"> oraz w </w:t>
      </w:r>
      <w:proofErr w:type="spellStart"/>
      <w:r w:rsidRPr="00496002">
        <w:rPr>
          <w:b/>
        </w:rPr>
        <w:t>ppkt</w:t>
      </w:r>
      <w:proofErr w:type="spellEnd"/>
      <w:r w:rsidRPr="00496002">
        <w:rPr>
          <w:b/>
        </w:rPr>
        <w:t xml:space="preserve"> 4</w:t>
      </w:r>
      <w:r w:rsidR="008B4D4A" w:rsidRPr="00496002">
        <w:rPr>
          <w:b/>
        </w:rPr>
        <w:t xml:space="preserve"> </w:t>
      </w:r>
      <w:proofErr w:type="spellStart"/>
      <w:r w:rsidR="008B4D4A" w:rsidRPr="00496002">
        <w:rPr>
          <w:b/>
        </w:rPr>
        <w:t>a,b,c,d</w:t>
      </w:r>
      <w:proofErr w:type="spellEnd"/>
      <w:r w:rsidR="008B4D4A" w:rsidRPr="00496002">
        <w:rPr>
          <w:b/>
        </w:rPr>
        <w:t xml:space="preserve"> </w:t>
      </w:r>
      <w:r w:rsidRPr="00496002">
        <w:rPr>
          <w:b/>
        </w:rPr>
        <w:t xml:space="preserve"> </w:t>
      </w:r>
      <w:r w:rsidRPr="00496002">
        <w:rPr>
          <w:b/>
          <w:i/>
        </w:rPr>
        <w:t xml:space="preserve">(o ile dotyczy) </w:t>
      </w:r>
    </w:p>
    <w:p w:rsidR="00A05755" w:rsidRPr="00496002" w:rsidRDefault="00A05755" w:rsidP="00A05755">
      <w:pPr>
        <w:pStyle w:val="Tekstpodstawowywcity"/>
        <w:ind w:left="0" w:firstLine="0"/>
      </w:pPr>
      <w:r w:rsidRPr="00496002">
        <w:t>b) Zamawiający dopuszcza złożenie oferty i załączników do oferty na formularzach sporządzonych przez wykonawcę, pod warunkiem, że ich treść, a także opis kolumn i wierszy odpowiadać będzie formularzom określonym przez zamawiającego w załącznikach do</w:t>
      </w:r>
      <w:r w:rsidRPr="00496002">
        <w:br/>
        <w:t xml:space="preserve">niniejszej </w:t>
      </w:r>
      <w:proofErr w:type="spellStart"/>
      <w:r w:rsidRPr="00496002">
        <w:t>siwz</w:t>
      </w:r>
      <w:proofErr w:type="spellEnd"/>
      <w:r w:rsidRPr="00496002">
        <w:t xml:space="preserve">. </w:t>
      </w:r>
    </w:p>
    <w:p w:rsidR="00A05755" w:rsidRPr="00496002" w:rsidRDefault="00A05755" w:rsidP="00A05755">
      <w:r w:rsidRPr="00496002">
        <w:t>c) Każdy wykonawca może złożyć tylko jedną ofertę.</w:t>
      </w:r>
    </w:p>
    <w:p w:rsidR="00A05755" w:rsidRPr="00496002" w:rsidRDefault="00A05755" w:rsidP="00A05755">
      <w:r w:rsidRPr="00496002">
        <w:t xml:space="preserve">d) Oferta oraz załączniki do oferty muszą być sporządzone w języku polskim, pisemnie na </w:t>
      </w:r>
      <w:r w:rsidRPr="00496002">
        <w:br/>
        <w:t xml:space="preserve">papierze, przy użyciu nośnika pisma nieulegającego usunięciu bez pozostawiania śladu. </w:t>
      </w:r>
      <w:r w:rsidRPr="00496002">
        <w:br/>
        <w:t>e) Dokumenty sporządzone w języku obcym winny być złożone wraz z tłumaczeniem na język polski. Podczas oceny ofert zamawiający będzie opierał się na tekście przetłumaczonym.</w:t>
      </w:r>
    </w:p>
    <w:p w:rsidR="00A05755" w:rsidRPr="00496002" w:rsidRDefault="00A05755" w:rsidP="00A05755">
      <w:r w:rsidRPr="00496002">
        <w:t xml:space="preserve">f) Zamawiający uznaje, że podpisem jest: złożony własnoręcznie znak, z którego można </w:t>
      </w:r>
      <w:r w:rsidRPr="00496002">
        <w:br/>
        <w:t xml:space="preserve">odczytać imię i nazwisko podpisującego, a jeżeli własnoręczny znak jest nieczytelny lub nie </w:t>
      </w:r>
      <w:r w:rsidRPr="00496002">
        <w:lastRenderedPageBreak/>
        <w:t xml:space="preserve">zawiera imienia i nazwiska to musi być on uzupełniony napisem (np. w formie </w:t>
      </w:r>
      <w:r w:rsidRPr="00496002">
        <w:br/>
        <w:t>odcisku stempla), z którego można odczytać imię i nazwisko podpisującego.</w:t>
      </w:r>
    </w:p>
    <w:p w:rsidR="00A05755" w:rsidRPr="00496002" w:rsidRDefault="00A05755" w:rsidP="00A05755">
      <w:r w:rsidRPr="00496002">
        <w:t xml:space="preserve">g) Formularz oferty, oświadczenia, wykaz, również te złożone na załącznikach do niniejszej </w:t>
      </w:r>
      <w:proofErr w:type="spellStart"/>
      <w:r w:rsidRPr="00496002">
        <w:t>siwz</w:t>
      </w:r>
      <w:proofErr w:type="spellEnd"/>
      <w:r w:rsidRPr="00496002">
        <w:t xml:space="preserve"> muszą być podpisane przez wykonawcę lub upoważnionego/</w:t>
      </w:r>
      <w:proofErr w:type="spellStart"/>
      <w:r w:rsidRPr="00496002">
        <w:t>ych</w:t>
      </w:r>
      <w:proofErr w:type="spellEnd"/>
      <w:r w:rsidRPr="00496002">
        <w:t xml:space="preserve"> przedstawiciela/i wykonawcy w sposób wskazany w </w:t>
      </w:r>
      <w:proofErr w:type="spellStart"/>
      <w:r w:rsidRPr="00496002">
        <w:t>ppkt</w:t>
      </w:r>
      <w:proofErr w:type="spellEnd"/>
      <w:r w:rsidRPr="00496002">
        <w:t xml:space="preserve"> 1f).</w:t>
      </w:r>
    </w:p>
    <w:p w:rsidR="00A05755" w:rsidRPr="00496002" w:rsidRDefault="00A05755" w:rsidP="00A05755">
      <w:pPr>
        <w:pStyle w:val="Tekstpodstawowywcity"/>
      </w:pPr>
      <w:r w:rsidRPr="00496002">
        <w:t>h) Każda poprawka w ofercie musi być podpisana przez osobę/y podpisującą/e ofertę.</w:t>
      </w:r>
    </w:p>
    <w:p w:rsidR="00A05755" w:rsidRPr="00496002" w:rsidRDefault="00A05755" w:rsidP="00A05755">
      <w:r w:rsidRPr="00496002">
        <w:t xml:space="preserve">i) Kopie wymaganych dokumentów, z wyjątkiem dokumentu, o którym mowa w pkt X </w:t>
      </w:r>
      <w:proofErr w:type="spellStart"/>
      <w:r w:rsidRPr="00496002">
        <w:t>ppkt</w:t>
      </w:r>
      <w:proofErr w:type="spellEnd"/>
      <w:r w:rsidRPr="00496002">
        <w:t xml:space="preserve"> 4  </w:t>
      </w:r>
      <w:proofErr w:type="spellStart"/>
      <w:r w:rsidRPr="00496002">
        <w:t>siwz</w:t>
      </w:r>
      <w:proofErr w:type="spellEnd"/>
      <w:r w:rsidRPr="00496002">
        <w:t>, winny być poświadczone „za zgodność z oryginałem”, przez upoważnionego/</w:t>
      </w:r>
      <w:proofErr w:type="spellStart"/>
      <w:r w:rsidRPr="00496002">
        <w:t>ych</w:t>
      </w:r>
      <w:proofErr w:type="spellEnd"/>
      <w:r w:rsidRPr="00496002">
        <w:t xml:space="preserve"> </w:t>
      </w:r>
      <w:r w:rsidRPr="00496002">
        <w:br/>
        <w:t xml:space="preserve">przedstawiciela/li wykonawcy w sposób wskazany w </w:t>
      </w:r>
      <w:proofErr w:type="spellStart"/>
      <w:r w:rsidRPr="00496002">
        <w:t>ppkt</w:t>
      </w:r>
      <w:proofErr w:type="spellEnd"/>
      <w:r w:rsidRPr="00496002">
        <w:t xml:space="preserve"> 1f).</w:t>
      </w:r>
    </w:p>
    <w:p w:rsidR="00A05755" w:rsidRPr="00496002" w:rsidRDefault="00A05755" w:rsidP="00A05755"/>
    <w:p w:rsidR="00A05755" w:rsidRPr="00496002" w:rsidRDefault="00A05755" w:rsidP="00A05755">
      <w:pPr>
        <w:rPr>
          <w:b/>
        </w:rPr>
      </w:pPr>
      <w:r w:rsidRPr="00496002">
        <w:rPr>
          <w:b/>
        </w:rPr>
        <w:t>W przypadku wykonawców wspólnie ubiegających się o udzielenie zamówienia kopie dokumentów d</w:t>
      </w:r>
      <w:r w:rsidR="00815A77" w:rsidRPr="00496002">
        <w:rPr>
          <w:b/>
        </w:rPr>
        <w:t>otyczących odpowiednio wykonawców</w:t>
      </w:r>
      <w:r w:rsidRPr="00496002">
        <w:rPr>
          <w:b/>
        </w:rPr>
        <w:t xml:space="preserve"> winny być poświadczone „za zgodność z oryginałem” przez upoważnionego/</w:t>
      </w:r>
      <w:proofErr w:type="spellStart"/>
      <w:r w:rsidRPr="00496002">
        <w:rPr>
          <w:b/>
        </w:rPr>
        <w:t>ych</w:t>
      </w:r>
      <w:proofErr w:type="spellEnd"/>
      <w:r w:rsidRPr="00496002">
        <w:rPr>
          <w:b/>
        </w:rPr>
        <w:t xml:space="preserve"> przedstawiciela/li wykonawcy lub tych podmiotów, w sposób wskazany w </w:t>
      </w:r>
      <w:proofErr w:type="spellStart"/>
      <w:r w:rsidRPr="00496002">
        <w:rPr>
          <w:b/>
        </w:rPr>
        <w:t>ppkt</w:t>
      </w:r>
      <w:proofErr w:type="spellEnd"/>
      <w:r w:rsidRPr="00496002">
        <w:rPr>
          <w:b/>
        </w:rPr>
        <w:t xml:space="preserve"> 1f).</w:t>
      </w:r>
    </w:p>
    <w:p w:rsidR="00A05755" w:rsidRPr="00496002" w:rsidRDefault="00A05755" w:rsidP="00A05755"/>
    <w:p w:rsidR="00A05755" w:rsidRPr="00496002" w:rsidRDefault="00A05755" w:rsidP="00A05755">
      <w:r w:rsidRPr="00496002">
        <w:t xml:space="preserve">j) Dokument wymieniony w pkt. X </w:t>
      </w:r>
      <w:proofErr w:type="spellStart"/>
      <w:r w:rsidRPr="00496002">
        <w:t>ppkt</w:t>
      </w:r>
      <w:proofErr w:type="spellEnd"/>
      <w:r w:rsidRPr="00496002">
        <w:t xml:space="preserve">. 4 </w:t>
      </w:r>
      <w:proofErr w:type="spellStart"/>
      <w:r w:rsidRPr="00496002">
        <w:t>siwz</w:t>
      </w:r>
      <w:proofErr w:type="spellEnd"/>
      <w:r w:rsidRPr="00496002">
        <w:t xml:space="preserve"> musi być załączony w formie oryginału. </w:t>
      </w:r>
      <w:r w:rsidRPr="00496002">
        <w:br/>
        <w:t xml:space="preserve">Zgodnie z art. 98 ustawy z dnia 14 lutego 1991 r. Prawo o notariacie (Dz. U. z 2008 r. Nr 189, </w:t>
      </w:r>
      <w:r w:rsidRPr="00496002">
        <w:br/>
        <w:t>poz. 1158 ze zm.) dopuszcza się złożenie kopii powyższego dokumentu poświadczonego przez notariusza.</w:t>
      </w:r>
    </w:p>
    <w:p w:rsidR="00A05755" w:rsidRPr="00496002" w:rsidRDefault="00A05755" w:rsidP="00A05755">
      <w:r w:rsidRPr="00496002">
        <w:t xml:space="preserve">k) W przypadku, gdy informacje zawarte w ofercie stanowią tajemnicę przedsiębiorstwa </w:t>
      </w:r>
      <w:r w:rsidRPr="00496002">
        <w:br/>
        <w:t xml:space="preserve">w rozumieniu przepisów ustawy z dnia 16 kwietnia 1993r. o zwalczaniu nieuczciwej </w:t>
      </w:r>
      <w:r w:rsidRPr="00496002">
        <w:br/>
        <w:t xml:space="preserve">konkurencji (Dz. U. z 2003r. Nr 153, poz. 1503 ze zm.), wykonawca winien w sposób nie </w:t>
      </w:r>
      <w:r w:rsidRPr="00496002">
        <w:br/>
        <w:t xml:space="preserve">budzący wątpliwości zastrzec, że nie mogą być udostępniane innym uczestnikom </w:t>
      </w:r>
      <w:r w:rsidRPr="00496002">
        <w:br/>
        <w:t xml:space="preserve">postępowania i winny być oznaczone klauzulą: „Informacje stanowiące tajemnice </w:t>
      </w:r>
      <w:r w:rsidRPr="00496002">
        <w:br/>
        <w:t>przedsiębiorstwa w rozumieniu art. 11 ust. 4 ustawy o zwalczaniu nieuczciwej</w:t>
      </w:r>
      <w:r w:rsidRPr="00496002">
        <w:rPr>
          <w:b/>
        </w:rPr>
        <w:t xml:space="preserve"> </w:t>
      </w:r>
      <w:r w:rsidRPr="00496002">
        <w:t xml:space="preserve">konkurencji” oraz dołączone w osobnej wewnętrznej kopercie, odrębnie od pozostałych informacji </w:t>
      </w:r>
      <w:r w:rsidRPr="00496002">
        <w:br/>
        <w:t xml:space="preserve">zawartych w ofercie. </w:t>
      </w:r>
    </w:p>
    <w:p w:rsidR="00A05755" w:rsidRPr="00496002" w:rsidRDefault="00A05755" w:rsidP="00A05755">
      <w:r w:rsidRPr="00496002">
        <w:t>l) Strony należy ponumerować w taki sposób, aby umożliwić ich dostosowanie do pozostałej części oferty (należy zachować ciągłość numeracji stron).</w:t>
      </w:r>
    </w:p>
    <w:p w:rsidR="00A05755" w:rsidRPr="00496002" w:rsidRDefault="00A05755" w:rsidP="00A05755">
      <w:r w:rsidRPr="00496002">
        <w:t>ł) Wszystkie zapisane strony oferty oraz załączonych dokumentów i oświadczeń winny być</w:t>
      </w:r>
      <w:r w:rsidRPr="00496002">
        <w:br/>
        <w:t xml:space="preserve">kolejno ponumerowane, a w treści oferty winna być umieszczona informacja z ilu kolejno </w:t>
      </w:r>
      <w:r w:rsidRPr="00496002">
        <w:br/>
        <w:t xml:space="preserve">ponumerowanych stron składa się całość dokumentacji. </w:t>
      </w:r>
    </w:p>
    <w:p w:rsidR="00A05755" w:rsidRPr="00496002" w:rsidRDefault="00A05755" w:rsidP="00A05755">
      <w:pPr>
        <w:rPr>
          <w:b/>
        </w:rPr>
      </w:pPr>
      <w:r w:rsidRPr="00496002">
        <w:t>Niespełnienie tego warunku nie będzie skutkować odrzuceniem oferty.</w:t>
      </w:r>
    </w:p>
    <w:p w:rsidR="00A05755" w:rsidRPr="00496002" w:rsidRDefault="00A05755" w:rsidP="00A05755">
      <w:pPr>
        <w:rPr>
          <w:b/>
        </w:rPr>
      </w:pPr>
    </w:p>
    <w:p w:rsidR="00A05755" w:rsidRPr="00496002" w:rsidRDefault="00A05755" w:rsidP="00A05755">
      <w:pPr>
        <w:rPr>
          <w:b/>
        </w:rPr>
      </w:pPr>
      <w:r w:rsidRPr="00496002">
        <w:rPr>
          <w:b/>
        </w:rPr>
        <w:t>Opakowanie oferty.</w:t>
      </w:r>
    </w:p>
    <w:p w:rsidR="00A05755" w:rsidRPr="00496002" w:rsidRDefault="00A05755" w:rsidP="00A05755">
      <w:pPr>
        <w:rPr>
          <w:b/>
        </w:rPr>
      </w:pPr>
    </w:p>
    <w:p w:rsidR="00A05755" w:rsidRPr="00496002" w:rsidRDefault="00A05755" w:rsidP="00A05755">
      <w:r w:rsidRPr="00496002">
        <w:t xml:space="preserve">Ofertę należy złożyć w trwale zamkniętym, nieprzejrzystym i nienaruszonym opakowaniu </w:t>
      </w:r>
      <w:r w:rsidRPr="00496002">
        <w:br/>
        <w:t xml:space="preserve">(kopercie), uniemożliwiającym otwarcie i zapoznanie się z treścią oferty przed upływam </w:t>
      </w:r>
      <w:r w:rsidRPr="00496002">
        <w:br/>
        <w:t>terminu składania ofert.</w:t>
      </w:r>
    </w:p>
    <w:p w:rsidR="00A05755" w:rsidRPr="00496002" w:rsidRDefault="00A05755" w:rsidP="00A05755">
      <w:r w:rsidRPr="00496002">
        <w:t>Opakowanie musi zostać opatrzone:</w:t>
      </w:r>
    </w:p>
    <w:p w:rsidR="00A05755" w:rsidRPr="00496002" w:rsidRDefault="00A05755" w:rsidP="00A05755"/>
    <w:tbl>
      <w:tblPr>
        <w:tblW w:w="8620" w:type="dxa"/>
        <w:tblInd w:w="570" w:type="dxa"/>
        <w:tblCellMar>
          <w:left w:w="70" w:type="dxa"/>
          <w:right w:w="70" w:type="dxa"/>
        </w:tblCellMar>
        <w:tblLook w:val="0000" w:firstRow="0" w:lastRow="0" w:firstColumn="0" w:lastColumn="0" w:noHBand="0" w:noVBand="0"/>
      </w:tblPr>
      <w:tblGrid>
        <w:gridCol w:w="220"/>
        <w:gridCol w:w="2696"/>
        <w:gridCol w:w="5704"/>
      </w:tblGrid>
      <w:tr w:rsidR="00496002" w:rsidRPr="00496002" w:rsidTr="000E6099">
        <w:trPr>
          <w:trHeight w:val="377"/>
        </w:trPr>
        <w:tc>
          <w:tcPr>
            <w:tcW w:w="200" w:type="dxa"/>
          </w:tcPr>
          <w:p w:rsidR="00A05755" w:rsidRPr="00496002" w:rsidRDefault="00A05755" w:rsidP="000E6099">
            <w:r w:rsidRPr="00496002">
              <w:t>-</w:t>
            </w:r>
          </w:p>
        </w:tc>
        <w:tc>
          <w:tcPr>
            <w:tcW w:w="2700" w:type="dxa"/>
          </w:tcPr>
          <w:p w:rsidR="00A05755" w:rsidRPr="00496002" w:rsidRDefault="00A05755" w:rsidP="000E6099">
            <w:r w:rsidRPr="00496002">
              <w:t>adresem zamawiającego:</w:t>
            </w:r>
          </w:p>
        </w:tc>
        <w:tc>
          <w:tcPr>
            <w:tcW w:w="5720" w:type="dxa"/>
          </w:tcPr>
          <w:p w:rsidR="00A05755" w:rsidRPr="00496002" w:rsidRDefault="00A05755" w:rsidP="000E6099">
            <w:pPr>
              <w:rPr>
                <w:b/>
              </w:rPr>
            </w:pPr>
            <w:r w:rsidRPr="00496002">
              <w:rPr>
                <w:b/>
              </w:rPr>
              <w:t>Miejski Ośrodek Sportu i Rekreacji ,</w:t>
            </w:r>
          </w:p>
          <w:p w:rsidR="00A05755" w:rsidRPr="00496002" w:rsidRDefault="00A05755" w:rsidP="000E6099">
            <w:pPr>
              <w:rPr>
                <w:b/>
              </w:rPr>
            </w:pPr>
            <w:r w:rsidRPr="00496002">
              <w:rPr>
                <w:b/>
              </w:rPr>
              <w:t xml:space="preserve"> 25-018  Kielce ul. Żytnia 1 </w:t>
            </w:r>
          </w:p>
          <w:p w:rsidR="00A05755" w:rsidRPr="00496002" w:rsidRDefault="00A05755" w:rsidP="000E6099">
            <w:pPr>
              <w:rPr>
                <w:b/>
              </w:rPr>
            </w:pPr>
          </w:p>
        </w:tc>
      </w:tr>
      <w:tr w:rsidR="00496002" w:rsidRPr="00496002" w:rsidTr="000E6099">
        <w:trPr>
          <w:trHeight w:val="309"/>
        </w:trPr>
        <w:tc>
          <w:tcPr>
            <w:tcW w:w="200" w:type="dxa"/>
          </w:tcPr>
          <w:p w:rsidR="00A05755" w:rsidRPr="00496002" w:rsidRDefault="00A05755" w:rsidP="000E6099">
            <w:r w:rsidRPr="00496002">
              <w:t>-</w:t>
            </w:r>
          </w:p>
        </w:tc>
        <w:tc>
          <w:tcPr>
            <w:tcW w:w="2700" w:type="dxa"/>
          </w:tcPr>
          <w:p w:rsidR="00A05755" w:rsidRPr="00496002" w:rsidRDefault="00A05755" w:rsidP="000E6099">
            <w:r w:rsidRPr="00496002">
              <w:t>napisem:</w:t>
            </w:r>
          </w:p>
        </w:tc>
        <w:tc>
          <w:tcPr>
            <w:tcW w:w="5720" w:type="dxa"/>
          </w:tcPr>
          <w:p w:rsidR="00A05755" w:rsidRPr="00496002" w:rsidRDefault="00A05755" w:rsidP="00FF031D">
            <w:pPr>
              <w:autoSpaceDE w:val="0"/>
              <w:autoSpaceDN w:val="0"/>
              <w:adjustRightInd w:val="0"/>
              <w:rPr>
                <w:rFonts w:eastAsia="Arial,Bold"/>
                <w:b/>
                <w:lang w:eastAsia="en-US"/>
              </w:rPr>
            </w:pPr>
            <w:r w:rsidRPr="00496002">
              <w:rPr>
                <w:b/>
              </w:rPr>
              <w:t xml:space="preserve">Oferta na : </w:t>
            </w:r>
            <w:r w:rsidR="00B547EF" w:rsidRPr="00496002">
              <w:rPr>
                <w:rFonts w:eastAsia="Arial,Bold"/>
                <w:b/>
                <w:lang w:eastAsia="en-US"/>
              </w:rPr>
              <w:t xml:space="preserve">Dostawa i montaż </w:t>
            </w:r>
            <w:r w:rsidR="00FF031D" w:rsidRPr="00496002">
              <w:rPr>
                <w:rFonts w:eastAsia="Arial,Bold"/>
                <w:b/>
                <w:lang w:eastAsia="en-US"/>
              </w:rPr>
              <w:t xml:space="preserve">baterii </w:t>
            </w:r>
            <w:r w:rsidR="00CB5E41" w:rsidRPr="00496002">
              <w:rPr>
                <w:rFonts w:eastAsia="Arial,Bold"/>
                <w:b/>
                <w:lang w:eastAsia="en-US"/>
              </w:rPr>
              <w:t>akumulatorowych</w:t>
            </w:r>
            <w:r w:rsidR="006C11C5" w:rsidRPr="00496002">
              <w:rPr>
                <w:rFonts w:eastAsia="Arial,Bold"/>
                <w:b/>
                <w:lang w:eastAsia="en-US"/>
              </w:rPr>
              <w:t xml:space="preserve"> </w:t>
            </w:r>
            <w:r w:rsidR="00FF031D" w:rsidRPr="00496002">
              <w:rPr>
                <w:rFonts w:eastAsia="Arial,Bold"/>
                <w:b/>
                <w:lang w:eastAsia="en-US"/>
              </w:rPr>
              <w:t xml:space="preserve">oświetlenia ewakuacyjno-awaryjnego oraz baterii </w:t>
            </w:r>
            <w:r w:rsidR="00B547EF" w:rsidRPr="00496002">
              <w:rPr>
                <w:rFonts w:eastAsia="Arial,Bold"/>
                <w:b/>
                <w:lang w:eastAsia="en-US"/>
              </w:rPr>
              <w:t xml:space="preserve">akumulatorowych </w:t>
            </w:r>
            <w:r w:rsidR="00FF031D" w:rsidRPr="00496002">
              <w:rPr>
                <w:rFonts w:eastAsia="Arial,Bold"/>
                <w:b/>
                <w:lang w:eastAsia="en-US"/>
              </w:rPr>
              <w:t xml:space="preserve">awaryjnego zasilania systemów bezpieczeństwa (monitoring, system nagłośnienia, bramy wejścia – wyjścia) w budynku Stadionu Piłkarskiego przy ul. </w:t>
            </w:r>
            <w:r w:rsidR="00FF031D" w:rsidRPr="00496002">
              <w:rPr>
                <w:rFonts w:eastAsia="Arial,Bold"/>
                <w:b/>
                <w:lang w:eastAsia="en-US"/>
              </w:rPr>
              <w:lastRenderedPageBreak/>
              <w:t xml:space="preserve">Ściegiennego 8 w Kielcach. </w:t>
            </w:r>
          </w:p>
          <w:p w:rsidR="00A05755" w:rsidRPr="00496002" w:rsidRDefault="00A05755" w:rsidP="000E6099">
            <w:pPr>
              <w:rPr>
                <w:b/>
              </w:rPr>
            </w:pPr>
          </w:p>
        </w:tc>
      </w:tr>
      <w:tr w:rsidR="00496002" w:rsidRPr="00496002" w:rsidTr="000E6099">
        <w:trPr>
          <w:trHeight w:val="255"/>
        </w:trPr>
        <w:tc>
          <w:tcPr>
            <w:tcW w:w="200" w:type="dxa"/>
          </w:tcPr>
          <w:p w:rsidR="00A05755" w:rsidRPr="00496002" w:rsidRDefault="00A05755" w:rsidP="000E6099">
            <w:r w:rsidRPr="00496002">
              <w:lastRenderedPageBreak/>
              <w:t>-</w:t>
            </w:r>
          </w:p>
        </w:tc>
        <w:tc>
          <w:tcPr>
            <w:tcW w:w="2700" w:type="dxa"/>
          </w:tcPr>
          <w:p w:rsidR="00A05755" w:rsidRPr="00496002" w:rsidRDefault="00A05755" w:rsidP="000E6099">
            <w:r w:rsidRPr="00496002">
              <w:t>adresem wykonawcy:</w:t>
            </w:r>
          </w:p>
          <w:p w:rsidR="00A05755" w:rsidRPr="00496002" w:rsidRDefault="00A05755" w:rsidP="000E6099">
            <w:r w:rsidRPr="00496002">
              <w:t>(DOPUSZCZA SIĘ ODCISK STEMPLA)</w:t>
            </w:r>
          </w:p>
        </w:tc>
        <w:tc>
          <w:tcPr>
            <w:tcW w:w="5720" w:type="dxa"/>
          </w:tcPr>
          <w:p w:rsidR="00A05755" w:rsidRPr="00496002" w:rsidRDefault="00A05755" w:rsidP="000E6099">
            <w:pPr>
              <w:rPr>
                <w:b/>
              </w:rPr>
            </w:pPr>
            <w:r w:rsidRPr="00496002">
              <w:rPr>
                <w:b/>
              </w:rPr>
              <w:t>imieniem i nazwiskiem</w:t>
            </w:r>
            <w:r w:rsidRPr="00496002">
              <w:t xml:space="preserve"> (nazwą/firmą), </w:t>
            </w:r>
            <w:r w:rsidRPr="00496002">
              <w:rPr>
                <w:b/>
              </w:rPr>
              <w:t>dokładnym adresem</w:t>
            </w:r>
            <w:r w:rsidRPr="00496002">
              <w:t xml:space="preserve"> (siedzibą), </w:t>
            </w:r>
            <w:r w:rsidRPr="00496002">
              <w:rPr>
                <w:b/>
              </w:rPr>
              <w:t xml:space="preserve">numerem telefonu i faksu </w:t>
            </w:r>
          </w:p>
          <w:p w:rsidR="00A05755" w:rsidRPr="00496002" w:rsidRDefault="00A05755" w:rsidP="000E6099">
            <w:pPr>
              <w:rPr>
                <w:b/>
              </w:rPr>
            </w:pPr>
          </w:p>
        </w:tc>
      </w:tr>
    </w:tbl>
    <w:p w:rsidR="00A05755" w:rsidRPr="00496002" w:rsidRDefault="00A05755" w:rsidP="00A05755"/>
    <w:p w:rsidR="00A05755" w:rsidRPr="00496002" w:rsidRDefault="00A05755" w:rsidP="00A05755">
      <w:r w:rsidRPr="00496002">
        <w:t xml:space="preserve">lub podobnym napisem dostatecznie wyróżniającym ofertę spośród innej korespondencji </w:t>
      </w:r>
      <w:r w:rsidRPr="00496002">
        <w:br/>
        <w:t>wpływającej do zamawiającego.</w:t>
      </w:r>
    </w:p>
    <w:p w:rsidR="00A05755" w:rsidRPr="00496002" w:rsidRDefault="00A05755" w:rsidP="00A05755"/>
    <w:p w:rsidR="00A05755" w:rsidRPr="00496002" w:rsidRDefault="00A05755" w:rsidP="00A05755">
      <w:r w:rsidRPr="00496002">
        <w:t xml:space="preserve">Wszelkie elementy oferty nieopakowane i nieoznaczone w powyższy sposób mogą nie być brane pod uwagę podczas porównania i oceny ofert, a brak powyższych adnotacji </w:t>
      </w:r>
      <w:r w:rsidRPr="00496002">
        <w:br/>
        <w:t xml:space="preserve">wykonawcy może być przyczyną otwarcia oferty w sposób i w terminie niezgodnym </w:t>
      </w:r>
      <w:r w:rsidRPr="00496002">
        <w:br/>
        <w:t xml:space="preserve">z zapisami niniejszej </w:t>
      </w:r>
      <w:proofErr w:type="spellStart"/>
      <w:r w:rsidRPr="00496002">
        <w:t>siwz</w:t>
      </w:r>
      <w:proofErr w:type="spellEnd"/>
      <w:r w:rsidRPr="00496002">
        <w:t>.</w:t>
      </w:r>
    </w:p>
    <w:p w:rsidR="00A05755" w:rsidRPr="00496002" w:rsidRDefault="00A05755" w:rsidP="00A05755">
      <w:pPr>
        <w:rPr>
          <w:b/>
        </w:rPr>
      </w:pPr>
    </w:p>
    <w:p w:rsidR="00A05755" w:rsidRPr="00496002" w:rsidRDefault="00A05755" w:rsidP="00A05755">
      <w:pPr>
        <w:rPr>
          <w:b/>
        </w:rPr>
      </w:pPr>
      <w:r w:rsidRPr="00496002">
        <w:rPr>
          <w:b/>
        </w:rPr>
        <w:t>Zmiana i wycofanie oferty.</w:t>
      </w:r>
    </w:p>
    <w:p w:rsidR="00A05755" w:rsidRPr="00496002" w:rsidRDefault="00A05755" w:rsidP="00A05755">
      <w:pPr>
        <w:rPr>
          <w:b/>
        </w:rPr>
      </w:pPr>
    </w:p>
    <w:p w:rsidR="00A05755" w:rsidRPr="00496002" w:rsidRDefault="00A05755" w:rsidP="00A05755">
      <w:r w:rsidRPr="00496002">
        <w:t xml:space="preserve">Zgodnie z art. 84 ust. 1 </w:t>
      </w:r>
      <w:proofErr w:type="spellStart"/>
      <w:r w:rsidRPr="00496002">
        <w:t>Pzp</w:t>
      </w:r>
      <w:proofErr w:type="spellEnd"/>
      <w:r w:rsidRPr="00496002">
        <w:t xml:space="preserve"> wykonawca może, przed upływem terminu do składania ofert, zmienić lub wycofać złożoną ofertę.</w:t>
      </w:r>
    </w:p>
    <w:p w:rsidR="00A05755" w:rsidRPr="00496002" w:rsidRDefault="00A05755" w:rsidP="00A05755">
      <w:r w:rsidRPr="00496002">
        <w:t xml:space="preserve">Zmiany dokonuje się przez złożenie oferty w zmienionym zakresie, która musi odpowiadać wszystkim zasadom niniejszej </w:t>
      </w:r>
      <w:proofErr w:type="spellStart"/>
      <w:r w:rsidRPr="00496002">
        <w:t>siwz</w:t>
      </w:r>
      <w:proofErr w:type="spellEnd"/>
      <w:r w:rsidRPr="00496002">
        <w:t>, a koperta dodatkowo musi być oznaczona napisem ZMIANA. Podczas otwarcia ofert, koperta ta zostanie otwarta w pierwszej kolejności.</w:t>
      </w:r>
    </w:p>
    <w:p w:rsidR="00A05755" w:rsidRPr="00496002" w:rsidRDefault="00A05755" w:rsidP="00A05755">
      <w:r w:rsidRPr="00496002">
        <w:t xml:space="preserve">Wycofania dokonuje się na pisemny wniosek wykonawcy złożony zamawiającemu przed upływem terminu składania ofert, podpisany przez osoby/ę upoważnione/ą do jego reprezentowania, co winno być odpowiednio udokumentowane. </w:t>
      </w:r>
    </w:p>
    <w:p w:rsidR="00A05755" w:rsidRPr="00496002" w:rsidRDefault="00A05755" w:rsidP="00A05755"/>
    <w:p w:rsidR="00C15AAD" w:rsidRPr="00496002" w:rsidRDefault="00A05755" w:rsidP="00C15AAD">
      <w:pPr>
        <w:jc w:val="both"/>
        <w:rPr>
          <w:b/>
        </w:rPr>
      </w:pPr>
      <w:r w:rsidRPr="00496002">
        <w:rPr>
          <w:b/>
        </w:rPr>
        <w:t>XVI. Miejsce oraz te</w:t>
      </w:r>
      <w:r w:rsidR="00C15AAD" w:rsidRPr="00496002">
        <w:rPr>
          <w:b/>
        </w:rPr>
        <w:t>rmin składania i otwarcia ofert</w:t>
      </w:r>
    </w:p>
    <w:p w:rsidR="00C15AAD" w:rsidRPr="00496002" w:rsidRDefault="00C15AAD" w:rsidP="00C15AAD">
      <w:pPr>
        <w:jc w:val="both"/>
        <w:rPr>
          <w:b/>
        </w:rPr>
      </w:pPr>
    </w:p>
    <w:p w:rsidR="00C15AAD" w:rsidRPr="00496002" w:rsidRDefault="00A05755" w:rsidP="00C15AAD">
      <w:pPr>
        <w:jc w:val="both"/>
      </w:pPr>
      <w:r w:rsidRPr="00496002">
        <w:t>Oferty należy składać w siedzibie zamawiającego:</w:t>
      </w:r>
    </w:p>
    <w:p w:rsidR="00A05755" w:rsidRPr="00496002" w:rsidRDefault="00A05755" w:rsidP="00C15AAD">
      <w:pPr>
        <w:jc w:val="both"/>
        <w:rPr>
          <w:b/>
        </w:rPr>
      </w:pPr>
      <w:r w:rsidRPr="00496002">
        <w:t>Termin składania ofert upływa w dniu</w:t>
      </w:r>
      <w:r w:rsidRPr="00496002">
        <w:rPr>
          <w:bCs/>
        </w:rPr>
        <w:t xml:space="preserve">   </w:t>
      </w:r>
      <w:r w:rsidR="00C15AAD" w:rsidRPr="00496002">
        <w:rPr>
          <w:b/>
          <w:bCs/>
        </w:rPr>
        <w:t>25</w:t>
      </w:r>
      <w:r w:rsidR="00FF031D" w:rsidRPr="00496002">
        <w:rPr>
          <w:b/>
          <w:bCs/>
        </w:rPr>
        <w:t xml:space="preserve"> stycznia 2012r  </w:t>
      </w:r>
      <w:r w:rsidRPr="00496002">
        <w:rPr>
          <w:b/>
          <w:bCs/>
        </w:rPr>
        <w:t>o godz. 10:00</w:t>
      </w:r>
    </w:p>
    <w:p w:rsidR="00A05755" w:rsidRPr="00496002" w:rsidRDefault="00A05755" w:rsidP="00C15AAD">
      <w:pPr>
        <w:jc w:val="both"/>
      </w:pPr>
      <w:r w:rsidRPr="00496002">
        <w:t xml:space="preserve"> Zamawiający niezwłocznie zwraca ofertę, która została złożona po terminie.</w:t>
      </w:r>
    </w:p>
    <w:p w:rsidR="00A05755" w:rsidRPr="00496002" w:rsidRDefault="00A05755" w:rsidP="00C15AAD">
      <w:pPr>
        <w:jc w:val="both"/>
      </w:pPr>
    </w:p>
    <w:p w:rsidR="00A05755" w:rsidRPr="00496002" w:rsidRDefault="00A05755" w:rsidP="00A05755">
      <w:r w:rsidRPr="00496002">
        <w:t>Otwarcie ofert nastąpi w siedzibie zamawiającego:</w:t>
      </w:r>
    </w:p>
    <w:p w:rsidR="00A05755" w:rsidRPr="00496002" w:rsidRDefault="00A05755" w:rsidP="00A05755">
      <w:pPr>
        <w:rPr>
          <w:b/>
        </w:rPr>
      </w:pPr>
      <w:r w:rsidRPr="00496002">
        <w:rPr>
          <w:b/>
        </w:rPr>
        <w:t xml:space="preserve">Miejski Ośrodek Sportu i Rekreacji , 25-018  Kielce ul. Żytnia 1, </w:t>
      </w:r>
      <w:proofErr w:type="spellStart"/>
      <w:r w:rsidRPr="00496002">
        <w:rPr>
          <w:b/>
        </w:rPr>
        <w:t>Ip</w:t>
      </w:r>
      <w:proofErr w:type="spellEnd"/>
      <w:r w:rsidRPr="00496002">
        <w:rPr>
          <w:b/>
        </w:rPr>
        <w:t xml:space="preserve">. </w:t>
      </w:r>
    </w:p>
    <w:p w:rsidR="00A05755" w:rsidRPr="00496002" w:rsidRDefault="00A05755" w:rsidP="00A05755"/>
    <w:p w:rsidR="00A05755" w:rsidRPr="00496002" w:rsidRDefault="00A05755" w:rsidP="00A05755">
      <w:pPr>
        <w:rPr>
          <w:b/>
        </w:rPr>
      </w:pPr>
      <w:r w:rsidRPr="00496002">
        <w:rPr>
          <w:b/>
        </w:rPr>
        <w:t xml:space="preserve">w dniu  </w:t>
      </w:r>
      <w:r w:rsidR="00C15AAD" w:rsidRPr="00496002">
        <w:rPr>
          <w:b/>
        </w:rPr>
        <w:t>25</w:t>
      </w:r>
      <w:r w:rsidR="00FF031D" w:rsidRPr="00496002">
        <w:rPr>
          <w:b/>
        </w:rPr>
        <w:t xml:space="preserve"> stycznia 2012r </w:t>
      </w:r>
      <w:r w:rsidRPr="00496002">
        <w:rPr>
          <w:b/>
        </w:rPr>
        <w:t>o godz. 10:15</w:t>
      </w:r>
    </w:p>
    <w:p w:rsidR="00A05755" w:rsidRPr="00496002" w:rsidRDefault="00A05755" w:rsidP="00A05755">
      <w:r w:rsidRPr="00496002">
        <w:t>Otwarcie ofert jest jawne.</w:t>
      </w:r>
    </w:p>
    <w:p w:rsidR="00A05755" w:rsidRPr="00496002" w:rsidRDefault="00A05755" w:rsidP="00A05755"/>
    <w:p w:rsidR="00A05755" w:rsidRPr="00496002" w:rsidRDefault="00A05755" w:rsidP="00A05755">
      <w:r w:rsidRPr="00496002">
        <w:t>Bezpośrednio przed otwarciem ofert zamawiający poda kwotę, jaką zamierza przeznaczyć na sfinansowanie zamówienia.</w:t>
      </w:r>
    </w:p>
    <w:p w:rsidR="00A05755" w:rsidRPr="00496002" w:rsidRDefault="00A05755" w:rsidP="00A05755">
      <w:pPr>
        <w:pStyle w:val="Stopka"/>
      </w:pPr>
    </w:p>
    <w:p w:rsidR="00A05755" w:rsidRPr="00496002" w:rsidRDefault="00A05755" w:rsidP="00A05755">
      <w:r w:rsidRPr="00496002">
        <w:t xml:space="preserve">Dokonując otwarcia ofert zamawiający poda nazwy (firmy) oraz adresy wykonawców, a także informacje dotyczące ceny za wykonanie zamówienia. </w:t>
      </w:r>
    </w:p>
    <w:p w:rsidR="00A05755" w:rsidRPr="00496002" w:rsidRDefault="00A05755" w:rsidP="00A05755"/>
    <w:p w:rsidR="00A05755" w:rsidRPr="00496002" w:rsidRDefault="00A05755" w:rsidP="00A05755">
      <w:pPr>
        <w:pStyle w:val="Nagwek3"/>
      </w:pPr>
      <w:r w:rsidRPr="00496002">
        <w:t>XVII. Opis sposobu obliczenia ceny</w:t>
      </w:r>
    </w:p>
    <w:p w:rsidR="00A05755" w:rsidRPr="00496002" w:rsidRDefault="00A05755" w:rsidP="00A05755"/>
    <w:p w:rsidR="00874C9C" w:rsidRPr="00496002" w:rsidRDefault="00A05755" w:rsidP="00A05755">
      <w:r w:rsidRPr="00496002">
        <w:t>Cena oferty musi zawierać wszelkie koszty niezbędne do należytego zrealizowania całego planowanego przedmiotu zamówienia.</w:t>
      </w:r>
      <w:r w:rsidR="00815A77" w:rsidRPr="00496002">
        <w:t xml:space="preserve"> </w:t>
      </w:r>
    </w:p>
    <w:p w:rsidR="00293F32" w:rsidRPr="00496002" w:rsidRDefault="00293F32" w:rsidP="00A05755"/>
    <w:p w:rsidR="00293F32" w:rsidRPr="00496002" w:rsidRDefault="00293F32" w:rsidP="00A05755">
      <w:pPr>
        <w:rPr>
          <w:b/>
        </w:rPr>
      </w:pPr>
      <w:r w:rsidRPr="00496002">
        <w:rPr>
          <w:b/>
        </w:rPr>
        <w:lastRenderedPageBreak/>
        <w:t xml:space="preserve">W formularzu oferty ( zał. nr 1 do </w:t>
      </w:r>
      <w:proofErr w:type="spellStart"/>
      <w:r w:rsidRPr="00496002">
        <w:rPr>
          <w:b/>
        </w:rPr>
        <w:t>siwz</w:t>
      </w:r>
      <w:proofErr w:type="spellEnd"/>
      <w:r w:rsidRPr="00496002">
        <w:rPr>
          <w:b/>
        </w:rPr>
        <w:t>) należy podać cenę łączną brutto ,</w:t>
      </w:r>
      <w:r w:rsidR="00361F81" w:rsidRPr="00496002">
        <w:rPr>
          <w:b/>
        </w:rPr>
        <w:t xml:space="preserve"> obliczoną jako </w:t>
      </w:r>
      <w:proofErr w:type="spellStart"/>
      <w:r w:rsidRPr="00496002">
        <w:rPr>
          <w:b/>
        </w:rPr>
        <w:t>jako</w:t>
      </w:r>
      <w:proofErr w:type="spellEnd"/>
      <w:r w:rsidRPr="00496002">
        <w:rPr>
          <w:b/>
        </w:rPr>
        <w:t xml:space="preserve"> sumę wartości </w:t>
      </w:r>
      <w:r w:rsidR="00361F81" w:rsidRPr="00496002">
        <w:rPr>
          <w:b/>
        </w:rPr>
        <w:t xml:space="preserve">poszczególnych składników ceny </w:t>
      </w:r>
      <w:r w:rsidRPr="00496002">
        <w:rPr>
          <w:b/>
        </w:rPr>
        <w:t>( kol. 7 załącznika nr 1a)  z dokładnością do dwóch miejsc po przecinku.</w:t>
      </w:r>
    </w:p>
    <w:p w:rsidR="00293F32" w:rsidRPr="00496002" w:rsidRDefault="00293F32" w:rsidP="00A05755">
      <w:pPr>
        <w:rPr>
          <w:b/>
        </w:rPr>
      </w:pPr>
    </w:p>
    <w:p w:rsidR="00A05755" w:rsidRPr="00496002" w:rsidRDefault="00815A77" w:rsidP="00A05755">
      <w:pPr>
        <w:rPr>
          <w:b/>
        </w:rPr>
      </w:pPr>
      <w:r w:rsidRPr="00496002">
        <w:rPr>
          <w:b/>
        </w:rPr>
        <w:t xml:space="preserve">Na cenę oferty </w:t>
      </w:r>
      <w:r w:rsidR="00293F32" w:rsidRPr="00496002">
        <w:rPr>
          <w:b/>
        </w:rPr>
        <w:t xml:space="preserve">wyliczoną, jak w załączniku nr 1a) do </w:t>
      </w:r>
      <w:proofErr w:type="spellStart"/>
      <w:r w:rsidR="00293F32" w:rsidRPr="00496002">
        <w:rPr>
          <w:b/>
        </w:rPr>
        <w:t>siwz</w:t>
      </w:r>
      <w:proofErr w:type="spellEnd"/>
      <w:r w:rsidRPr="00496002">
        <w:rPr>
          <w:b/>
        </w:rPr>
        <w:t xml:space="preserve"> składa się </w:t>
      </w:r>
      <w:r w:rsidR="00BF64DC" w:rsidRPr="00496002">
        <w:rPr>
          <w:b/>
        </w:rPr>
        <w:t>wartość dostawy</w:t>
      </w:r>
      <w:r w:rsidR="005840D6" w:rsidRPr="00496002">
        <w:rPr>
          <w:b/>
        </w:rPr>
        <w:t xml:space="preserve"> akumulatorów</w:t>
      </w:r>
      <w:r w:rsidR="00293F32" w:rsidRPr="00496002">
        <w:rPr>
          <w:b/>
        </w:rPr>
        <w:t xml:space="preserve"> z transportem</w:t>
      </w:r>
      <w:r w:rsidR="00BF64DC" w:rsidRPr="00496002">
        <w:rPr>
          <w:b/>
        </w:rPr>
        <w:t>,</w:t>
      </w:r>
      <w:r w:rsidR="00361F81" w:rsidRPr="00496002">
        <w:rPr>
          <w:b/>
        </w:rPr>
        <w:t xml:space="preserve"> demontażem, utylizacją</w:t>
      </w:r>
      <w:r w:rsidR="00293F32" w:rsidRPr="00496002">
        <w:rPr>
          <w:b/>
        </w:rPr>
        <w:t>, montaż</w:t>
      </w:r>
      <w:r w:rsidR="00361F81" w:rsidRPr="00496002">
        <w:rPr>
          <w:b/>
        </w:rPr>
        <w:t>em</w:t>
      </w:r>
      <w:r w:rsidR="00255B80" w:rsidRPr="00496002">
        <w:rPr>
          <w:b/>
        </w:rPr>
        <w:t xml:space="preserve"> </w:t>
      </w:r>
      <w:r w:rsidRPr="00496002">
        <w:rPr>
          <w:b/>
        </w:rPr>
        <w:t>oraz należnych podatków</w:t>
      </w:r>
      <w:r w:rsidR="00255B80" w:rsidRPr="00496002">
        <w:rPr>
          <w:b/>
        </w:rPr>
        <w:t>.</w:t>
      </w:r>
      <w:r w:rsidR="00293F32" w:rsidRPr="00496002">
        <w:rPr>
          <w:b/>
        </w:rPr>
        <w:t xml:space="preserve"> </w:t>
      </w:r>
    </w:p>
    <w:p w:rsidR="00A05755" w:rsidRPr="00496002" w:rsidRDefault="00A05755" w:rsidP="00A05755"/>
    <w:p w:rsidR="00A05755" w:rsidRPr="00496002" w:rsidRDefault="00A05755" w:rsidP="00A05755">
      <w:pPr>
        <w:rPr>
          <w:b/>
        </w:rPr>
      </w:pPr>
      <w:r w:rsidRPr="00496002">
        <w:rPr>
          <w:b/>
          <w:bCs/>
        </w:rPr>
        <w:t>XVIII. Informacje</w:t>
      </w:r>
      <w:r w:rsidRPr="00496002">
        <w:rPr>
          <w:b/>
        </w:rPr>
        <w:t xml:space="preserve"> dotyczące walut obcych, w jakich mogą być prowadzone rozliczenia między zamawiającym a wykonawcą.</w:t>
      </w:r>
    </w:p>
    <w:p w:rsidR="00A05755" w:rsidRPr="00496002" w:rsidRDefault="00A05755" w:rsidP="00A05755">
      <w:pPr>
        <w:rPr>
          <w:b/>
        </w:rPr>
      </w:pPr>
    </w:p>
    <w:p w:rsidR="00A05755" w:rsidRPr="00496002" w:rsidRDefault="00A05755" w:rsidP="00A05755">
      <w:r w:rsidRPr="00496002">
        <w:t>Rozliczenia miedzy zamawiającym a wykonawcą dokonywane będą w walucie polskiej w złotych (PLN).</w:t>
      </w:r>
    </w:p>
    <w:p w:rsidR="00A05755" w:rsidRPr="00496002" w:rsidRDefault="00A05755" w:rsidP="00A05755"/>
    <w:p w:rsidR="00A05755" w:rsidRPr="00496002" w:rsidRDefault="00A05755" w:rsidP="00A05755">
      <w:pPr>
        <w:pStyle w:val="Nagwek3"/>
        <w:jc w:val="both"/>
        <w:rPr>
          <w:szCs w:val="24"/>
        </w:rPr>
      </w:pPr>
      <w:r w:rsidRPr="00496002">
        <w:t xml:space="preserve">XIX. </w:t>
      </w:r>
      <w:r w:rsidRPr="00496002">
        <w:rPr>
          <w:szCs w:val="24"/>
        </w:rPr>
        <w:t>Kryteria i sposób oceny ofert.</w:t>
      </w:r>
    </w:p>
    <w:p w:rsidR="00A05755" w:rsidRPr="00496002" w:rsidRDefault="00A05755" w:rsidP="00A05755"/>
    <w:p w:rsidR="00A05755" w:rsidRPr="00496002" w:rsidRDefault="00A05755" w:rsidP="00A05755">
      <w:pPr>
        <w:pStyle w:val="Stopka"/>
        <w:numPr>
          <w:ilvl w:val="0"/>
          <w:numId w:val="1"/>
        </w:numPr>
        <w:tabs>
          <w:tab w:val="clear" w:pos="460"/>
          <w:tab w:val="clear" w:pos="4536"/>
          <w:tab w:val="clear" w:pos="9072"/>
          <w:tab w:val="num" w:pos="360"/>
        </w:tabs>
        <w:spacing w:after="40" w:line="276" w:lineRule="auto"/>
        <w:ind w:left="357" w:right="82" w:hanging="357"/>
        <w:jc w:val="both"/>
      </w:pPr>
      <w:r w:rsidRPr="00496002">
        <w:t>Kryterium, którym zamawiający będzie się kierował przy wyborze ofert na dane zadanie jest:</w:t>
      </w:r>
    </w:p>
    <w:p w:rsidR="00A05755" w:rsidRPr="00496002" w:rsidRDefault="00A05755" w:rsidP="00A05755">
      <w:pPr>
        <w:pStyle w:val="Stopka"/>
        <w:tabs>
          <w:tab w:val="clear" w:pos="4536"/>
          <w:tab w:val="clear" w:pos="9072"/>
        </w:tabs>
        <w:spacing w:line="276" w:lineRule="auto"/>
        <w:ind w:left="400" w:right="82"/>
        <w:rPr>
          <w:b/>
        </w:rPr>
      </w:pPr>
      <w:r w:rsidRPr="00496002">
        <w:rPr>
          <w:b/>
        </w:rPr>
        <w:t>cena   –   100 %</w:t>
      </w:r>
    </w:p>
    <w:p w:rsidR="00A05755" w:rsidRPr="00496002" w:rsidRDefault="00A05755" w:rsidP="00A05755">
      <w:pPr>
        <w:pStyle w:val="Stopka"/>
        <w:tabs>
          <w:tab w:val="clear" w:pos="4536"/>
          <w:tab w:val="clear" w:pos="9072"/>
        </w:tabs>
        <w:ind w:left="400" w:right="82"/>
        <w:rPr>
          <w:b/>
        </w:rPr>
      </w:pPr>
    </w:p>
    <w:p w:rsidR="00A05755" w:rsidRPr="00496002" w:rsidRDefault="00A05755" w:rsidP="00A05755">
      <w:pPr>
        <w:numPr>
          <w:ilvl w:val="0"/>
          <w:numId w:val="1"/>
        </w:numPr>
        <w:tabs>
          <w:tab w:val="clear" w:pos="460"/>
          <w:tab w:val="num" w:pos="400"/>
        </w:tabs>
        <w:spacing w:after="120"/>
        <w:ind w:left="301" w:right="82" w:hanging="301"/>
        <w:jc w:val="both"/>
      </w:pPr>
      <w:r w:rsidRPr="00496002">
        <w:t>Sposób oceny ofert</w:t>
      </w:r>
    </w:p>
    <w:p w:rsidR="00A05755" w:rsidRPr="00496002" w:rsidRDefault="00A05755" w:rsidP="00A05755">
      <w:pPr>
        <w:ind w:left="400" w:right="82"/>
        <w:jc w:val="both"/>
      </w:pPr>
      <w:r w:rsidRPr="00496002">
        <w:t>Ilość punktów dla każdej oferty na dane zadanie zostanie wyliczona wg poniższego wzoru:</w:t>
      </w:r>
    </w:p>
    <w:p w:rsidR="00A05755" w:rsidRPr="00496002" w:rsidRDefault="00A05755" w:rsidP="00A05755">
      <w:pPr>
        <w:ind w:left="400" w:right="82"/>
        <w:jc w:val="both"/>
      </w:pPr>
    </w:p>
    <w:p w:rsidR="00A05755" w:rsidRPr="00496002" w:rsidRDefault="00A05755" w:rsidP="00A05755">
      <w:pPr>
        <w:ind w:left="1500" w:right="82"/>
        <w:jc w:val="both"/>
        <w:rPr>
          <w:lang w:val="de-DE"/>
        </w:rPr>
      </w:pPr>
      <w:r w:rsidRPr="00496002">
        <w:t xml:space="preserve">                         </w:t>
      </w:r>
      <w:r w:rsidRPr="00496002">
        <w:rPr>
          <w:lang w:val="de-DE"/>
        </w:rPr>
        <w:t>C</w:t>
      </w:r>
      <w:r w:rsidRPr="00496002">
        <w:rPr>
          <w:vertAlign w:val="subscript"/>
          <w:lang w:val="de-DE"/>
        </w:rPr>
        <w:t xml:space="preserve"> min.</w:t>
      </w:r>
    </w:p>
    <w:p w:rsidR="00A05755" w:rsidRPr="00496002" w:rsidRDefault="00A05755" w:rsidP="00A05755">
      <w:pPr>
        <w:ind w:left="1500" w:right="82"/>
        <w:jc w:val="both"/>
        <w:rPr>
          <w:lang w:val="de-DE"/>
        </w:rPr>
      </w:pPr>
      <w:r w:rsidRPr="00496002">
        <w:rPr>
          <w:lang w:val="de-DE"/>
        </w:rPr>
        <w:t xml:space="preserve">              C =  ------------  x 100 %                              1 % - 1 punkt</w:t>
      </w:r>
    </w:p>
    <w:p w:rsidR="00A05755" w:rsidRPr="00496002" w:rsidRDefault="00A05755" w:rsidP="00A05755">
      <w:pPr>
        <w:ind w:left="1500" w:right="82"/>
        <w:jc w:val="both"/>
        <w:rPr>
          <w:vertAlign w:val="subscript"/>
          <w:lang w:val="de-DE"/>
        </w:rPr>
      </w:pPr>
      <w:r w:rsidRPr="00496002">
        <w:rPr>
          <w:lang w:val="de-DE"/>
        </w:rPr>
        <w:t xml:space="preserve">                         C</w:t>
      </w:r>
      <w:r w:rsidRPr="00496002">
        <w:rPr>
          <w:vertAlign w:val="subscript"/>
          <w:lang w:val="de-DE"/>
        </w:rPr>
        <w:t xml:space="preserve"> </w:t>
      </w:r>
      <w:proofErr w:type="spellStart"/>
      <w:r w:rsidRPr="00496002">
        <w:rPr>
          <w:vertAlign w:val="subscript"/>
          <w:lang w:val="de-DE"/>
        </w:rPr>
        <w:t>bad</w:t>
      </w:r>
      <w:proofErr w:type="spellEnd"/>
      <w:r w:rsidRPr="00496002">
        <w:rPr>
          <w:vertAlign w:val="subscript"/>
          <w:lang w:val="de-DE"/>
        </w:rPr>
        <w:t>.</w:t>
      </w:r>
    </w:p>
    <w:p w:rsidR="00A05755" w:rsidRPr="00496002" w:rsidRDefault="00A05755" w:rsidP="00A05755">
      <w:pPr>
        <w:spacing w:line="276" w:lineRule="auto"/>
        <w:ind w:left="720" w:right="82" w:hanging="360"/>
        <w:jc w:val="both"/>
      </w:pPr>
      <w:r w:rsidRPr="00496002">
        <w:t>gdzie:</w:t>
      </w:r>
    </w:p>
    <w:p w:rsidR="00A05755" w:rsidRPr="00496002" w:rsidRDefault="00A05755" w:rsidP="00A05755">
      <w:pPr>
        <w:spacing w:line="276" w:lineRule="auto"/>
        <w:ind w:left="720" w:right="82" w:hanging="360"/>
        <w:jc w:val="both"/>
      </w:pPr>
      <w:r w:rsidRPr="00496002">
        <w:t xml:space="preserve">C      – ilość punktów oferty badanej  </w:t>
      </w:r>
    </w:p>
    <w:p w:rsidR="00A05755" w:rsidRPr="00496002" w:rsidRDefault="00A05755" w:rsidP="00A05755">
      <w:pPr>
        <w:ind w:left="720" w:right="82" w:hanging="360"/>
        <w:jc w:val="both"/>
      </w:pPr>
      <w:r w:rsidRPr="00496002">
        <w:t>C</w:t>
      </w:r>
      <w:r w:rsidRPr="00496002">
        <w:rPr>
          <w:vertAlign w:val="subscript"/>
        </w:rPr>
        <w:t xml:space="preserve"> min.</w:t>
      </w:r>
      <w:r w:rsidRPr="00496002">
        <w:t xml:space="preserve"> – cena minimalna spośród wszystkich ofert niepodlegających odrzuceniu  </w:t>
      </w:r>
    </w:p>
    <w:p w:rsidR="00A05755" w:rsidRPr="00496002" w:rsidRDefault="00A05755" w:rsidP="00A05755">
      <w:pPr>
        <w:spacing w:after="120"/>
        <w:ind w:left="714" w:right="82" w:hanging="357"/>
        <w:jc w:val="both"/>
      </w:pPr>
      <w:r w:rsidRPr="00496002">
        <w:t>C</w:t>
      </w:r>
      <w:r w:rsidRPr="00496002">
        <w:rPr>
          <w:vertAlign w:val="subscript"/>
        </w:rPr>
        <w:t xml:space="preserve"> </w:t>
      </w:r>
      <w:proofErr w:type="spellStart"/>
      <w:r w:rsidRPr="00496002">
        <w:rPr>
          <w:vertAlign w:val="subscript"/>
        </w:rPr>
        <w:t>bad</w:t>
      </w:r>
      <w:proofErr w:type="spellEnd"/>
      <w:r w:rsidRPr="00496002">
        <w:rPr>
          <w:vertAlign w:val="subscript"/>
        </w:rPr>
        <w:t>.</w:t>
      </w:r>
      <w:r w:rsidRPr="00496002">
        <w:t xml:space="preserve"> – cena oferty badanej  </w:t>
      </w:r>
    </w:p>
    <w:p w:rsidR="00A05755" w:rsidRPr="00496002" w:rsidRDefault="00A05755" w:rsidP="00A05755">
      <w:pPr>
        <w:pStyle w:val="Stopka"/>
      </w:pPr>
      <w:r w:rsidRPr="00496002">
        <w:t xml:space="preserve">     Obliczenia dokonywane będą do dwóch miejsc po przecinku.</w:t>
      </w:r>
    </w:p>
    <w:p w:rsidR="00A05755" w:rsidRPr="00496002" w:rsidRDefault="00A05755" w:rsidP="00A05755">
      <w:pPr>
        <w:pStyle w:val="Stopka"/>
      </w:pPr>
    </w:p>
    <w:p w:rsidR="00A05755" w:rsidRPr="00496002" w:rsidRDefault="00A05755" w:rsidP="00A05755">
      <w:r w:rsidRPr="00496002">
        <w:t>3. Zamawiający nie przewiduje wyboru oferty najkorzystniejszej z zastosowaniem aukcji elektronicznej.</w:t>
      </w:r>
    </w:p>
    <w:p w:rsidR="00A05755" w:rsidRPr="00496002" w:rsidRDefault="00A05755" w:rsidP="00A05755"/>
    <w:p w:rsidR="00A05755" w:rsidRPr="00496002" w:rsidRDefault="00A05755" w:rsidP="00A05755">
      <w:r w:rsidRPr="00496002">
        <w:t xml:space="preserve">4. W toku badania i oceny ofert zamawiający może żądać od wykonawców wyjaśnień dotyczących treści złożonych ofert. Niedopuszczalne jest prowadzenie między zamawiającym a wykonawcą  negocjacji dotyczących złożonej oferty oraz, z zastrzeżeniem </w:t>
      </w:r>
      <w:proofErr w:type="spellStart"/>
      <w:r w:rsidRPr="00496002">
        <w:t>ppkt</w:t>
      </w:r>
      <w:proofErr w:type="spellEnd"/>
      <w:r w:rsidRPr="00496002">
        <w:t xml:space="preserve"> 5, dokonywanie jakiejkolwiek zmiany w jej treści.</w:t>
      </w:r>
    </w:p>
    <w:p w:rsidR="00A05755" w:rsidRPr="00496002" w:rsidRDefault="00A05755" w:rsidP="00A05755"/>
    <w:p w:rsidR="00A05755" w:rsidRPr="00496002" w:rsidRDefault="00A05755" w:rsidP="00A05755">
      <w:r w:rsidRPr="00496002">
        <w:t>5. Zamawiający poprawia w ofercie:</w:t>
      </w:r>
    </w:p>
    <w:p w:rsidR="00A05755" w:rsidRPr="00496002" w:rsidRDefault="00A05755" w:rsidP="00A05755">
      <w:r w:rsidRPr="00496002">
        <w:t xml:space="preserve">a) oczywiste omyłki pisarskie, </w:t>
      </w:r>
    </w:p>
    <w:p w:rsidR="00A05755" w:rsidRPr="00496002" w:rsidRDefault="00A05755" w:rsidP="00A05755">
      <w:r w:rsidRPr="00496002">
        <w:t xml:space="preserve">b) oczywiste omyłki rachunkowe, </w:t>
      </w:r>
    </w:p>
    <w:p w:rsidR="00A05755" w:rsidRPr="00496002" w:rsidRDefault="00A05755" w:rsidP="00A05755">
      <w:r w:rsidRPr="00496002">
        <w:t>z uwzględnieniem konsekwencji rachunkowych dokonanych poprawek,  a w szczególności w przypadku stwierdzenia omyłki rachunkowej w obliczeniu ceny ofertowej Zamawiający uzna, że Wykonawca podał prawidłowo upust i prowizję,</w:t>
      </w:r>
    </w:p>
    <w:p w:rsidR="00A05755" w:rsidRPr="00496002" w:rsidRDefault="00A05755" w:rsidP="00A05755">
      <w:r w:rsidRPr="00496002">
        <w:lastRenderedPageBreak/>
        <w:t xml:space="preserve">c) inne omyłki polegające na niezgodności oferty ze </w:t>
      </w:r>
      <w:proofErr w:type="spellStart"/>
      <w:r w:rsidRPr="00496002">
        <w:t>siwz</w:t>
      </w:r>
      <w:proofErr w:type="spellEnd"/>
      <w:r w:rsidRPr="00496002">
        <w:t xml:space="preserve">, niepowodujące istotnych zmian w treści oferty </w:t>
      </w:r>
      <w:r w:rsidRPr="00496002">
        <w:sym w:font="Symbol" w:char="F02D"/>
      </w:r>
      <w:r w:rsidRPr="00496002">
        <w:t>niezwłocznie zawiadamiając o tym wykonawcę, którego oferta została poprawiona.</w:t>
      </w:r>
    </w:p>
    <w:p w:rsidR="00A05755" w:rsidRPr="00496002" w:rsidRDefault="00A05755" w:rsidP="00A05755"/>
    <w:p w:rsidR="00A05755" w:rsidRPr="00496002" w:rsidRDefault="00A05755" w:rsidP="00A05755">
      <w:r w:rsidRPr="00496002">
        <w:t xml:space="preserve">6. Zamawiający odrzuci ofertę wykonawcy, który w terminie 3 dni od dnia doręczenia zawiadomienia nie wyrazi pisemnej zgody na poprawienie w ofercie omyłek polegających na niezgodności oferty z </w:t>
      </w:r>
      <w:proofErr w:type="spellStart"/>
      <w:r w:rsidRPr="00496002">
        <w:t>siwz</w:t>
      </w:r>
      <w:proofErr w:type="spellEnd"/>
      <w:r w:rsidRPr="00496002">
        <w:rPr>
          <w:spacing w:val="-6"/>
        </w:rPr>
        <w:t>, niepowodujących istotnych zmian w treści oferty.</w:t>
      </w:r>
    </w:p>
    <w:p w:rsidR="00A05755" w:rsidRPr="00496002" w:rsidRDefault="00A05755" w:rsidP="00A05755"/>
    <w:p w:rsidR="00A05755" w:rsidRPr="00496002" w:rsidRDefault="00A05755" w:rsidP="00A05755">
      <w:r w:rsidRPr="00496002">
        <w:t>7. Zamawiający w celu ustalenia, czy oferta zawiera rażąco niską cenę w stosunku do przedmiotu zamówienia, zwraca się  do wykonawcy o udzielenie w określonym terminie wyjaśnień dotyczących elementów oferty mających wpływ na wysokość ceny.</w:t>
      </w:r>
    </w:p>
    <w:p w:rsidR="00A05755" w:rsidRPr="00496002" w:rsidRDefault="00A05755" w:rsidP="00A05755">
      <w:pPr>
        <w:pStyle w:val="Tekstpodstawowy"/>
      </w:pPr>
      <w:r w:rsidRPr="00496002">
        <w:t>Zamawiający odrzuci ofertę wykonawcy, który nie złożył wyjaśnień, lub jeżeli dokonana ocena wyjaśnień wraz z dostarczonymi dowodami potwierdza, że oferta zawiera rażąco niską cenę w stosunku do przedmiotu zamówienia.</w:t>
      </w:r>
    </w:p>
    <w:p w:rsidR="00A05755" w:rsidRPr="00496002" w:rsidRDefault="00A05755" w:rsidP="00A05755">
      <w:pPr>
        <w:pStyle w:val="Tekstpodstawowywcity3"/>
        <w:ind w:left="0"/>
        <w:rPr>
          <w:sz w:val="24"/>
          <w:szCs w:val="24"/>
        </w:rPr>
      </w:pPr>
      <w:r w:rsidRPr="00496002">
        <w:rPr>
          <w:sz w:val="24"/>
          <w:szCs w:val="24"/>
        </w:rPr>
        <w:t>8. Jeżeli w wyniku oceny złożonych ofert okaże się, że nie można dokonać wyboru oferty najkorzystniejszej ze względu na to, że zostały złożone oferty o takiej samej cenie, zamawiający wezwie wykonawców, którzy złożyli te oferty, do złożenia w terminie określonym ofert dodatkowych. Wykonawcy, składając oferty dodatkowe, nie mogą zaoferować cen wyższych niż zaoferowane w złożonych ofertach.</w:t>
      </w:r>
    </w:p>
    <w:p w:rsidR="00A05755" w:rsidRPr="00496002" w:rsidRDefault="00A05755" w:rsidP="00A05755">
      <w:pPr>
        <w:pStyle w:val="Nagwek3"/>
      </w:pPr>
      <w:r w:rsidRPr="00496002">
        <w:t>XX. Formalności, jakie powinny zostać dopełnione po wyborze oferty w celu zawarcia umowy w sprawie zamówienia publicznego.</w:t>
      </w:r>
    </w:p>
    <w:p w:rsidR="00A05755" w:rsidRPr="00496002" w:rsidRDefault="00A05755" w:rsidP="00A05755"/>
    <w:p w:rsidR="00A05755" w:rsidRPr="00496002" w:rsidRDefault="00A05755" w:rsidP="00A05755">
      <w:pPr>
        <w:pStyle w:val="Nagwek3"/>
        <w:rPr>
          <w:b w:val="0"/>
        </w:rPr>
      </w:pPr>
      <w:r w:rsidRPr="00496002">
        <w:rPr>
          <w:b w:val="0"/>
        </w:rPr>
        <w:t>1. Niezwłocznie po wyborze najkorzystniejszej oferty zamawiający jednocześnie zawiadomi wykonawców, którzy złożyli oferty, o:</w:t>
      </w:r>
    </w:p>
    <w:p w:rsidR="00A05755" w:rsidRPr="00496002" w:rsidRDefault="00A05755" w:rsidP="00A05755"/>
    <w:p w:rsidR="00A05755" w:rsidRPr="00496002" w:rsidRDefault="00A05755" w:rsidP="00A05755">
      <w:r w:rsidRPr="00496002">
        <w:t>a) wyborze najkorzystniejszej oferty, podając nazwę/firmę, albo imię i nazwisko, siedzibę albo miejsce zamieszkania i adres wykonawcy, którego ofertę wybrano, uzasadnienie jej wyboru oraz nazwy/firmy, albo imiona i nazwiska, siedziby albo adresy zamieszkania i adresy wykonawców, którzy złożyli oferty, a także punktację przyznaną ofertom w przyjętym kryterium oceny ofert,</w:t>
      </w:r>
    </w:p>
    <w:p w:rsidR="00A05755" w:rsidRPr="00496002" w:rsidRDefault="00A05755" w:rsidP="00A05755">
      <w:r w:rsidRPr="00496002">
        <w:t>b) wykonawcach, których oferty  zostały odrzucone, podając uzasadnienie faktyczne i prawne,</w:t>
      </w:r>
    </w:p>
    <w:p w:rsidR="00A05755" w:rsidRPr="00496002" w:rsidRDefault="00A05755" w:rsidP="00A05755">
      <w:r w:rsidRPr="00496002">
        <w:t>c) wykonawcach, którzy zostali wykluczeni z postępowania o udzielenie zamówienia, podając uzasadnienie faktyczne i prawne,</w:t>
      </w:r>
    </w:p>
    <w:p w:rsidR="00A05755" w:rsidRPr="00496002" w:rsidRDefault="00A05755" w:rsidP="00A05755">
      <w:r w:rsidRPr="00496002">
        <w:t xml:space="preserve">d) terminie, określonym zgodnie z art.94 ust.1 pkt 2) lub ust. 2 pkt 1) lit a) lub </w:t>
      </w:r>
      <w:proofErr w:type="spellStart"/>
      <w:r w:rsidRPr="00496002">
        <w:t>ppkt</w:t>
      </w:r>
      <w:proofErr w:type="spellEnd"/>
      <w:r w:rsidRPr="00496002">
        <w:t xml:space="preserve"> 3) lit. a) , po upływie którego umowa w sprawie zamówienia publicznego może być zawarta.</w:t>
      </w:r>
    </w:p>
    <w:p w:rsidR="00A05755" w:rsidRPr="00496002" w:rsidRDefault="00A05755" w:rsidP="00A05755"/>
    <w:p w:rsidR="00A05755" w:rsidRPr="00496002" w:rsidRDefault="00A05755" w:rsidP="00A05755">
      <w:pPr>
        <w:jc w:val="both"/>
      </w:pPr>
      <w:r w:rsidRPr="00496002">
        <w:t xml:space="preserve">2. Niezwłocznie po wyborze najkorzystniejszej oferty zamawiający zamieści informacje, o których mowa w </w:t>
      </w:r>
      <w:proofErr w:type="spellStart"/>
      <w:r w:rsidRPr="00496002">
        <w:t>ppkt</w:t>
      </w:r>
      <w:proofErr w:type="spellEnd"/>
      <w:r w:rsidRPr="00496002">
        <w:t xml:space="preserve"> 1a), na stronie internetowej: </w:t>
      </w:r>
    </w:p>
    <w:p w:rsidR="00A05755" w:rsidRPr="00496002" w:rsidRDefault="00A05755" w:rsidP="00A05755">
      <w:pPr>
        <w:jc w:val="both"/>
      </w:pPr>
      <w:r w:rsidRPr="00496002">
        <w:rPr>
          <w:b/>
          <w:i/>
        </w:rPr>
        <w:t>www.mosir.kielce.pl/zamowienia_publiczne</w:t>
      </w:r>
      <w:r w:rsidRPr="00496002">
        <w:rPr>
          <w:i/>
        </w:rPr>
        <w:t xml:space="preserve"> </w:t>
      </w:r>
      <w:r w:rsidRPr="00496002">
        <w:rPr>
          <w:i/>
        </w:rPr>
        <w:br/>
      </w:r>
      <w:r w:rsidRPr="00496002">
        <w:t xml:space="preserve">oraz na tablicy ogłoszeń w siedzibie zamawiającego wskazanej w pkt I niniejszej </w:t>
      </w:r>
      <w:proofErr w:type="spellStart"/>
      <w:r w:rsidRPr="00496002">
        <w:t>siwz</w:t>
      </w:r>
      <w:proofErr w:type="spellEnd"/>
      <w:r w:rsidRPr="00496002">
        <w:t>.</w:t>
      </w:r>
    </w:p>
    <w:p w:rsidR="00A05755" w:rsidRPr="00496002" w:rsidRDefault="00A05755" w:rsidP="00A05755"/>
    <w:p w:rsidR="00A05755" w:rsidRPr="00496002" w:rsidRDefault="00A05755" w:rsidP="00A05755">
      <w:pPr>
        <w:pStyle w:val="Stopka"/>
      </w:pPr>
      <w:r w:rsidRPr="00496002">
        <w:t xml:space="preserve">3. Wykonawca, którego oferta zostanie uznana za najkorzystniejszą, przed podpisaniem umowy zobowiązany jest do: </w:t>
      </w:r>
    </w:p>
    <w:p w:rsidR="00A05755" w:rsidRPr="00496002" w:rsidRDefault="00A05755" w:rsidP="00A05755">
      <w:pPr>
        <w:pStyle w:val="Stopka"/>
      </w:pPr>
      <w:r w:rsidRPr="00496002">
        <w:t xml:space="preserve">a) złożenia informacji o osobach umocowanych do zawarcia umowy i jeżeli taka konieczność zaistnieje - okazania ich pełnomocnictw; </w:t>
      </w:r>
    </w:p>
    <w:p w:rsidR="00A05755" w:rsidRPr="00496002" w:rsidRDefault="00A05755" w:rsidP="00A05755">
      <w:pPr>
        <w:pStyle w:val="Stopka"/>
      </w:pPr>
      <w:r w:rsidRPr="00496002">
        <w:t xml:space="preserve">b) przedłożenia umowy regulującej współpracę wykonawców wspólnie ubiegających się </w:t>
      </w:r>
      <w:r w:rsidRPr="00496002">
        <w:br/>
        <w:t xml:space="preserve">o udzielenie zamówienia </w:t>
      </w:r>
      <w:r w:rsidRPr="00496002">
        <w:rPr>
          <w:i/>
        </w:rPr>
        <w:t>(o ile dotyczy)</w:t>
      </w:r>
      <w:r w:rsidRPr="00496002">
        <w:t>.</w:t>
      </w:r>
    </w:p>
    <w:p w:rsidR="00A05755" w:rsidRPr="00496002" w:rsidRDefault="00A05755" w:rsidP="00A05755">
      <w:pPr>
        <w:pStyle w:val="Stopka"/>
      </w:pPr>
    </w:p>
    <w:p w:rsidR="00A05755" w:rsidRPr="00496002" w:rsidRDefault="00A05755" w:rsidP="00A05755">
      <w:pPr>
        <w:pStyle w:val="Stopka"/>
      </w:pPr>
      <w:r w:rsidRPr="00496002">
        <w:lastRenderedPageBreak/>
        <w:t>4. Termin i miejsce podpisania umowy.</w:t>
      </w:r>
    </w:p>
    <w:p w:rsidR="00A05755" w:rsidRPr="00496002" w:rsidRDefault="00A05755" w:rsidP="00A05755">
      <w:r w:rsidRPr="00496002">
        <w:t xml:space="preserve">Zamawiający wskaże termin i miejsce podpisania umowy z wykonawcą, którego oferta  zostanie uznana za najkorzystniejszą, w piśmie zawierającym informacje, o których mowa </w:t>
      </w:r>
      <w:r w:rsidRPr="00496002">
        <w:br/>
        <w:t xml:space="preserve">w </w:t>
      </w:r>
      <w:proofErr w:type="spellStart"/>
      <w:r w:rsidRPr="00496002">
        <w:t>ppkt</w:t>
      </w:r>
      <w:proofErr w:type="spellEnd"/>
      <w:r w:rsidRPr="00496002">
        <w:t xml:space="preserve"> 1.</w:t>
      </w:r>
    </w:p>
    <w:p w:rsidR="00A05755" w:rsidRPr="00496002" w:rsidRDefault="00A05755" w:rsidP="00A05755">
      <w:pPr>
        <w:pStyle w:val="Stopka"/>
      </w:pPr>
    </w:p>
    <w:p w:rsidR="00A05755" w:rsidRPr="00496002" w:rsidRDefault="00A05755" w:rsidP="00A05755">
      <w:pPr>
        <w:pStyle w:val="Stopka"/>
      </w:pPr>
      <w:r w:rsidRPr="00496002">
        <w:t xml:space="preserve">5. Umowa zostanie zawarta na warunkach określonych w </w:t>
      </w:r>
      <w:r w:rsidRPr="00496002">
        <w:rPr>
          <w:b/>
        </w:rPr>
        <w:t xml:space="preserve">Załączniku nr 6 do </w:t>
      </w:r>
      <w:proofErr w:type="spellStart"/>
      <w:r w:rsidRPr="00496002">
        <w:rPr>
          <w:b/>
        </w:rPr>
        <w:t>siwz</w:t>
      </w:r>
      <w:proofErr w:type="spellEnd"/>
      <w:r w:rsidRPr="00496002">
        <w:t>.</w:t>
      </w:r>
    </w:p>
    <w:p w:rsidR="00815A77" w:rsidRPr="00496002" w:rsidRDefault="00815A77" w:rsidP="00A05755">
      <w:pPr>
        <w:pStyle w:val="Stopka"/>
      </w:pPr>
    </w:p>
    <w:p w:rsidR="00A05755" w:rsidRPr="00496002" w:rsidRDefault="00815A77" w:rsidP="00A05755">
      <w:pPr>
        <w:pStyle w:val="Nagwek3"/>
      </w:pPr>
      <w:r w:rsidRPr="00496002">
        <w:t>XXI</w:t>
      </w:r>
      <w:r w:rsidR="00A05755" w:rsidRPr="00496002">
        <w:t>. Istotne dla stron postanowienia umowy</w:t>
      </w:r>
    </w:p>
    <w:p w:rsidR="00815A77" w:rsidRPr="00496002" w:rsidRDefault="00815A77" w:rsidP="00815A77"/>
    <w:p w:rsidR="00A05755" w:rsidRPr="00496002" w:rsidRDefault="00A05755" w:rsidP="00A05755">
      <w:r w:rsidRPr="00496002">
        <w:t>Strony przewidują dokonanie  istotnych zmian umowy:</w:t>
      </w:r>
    </w:p>
    <w:p w:rsidR="00A05755" w:rsidRPr="00496002" w:rsidRDefault="00A05755" w:rsidP="00A05755">
      <w:r w:rsidRPr="00496002">
        <w:t xml:space="preserve">- w zakresie ewentualnej </w:t>
      </w:r>
      <w:r w:rsidRPr="00496002">
        <w:rPr>
          <w:b/>
        </w:rPr>
        <w:t>zmiany terminu</w:t>
      </w:r>
      <w:r w:rsidRPr="00496002">
        <w:t xml:space="preserve"> wykonania umowy w przypadku wystąpienia opóźnień wynikających z:</w:t>
      </w:r>
    </w:p>
    <w:p w:rsidR="00255B80" w:rsidRPr="00496002" w:rsidRDefault="00A05755" w:rsidP="00A05755">
      <w:r w:rsidRPr="00496002">
        <w:t xml:space="preserve">a)  </w:t>
      </w:r>
      <w:r w:rsidR="00255B80" w:rsidRPr="00496002">
        <w:t>przewlekłości postepowania</w:t>
      </w:r>
      <w:r w:rsidR="006238FD" w:rsidRPr="00496002">
        <w:t>, mającego wpływ na termin rozpoczęcia realizacji dostawy;</w:t>
      </w:r>
      <w:r w:rsidR="00255B80" w:rsidRPr="00496002">
        <w:t xml:space="preserve"> </w:t>
      </w:r>
    </w:p>
    <w:p w:rsidR="00A05755" w:rsidRPr="00496002" w:rsidRDefault="00815A77" w:rsidP="00A05755">
      <w:r w:rsidRPr="00496002">
        <w:t>b</w:t>
      </w:r>
      <w:r w:rsidR="00A05755" w:rsidRPr="00496002">
        <w:t>) wystąpienia okoliczności, których strony umowy nie były w stanie przewidzieć, pomimo zachowa</w:t>
      </w:r>
      <w:r w:rsidR="007E79AF">
        <w:t>nia należytej staranności.</w:t>
      </w:r>
    </w:p>
    <w:p w:rsidR="007E79AF" w:rsidRPr="00496002" w:rsidRDefault="007E79AF" w:rsidP="007E79AF">
      <w:pPr>
        <w:jc w:val="both"/>
      </w:pPr>
      <w:r w:rsidRPr="00496002">
        <w:t>Zmiany istotnych postanowień umowy zostaną wprowadzone na drodze aneksu do umowy po podpisaniu obustronnym protokołu uzasadniającego zmiany.</w:t>
      </w:r>
    </w:p>
    <w:p w:rsidR="00255B80" w:rsidRPr="00496002" w:rsidRDefault="00255B80" w:rsidP="00A05755">
      <w:pPr>
        <w:pStyle w:val="Nagwek3"/>
      </w:pPr>
    </w:p>
    <w:p w:rsidR="00A05755" w:rsidRPr="00496002" w:rsidRDefault="00A05755" w:rsidP="00A05755">
      <w:pPr>
        <w:pStyle w:val="Nagwek3"/>
      </w:pPr>
      <w:r w:rsidRPr="00496002">
        <w:t>XXIII. Pouczenie o środkach ochrony prawnej</w:t>
      </w:r>
    </w:p>
    <w:p w:rsidR="00A05755" w:rsidRPr="00496002" w:rsidRDefault="00A05755" w:rsidP="00A05755">
      <w:r w:rsidRPr="00496002">
        <w:t xml:space="preserve">Wykonawcy przysługują przewidziane w </w:t>
      </w:r>
      <w:proofErr w:type="spellStart"/>
      <w:r w:rsidRPr="00496002">
        <w:t>Pzp</w:t>
      </w:r>
      <w:proofErr w:type="spellEnd"/>
      <w:r w:rsidRPr="00496002">
        <w:t xml:space="preserve"> środki ochrony prawnej. </w:t>
      </w:r>
    </w:p>
    <w:p w:rsidR="00A05755" w:rsidRPr="00496002" w:rsidRDefault="00A05755" w:rsidP="00A05755">
      <w:r w:rsidRPr="00496002">
        <w:t xml:space="preserve">Szczegółowe zasady wnoszenia środków ochrony prawnej oraz postępowania toczonego wskutek ich wniesienia określa Dział VI Ustawy </w:t>
      </w:r>
      <w:proofErr w:type="spellStart"/>
      <w:r w:rsidRPr="00496002">
        <w:t>Pzp</w:t>
      </w:r>
      <w:proofErr w:type="spellEnd"/>
      <w:r w:rsidRPr="00496002">
        <w:t>.</w:t>
      </w:r>
    </w:p>
    <w:p w:rsidR="00A05755" w:rsidRPr="00496002" w:rsidRDefault="00A05755" w:rsidP="00A05755">
      <w:pPr>
        <w:rPr>
          <w:b/>
        </w:rPr>
      </w:pPr>
    </w:p>
    <w:p w:rsidR="00A05755" w:rsidRPr="00496002" w:rsidRDefault="00A05755" w:rsidP="00A05755">
      <w:r w:rsidRPr="00496002">
        <w:t>Wykaz załączników:</w:t>
      </w:r>
    </w:p>
    <w:p w:rsidR="00A05755" w:rsidRPr="00496002" w:rsidRDefault="00A05755" w:rsidP="00A05755"/>
    <w:p w:rsidR="00A05755" w:rsidRPr="00496002" w:rsidRDefault="00183F08" w:rsidP="00A05755">
      <w:r w:rsidRPr="00496002">
        <w:t xml:space="preserve">Załącznik nr 1 do </w:t>
      </w:r>
      <w:proofErr w:type="spellStart"/>
      <w:r w:rsidRPr="00496002">
        <w:t>siwz</w:t>
      </w:r>
      <w:proofErr w:type="spellEnd"/>
      <w:r w:rsidRPr="00496002">
        <w:t xml:space="preserve">   - </w:t>
      </w:r>
      <w:r w:rsidR="00A05755" w:rsidRPr="00496002">
        <w:t xml:space="preserve">Formularz oferty  </w:t>
      </w:r>
    </w:p>
    <w:p w:rsidR="00880AD9" w:rsidRPr="00496002" w:rsidRDefault="00183F08" w:rsidP="00A05755">
      <w:r w:rsidRPr="00496002">
        <w:t xml:space="preserve">Załącznik nr 1a) do </w:t>
      </w:r>
      <w:proofErr w:type="spellStart"/>
      <w:r w:rsidRPr="00496002">
        <w:t>siwz</w:t>
      </w:r>
      <w:proofErr w:type="spellEnd"/>
      <w:r w:rsidRPr="00496002">
        <w:t xml:space="preserve">- </w:t>
      </w:r>
      <w:r w:rsidR="00880AD9" w:rsidRPr="00496002">
        <w:t>Zestawienie ofertowe.</w:t>
      </w:r>
    </w:p>
    <w:p w:rsidR="00A05755" w:rsidRPr="00496002" w:rsidRDefault="00A05755" w:rsidP="00A05755">
      <w:r w:rsidRPr="00496002">
        <w:t xml:space="preserve">Załącznik nr 2 do </w:t>
      </w:r>
      <w:proofErr w:type="spellStart"/>
      <w:r w:rsidRPr="00496002">
        <w:t>siwz</w:t>
      </w:r>
      <w:proofErr w:type="spellEnd"/>
      <w:r w:rsidRPr="00496002">
        <w:t xml:space="preserve">  - Oświadczenie wykonawcy z art. 24 ust. 1 </w:t>
      </w:r>
      <w:proofErr w:type="spellStart"/>
      <w:r w:rsidRPr="00496002">
        <w:t>Pzp</w:t>
      </w:r>
      <w:proofErr w:type="spellEnd"/>
      <w:r w:rsidRPr="00496002">
        <w:t xml:space="preserve"> </w:t>
      </w:r>
    </w:p>
    <w:p w:rsidR="00A05755" w:rsidRPr="00496002" w:rsidRDefault="00A05755" w:rsidP="00A05755">
      <w:r w:rsidRPr="00496002">
        <w:t xml:space="preserve">Załącznik nr 3 do </w:t>
      </w:r>
      <w:proofErr w:type="spellStart"/>
      <w:r w:rsidRPr="00496002">
        <w:t>siwz</w:t>
      </w:r>
      <w:proofErr w:type="spellEnd"/>
      <w:r w:rsidRPr="00496002">
        <w:t xml:space="preserve">  - Oświadczenie wykonawcy z art. 22 ust. 1 </w:t>
      </w:r>
      <w:proofErr w:type="spellStart"/>
      <w:r w:rsidRPr="00496002">
        <w:t>Pzp</w:t>
      </w:r>
      <w:proofErr w:type="spellEnd"/>
      <w:r w:rsidRPr="00496002">
        <w:t xml:space="preserve">  </w:t>
      </w:r>
    </w:p>
    <w:p w:rsidR="00A05755" w:rsidRPr="00496002" w:rsidRDefault="00A05755" w:rsidP="00A05755">
      <w:r w:rsidRPr="00496002">
        <w:t xml:space="preserve">Załącznik nr 4 do </w:t>
      </w:r>
      <w:proofErr w:type="spellStart"/>
      <w:r w:rsidRPr="00496002">
        <w:t>siwz</w:t>
      </w:r>
      <w:proofErr w:type="spellEnd"/>
      <w:r w:rsidRPr="00496002">
        <w:t xml:space="preserve">  - Wykaz wykonanych dostaw </w:t>
      </w:r>
    </w:p>
    <w:p w:rsidR="00A05755" w:rsidRPr="00496002" w:rsidRDefault="00A05755" w:rsidP="00A05755">
      <w:r w:rsidRPr="00496002">
        <w:t xml:space="preserve">Załącznik nr 5 do </w:t>
      </w:r>
      <w:proofErr w:type="spellStart"/>
      <w:r w:rsidRPr="00496002">
        <w:t>siwz</w:t>
      </w:r>
      <w:proofErr w:type="spellEnd"/>
      <w:r w:rsidRPr="00496002">
        <w:t xml:space="preserve">  - Wykaz osób </w:t>
      </w:r>
    </w:p>
    <w:p w:rsidR="00A05755" w:rsidRPr="00496002" w:rsidRDefault="00A05755" w:rsidP="00A05755">
      <w:r w:rsidRPr="00496002">
        <w:t xml:space="preserve">Załącznik nr 6 do </w:t>
      </w:r>
      <w:proofErr w:type="spellStart"/>
      <w:r w:rsidRPr="00496002">
        <w:t>siwz</w:t>
      </w:r>
      <w:proofErr w:type="spellEnd"/>
      <w:r w:rsidRPr="00496002">
        <w:t xml:space="preserve">  - Projekt umowy</w:t>
      </w:r>
    </w:p>
    <w:p w:rsidR="00A05755" w:rsidRPr="00496002" w:rsidRDefault="00A05755" w:rsidP="00F73319">
      <w:r w:rsidRPr="00496002">
        <w:t xml:space="preserve">Załącznik nr 7  do </w:t>
      </w:r>
      <w:proofErr w:type="spellStart"/>
      <w:r w:rsidRPr="00496002">
        <w:t>siwz</w:t>
      </w:r>
      <w:proofErr w:type="spellEnd"/>
      <w:r w:rsidR="00F73319" w:rsidRPr="00496002">
        <w:t xml:space="preserve">  - </w:t>
      </w:r>
      <w:r w:rsidR="00183F08" w:rsidRPr="00496002">
        <w:t xml:space="preserve">Formularz oświadczenia o udostepnieniu zasobów </w:t>
      </w:r>
    </w:p>
    <w:p w:rsidR="00183F08" w:rsidRPr="00496002" w:rsidRDefault="00183F08" w:rsidP="00F73319">
      <w:r w:rsidRPr="00496002">
        <w:t xml:space="preserve">Załącznik nr 8 do </w:t>
      </w:r>
      <w:proofErr w:type="spellStart"/>
      <w:r w:rsidRPr="00496002">
        <w:t>siwz</w:t>
      </w:r>
      <w:proofErr w:type="spellEnd"/>
      <w:r w:rsidRPr="00496002">
        <w:t xml:space="preserve">   - Opis przedmiotu zamówienia.</w:t>
      </w:r>
    </w:p>
    <w:p w:rsidR="00A05755" w:rsidRPr="00496002" w:rsidRDefault="00A05755" w:rsidP="00A05755">
      <w:pPr>
        <w:jc w:val="right"/>
      </w:pPr>
    </w:p>
    <w:p w:rsidR="00A05755" w:rsidRPr="00496002" w:rsidRDefault="00A05755" w:rsidP="00A05755">
      <w:pPr>
        <w:jc w:val="right"/>
        <w:rPr>
          <w:b/>
        </w:rPr>
      </w:pPr>
    </w:p>
    <w:p w:rsidR="00A05755" w:rsidRPr="00496002" w:rsidRDefault="00A05755" w:rsidP="00A05755">
      <w:pPr>
        <w:jc w:val="right"/>
        <w:rPr>
          <w:b/>
        </w:rPr>
      </w:pPr>
    </w:p>
    <w:p w:rsidR="00F73319" w:rsidRPr="00496002" w:rsidRDefault="00F73319" w:rsidP="00361F81">
      <w:pPr>
        <w:rPr>
          <w:b/>
        </w:rPr>
      </w:pPr>
    </w:p>
    <w:p w:rsidR="00F73319" w:rsidRPr="00496002" w:rsidRDefault="00F73319" w:rsidP="00284E9B">
      <w:pPr>
        <w:rPr>
          <w:b/>
        </w:rPr>
      </w:pPr>
    </w:p>
    <w:p w:rsidR="002C1486" w:rsidRPr="00496002" w:rsidRDefault="002C1486" w:rsidP="00A05755">
      <w:pPr>
        <w:jc w:val="right"/>
        <w:rPr>
          <w:b/>
        </w:rPr>
      </w:pPr>
    </w:p>
    <w:p w:rsidR="006238FD" w:rsidRPr="00496002" w:rsidRDefault="006238FD" w:rsidP="00A05755">
      <w:pPr>
        <w:jc w:val="right"/>
        <w:rPr>
          <w:b/>
        </w:rPr>
      </w:pPr>
    </w:p>
    <w:p w:rsidR="006238FD" w:rsidRPr="00496002" w:rsidRDefault="006238FD" w:rsidP="00A05755">
      <w:pPr>
        <w:jc w:val="right"/>
        <w:rPr>
          <w:b/>
        </w:rPr>
      </w:pPr>
    </w:p>
    <w:p w:rsidR="006238FD" w:rsidRPr="00496002" w:rsidRDefault="006238FD" w:rsidP="00A05755">
      <w:pPr>
        <w:jc w:val="right"/>
        <w:rPr>
          <w:b/>
        </w:rPr>
      </w:pPr>
    </w:p>
    <w:p w:rsidR="006238FD" w:rsidRPr="00496002" w:rsidRDefault="006238FD" w:rsidP="00A05755">
      <w:pPr>
        <w:jc w:val="right"/>
        <w:rPr>
          <w:b/>
        </w:rPr>
      </w:pPr>
    </w:p>
    <w:p w:rsidR="006238FD" w:rsidRPr="00496002" w:rsidRDefault="006238FD" w:rsidP="00A05755">
      <w:pPr>
        <w:jc w:val="right"/>
        <w:rPr>
          <w:b/>
        </w:rPr>
      </w:pPr>
    </w:p>
    <w:p w:rsidR="001423E2" w:rsidRPr="00496002" w:rsidRDefault="001423E2" w:rsidP="00A05755">
      <w:pPr>
        <w:jc w:val="right"/>
        <w:rPr>
          <w:b/>
        </w:rPr>
      </w:pPr>
    </w:p>
    <w:p w:rsidR="001423E2" w:rsidRPr="00496002" w:rsidRDefault="001423E2" w:rsidP="00A05755">
      <w:pPr>
        <w:jc w:val="right"/>
        <w:rPr>
          <w:b/>
        </w:rPr>
      </w:pPr>
    </w:p>
    <w:p w:rsidR="001423E2" w:rsidRPr="00496002" w:rsidRDefault="001423E2" w:rsidP="00A05755">
      <w:pPr>
        <w:jc w:val="right"/>
        <w:rPr>
          <w:b/>
        </w:rPr>
      </w:pPr>
    </w:p>
    <w:p w:rsidR="001423E2" w:rsidRPr="00496002" w:rsidRDefault="001423E2" w:rsidP="00A05755">
      <w:pPr>
        <w:jc w:val="right"/>
        <w:rPr>
          <w:b/>
        </w:rPr>
      </w:pPr>
    </w:p>
    <w:p w:rsidR="005923C7" w:rsidRPr="00496002" w:rsidRDefault="005923C7" w:rsidP="00A05755">
      <w:pPr>
        <w:jc w:val="right"/>
        <w:rPr>
          <w:b/>
        </w:rPr>
      </w:pPr>
    </w:p>
    <w:p w:rsidR="005923C7" w:rsidRPr="00496002" w:rsidRDefault="005923C7" w:rsidP="00A05755">
      <w:pPr>
        <w:jc w:val="right"/>
        <w:rPr>
          <w:b/>
        </w:rPr>
      </w:pPr>
    </w:p>
    <w:p w:rsidR="001423E2" w:rsidRPr="00496002" w:rsidRDefault="001423E2" w:rsidP="00A05755">
      <w:pPr>
        <w:jc w:val="right"/>
        <w:rPr>
          <w:b/>
        </w:rPr>
      </w:pPr>
    </w:p>
    <w:p w:rsidR="00A05755" w:rsidRPr="00496002" w:rsidRDefault="00A05755" w:rsidP="00A05755">
      <w:pPr>
        <w:jc w:val="right"/>
      </w:pPr>
      <w:r w:rsidRPr="00496002">
        <w:rPr>
          <w:b/>
        </w:rPr>
        <w:t xml:space="preserve">Załącznik nr 1 do </w:t>
      </w:r>
      <w:proofErr w:type="spellStart"/>
      <w:r w:rsidRPr="00496002">
        <w:rPr>
          <w:b/>
        </w:rPr>
        <w:t>siwz</w:t>
      </w:r>
      <w:proofErr w:type="spellEnd"/>
    </w:p>
    <w:p w:rsidR="00A05755" w:rsidRPr="00496002" w:rsidRDefault="00A05755" w:rsidP="00A05755">
      <w:r w:rsidRPr="00496002">
        <w:t>..................................................................</w:t>
      </w:r>
      <w:r w:rsidRPr="00496002">
        <w:tab/>
      </w:r>
      <w:r w:rsidRPr="00496002">
        <w:tab/>
      </w:r>
      <w:r w:rsidRPr="00496002">
        <w:tab/>
      </w:r>
      <w:r w:rsidRPr="00496002">
        <w:tab/>
      </w:r>
      <w:r w:rsidRPr="00496002">
        <w:tab/>
      </w:r>
    </w:p>
    <w:p w:rsidR="00A05755" w:rsidRPr="00496002" w:rsidRDefault="00A05755" w:rsidP="00A05755">
      <w:r w:rsidRPr="00496002">
        <w:t xml:space="preserve">       pieczęć, nazwa i dokładny adres  </w:t>
      </w:r>
    </w:p>
    <w:p w:rsidR="00A05755" w:rsidRPr="00496002" w:rsidRDefault="00A05755" w:rsidP="00A05755">
      <w:r w:rsidRPr="00496002">
        <w:t xml:space="preserve">            wykonawcy/ wykonawców    </w:t>
      </w:r>
    </w:p>
    <w:p w:rsidR="00A05755" w:rsidRPr="00496002" w:rsidRDefault="00A05755" w:rsidP="00A05755">
      <w:pPr>
        <w:rPr>
          <w:b/>
        </w:rPr>
      </w:pPr>
    </w:p>
    <w:p w:rsidR="00A05755" w:rsidRPr="00496002" w:rsidRDefault="00A05755" w:rsidP="00A05755">
      <w:pPr>
        <w:jc w:val="center"/>
        <w:rPr>
          <w:b/>
        </w:rPr>
      </w:pPr>
      <w:r w:rsidRPr="00496002">
        <w:rPr>
          <w:b/>
        </w:rPr>
        <w:t>OFERTA</w:t>
      </w:r>
    </w:p>
    <w:p w:rsidR="00CE2EAF" w:rsidRPr="00496002" w:rsidRDefault="00CE2EAF" w:rsidP="00CE2EAF">
      <w:pPr>
        <w:autoSpaceDE w:val="0"/>
        <w:autoSpaceDN w:val="0"/>
        <w:adjustRightInd w:val="0"/>
        <w:rPr>
          <w:rFonts w:eastAsia="Arial,Bold"/>
          <w:b/>
          <w:lang w:eastAsia="en-US"/>
        </w:rPr>
      </w:pPr>
      <w:r w:rsidRPr="00496002">
        <w:rPr>
          <w:b/>
        </w:rPr>
        <w:t xml:space="preserve">na : </w:t>
      </w:r>
      <w:r w:rsidR="00361F81" w:rsidRPr="00496002">
        <w:rPr>
          <w:rFonts w:eastAsia="Arial,Bold"/>
          <w:b/>
          <w:lang w:eastAsia="en-US"/>
        </w:rPr>
        <w:t xml:space="preserve">Dostawa i montaż </w:t>
      </w:r>
      <w:r w:rsidRPr="00496002">
        <w:rPr>
          <w:rFonts w:eastAsia="Arial,Bold"/>
          <w:b/>
          <w:lang w:eastAsia="en-US"/>
        </w:rPr>
        <w:t xml:space="preserve">baterii </w:t>
      </w:r>
      <w:r w:rsidR="005840D6" w:rsidRPr="00496002">
        <w:rPr>
          <w:rFonts w:eastAsia="Arial,Bold"/>
          <w:b/>
          <w:lang w:eastAsia="en-US"/>
        </w:rPr>
        <w:t xml:space="preserve">akumulatorowych </w:t>
      </w:r>
      <w:r w:rsidRPr="00496002">
        <w:rPr>
          <w:rFonts w:eastAsia="Arial,Bold"/>
          <w:b/>
          <w:lang w:eastAsia="en-US"/>
        </w:rPr>
        <w:t xml:space="preserve">oświetlenia ewakuacyjno-awaryjnego oraz baterii </w:t>
      </w:r>
      <w:r w:rsidR="00361F81" w:rsidRPr="00496002">
        <w:rPr>
          <w:rFonts w:eastAsia="Arial,Bold"/>
          <w:b/>
          <w:lang w:eastAsia="en-US"/>
        </w:rPr>
        <w:t xml:space="preserve">akumulatorowych </w:t>
      </w:r>
      <w:r w:rsidRPr="00496002">
        <w:rPr>
          <w:rFonts w:eastAsia="Arial,Bold"/>
          <w:b/>
          <w:lang w:eastAsia="en-US"/>
        </w:rPr>
        <w:t xml:space="preserve">awaryjnego zasilania systemów bezpieczeństwa (monitoring, system nagłośnienia, bramy wejścia – wyjścia) w budynku Stadionu Piłkarskiego przy ul. Ściegiennego 8 w Kielcach. </w:t>
      </w:r>
    </w:p>
    <w:p w:rsidR="00A05755" w:rsidRPr="00496002" w:rsidRDefault="00A05755" w:rsidP="00A05755"/>
    <w:p w:rsidR="00523E73" w:rsidRPr="00496002" w:rsidRDefault="00A05755" w:rsidP="00A05755">
      <w:pPr>
        <w:pStyle w:val="Tekstpodstawowy"/>
      </w:pPr>
      <w:r w:rsidRPr="00496002">
        <w:t>Ja / M</w:t>
      </w:r>
      <w:r w:rsidR="00523E73" w:rsidRPr="00496002">
        <w:t>y (imię i nazwisko)</w:t>
      </w:r>
      <w:r w:rsidRPr="00496002">
        <w:t>.....................................................................................................</w:t>
      </w:r>
      <w:r w:rsidR="00523E73" w:rsidRPr="00496002">
        <w:t>.......</w:t>
      </w:r>
    </w:p>
    <w:p w:rsidR="00A05755" w:rsidRPr="00496002" w:rsidRDefault="00A05755" w:rsidP="00A05755">
      <w:pPr>
        <w:pStyle w:val="Tekstpodstawowy"/>
      </w:pPr>
      <w:r w:rsidRPr="00496002">
        <w:t xml:space="preserve"> jako upoważniony/</w:t>
      </w:r>
      <w:proofErr w:type="spellStart"/>
      <w:r w:rsidRPr="00496002">
        <w:t>nieni</w:t>
      </w:r>
      <w:proofErr w:type="spellEnd"/>
      <w:r w:rsidRPr="00496002">
        <w:t xml:space="preserve"> przedstawiciel/e firmy........................................................</w:t>
      </w:r>
      <w:r w:rsidR="00523E73" w:rsidRPr="00496002">
        <w:t>.................</w:t>
      </w:r>
    </w:p>
    <w:p w:rsidR="00A05755" w:rsidRPr="00496002" w:rsidRDefault="00A05755" w:rsidP="00A05755">
      <w:pPr>
        <w:pStyle w:val="Tekstpodstawowy"/>
      </w:pPr>
      <w:r w:rsidRPr="00496002">
        <w:t>.......................................................................................................................................................</w:t>
      </w:r>
    </w:p>
    <w:p w:rsidR="00A05755" w:rsidRPr="00496002" w:rsidRDefault="00A05755" w:rsidP="00A05755">
      <w:pPr>
        <w:pStyle w:val="Tekstpodstawowy"/>
      </w:pPr>
      <w:r w:rsidRPr="00496002">
        <w:t>działając w imieniu reprezentowanej przeze mnie/nas firmy/ firm</w:t>
      </w:r>
      <w:r w:rsidRPr="00496002">
        <w:rPr>
          <w:vertAlign w:val="superscript"/>
        </w:rPr>
        <w:t>*</w:t>
      </w:r>
      <w:r w:rsidRPr="00496002">
        <w:t>:.............................................................................................................................................</w:t>
      </w:r>
    </w:p>
    <w:p w:rsidR="00A05755" w:rsidRPr="00496002" w:rsidRDefault="00A05755" w:rsidP="00A05755">
      <w:pPr>
        <w:pStyle w:val="Tekstpodstawowy"/>
      </w:pPr>
      <w:r w:rsidRPr="00496002">
        <w:t>.......................................................................................................................................................</w:t>
      </w:r>
    </w:p>
    <w:p w:rsidR="00A05755" w:rsidRPr="00496002" w:rsidRDefault="00A05755" w:rsidP="00A05755">
      <w:pPr>
        <w:rPr>
          <w:b/>
          <w:vertAlign w:val="superscript"/>
        </w:rPr>
      </w:pPr>
    </w:p>
    <w:p w:rsidR="00A05755" w:rsidRPr="00496002" w:rsidRDefault="00A05755" w:rsidP="00A05755">
      <w:pPr>
        <w:rPr>
          <w:i/>
        </w:rPr>
      </w:pPr>
      <w:r w:rsidRPr="00496002">
        <w:rPr>
          <w:b/>
          <w:i/>
          <w:vertAlign w:val="superscript"/>
        </w:rPr>
        <w:t>*</w:t>
      </w:r>
      <w:r w:rsidRPr="00496002">
        <w:rPr>
          <w:i/>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A05755" w:rsidRPr="00496002" w:rsidRDefault="00A05755" w:rsidP="00284E9B"/>
    <w:p w:rsidR="00523E73" w:rsidRPr="00496002" w:rsidRDefault="00A05755" w:rsidP="00284E9B">
      <w:r w:rsidRPr="00496002">
        <w:t>1. Oferujemy wykonanie przedmiotu zamówienia w zakresie objętym specyfikacją istotnych</w:t>
      </w:r>
    </w:p>
    <w:p w:rsidR="00523E73" w:rsidRPr="00496002" w:rsidRDefault="00523E73" w:rsidP="00284E9B"/>
    <w:p w:rsidR="00A05755" w:rsidRPr="00496002" w:rsidRDefault="00A05755" w:rsidP="00284E9B">
      <w:r w:rsidRPr="00496002">
        <w:t xml:space="preserve"> warunków zamówienia </w:t>
      </w:r>
      <w:r w:rsidRPr="00496002">
        <w:rPr>
          <w:b/>
        </w:rPr>
        <w:t>za cenę brutto (z podatkiem VAT)</w:t>
      </w:r>
      <w:r w:rsidRPr="00496002">
        <w:t xml:space="preserve"> ............................................. zł </w:t>
      </w:r>
    </w:p>
    <w:p w:rsidR="00A05755" w:rsidRPr="00496002" w:rsidRDefault="00A05755" w:rsidP="00284E9B"/>
    <w:p w:rsidR="00A05755" w:rsidRPr="00496002" w:rsidRDefault="00A05755" w:rsidP="00284E9B">
      <w:r w:rsidRPr="00496002">
        <w:t xml:space="preserve"> słownie :............................................................................................................................... zł </w:t>
      </w:r>
    </w:p>
    <w:p w:rsidR="00A05755" w:rsidRPr="00496002" w:rsidRDefault="00A05755" w:rsidP="00284E9B">
      <w:r w:rsidRPr="00496002">
        <w:t xml:space="preserve"> </w:t>
      </w:r>
    </w:p>
    <w:p w:rsidR="00A05755" w:rsidRPr="00496002" w:rsidRDefault="00A05755" w:rsidP="00A05755">
      <w:r w:rsidRPr="00496002">
        <w:t xml:space="preserve">2.  Zgodnie z art. 36 ust. 4 ustawy z dnia 29 stycznia 2004r. Prawo zamówień publicznych </w:t>
      </w:r>
    </w:p>
    <w:p w:rsidR="00A05755" w:rsidRPr="00496002" w:rsidRDefault="00A05755" w:rsidP="00A05755">
      <w:pPr>
        <w:rPr>
          <w:b/>
          <w:vertAlign w:val="superscript"/>
        </w:rPr>
      </w:pPr>
      <w:r w:rsidRPr="00496002">
        <w:rPr>
          <w:spacing w:val="-14"/>
        </w:rPr>
        <w:t>(</w:t>
      </w:r>
      <w:proofErr w:type="spellStart"/>
      <w:r w:rsidRPr="00496002">
        <w:rPr>
          <w:spacing w:val="-14"/>
        </w:rPr>
        <w:t>Dz.U</w:t>
      </w:r>
      <w:proofErr w:type="spellEnd"/>
      <w:r w:rsidRPr="00496002">
        <w:rPr>
          <w:spacing w:val="-14"/>
        </w:rPr>
        <w:t>. z 2007r. Nr 223, poz. 1655 ze zm.)</w:t>
      </w:r>
      <w:r w:rsidRPr="00496002">
        <w:t xml:space="preserve">, oświadczam/y, że: </w:t>
      </w:r>
      <w:r w:rsidRPr="00496002">
        <w:rPr>
          <w:b/>
        </w:rPr>
        <w:t xml:space="preserve">zamierzamy  powierzyć do wykonania  podwykonawcom następujące części zamówienia </w:t>
      </w:r>
      <w:r w:rsidRPr="00496002">
        <w:rPr>
          <w:b/>
          <w:vertAlign w:val="superscript"/>
        </w:rPr>
        <w:t>**)</w:t>
      </w:r>
    </w:p>
    <w:p w:rsidR="00A05755" w:rsidRPr="00496002" w:rsidRDefault="00A05755" w:rsidP="00A05755"/>
    <w:p w:rsidR="00A05755" w:rsidRPr="00496002" w:rsidRDefault="00A05755" w:rsidP="00A05755"/>
    <w:tbl>
      <w:tblPr>
        <w:tblW w:w="8800" w:type="dxa"/>
        <w:tblInd w:w="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120"/>
        <w:gridCol w:w="7680"/>
      </w:tblGrid>
      <w:tr w:rsidR="00496002" w:rsidRPr="00496002" w:rsidTr="000E6099">
        <w:trPr>
          <w:cantSplit/>
          <w:trHeight w:val="469"/>
        </w:trPr>
        <w:tc>
          <w:tcPr>
            <w:tcW w:w="1120" w:type="dxa"/>
            <w:vAlign w:val="center"/>
          </w:tcPr>
          <w:p w:rsidR="00A05755" w:rsidRPr="00496002" w:rsidRDefault="00A05755" w:rsidP="000E6099">
            <w:pPr>
              <w:rPr>
                <w:b/>
              </w:rPr>
            </w:pPr>
            <w:r w:rsidRPr="00496002">
              <w:rPr>
                <w:b/>
              </w:rPr>
              <w:t>Lp.</w:t>
            </w:r>
          </w:p>
        </w:tc>
        <w:tc>
          <w:tcPr>
            <w:tcW w:w="7680" w:type="dxa"/>
            <w:vAlign w:val="center"/>
          </w:tcPr>
          <w:p w:rsidR="00A05755" w:rsidRPr="00496002" w:rsidRDefault="00A05755" w:rsidP="000E6099">
            <w:pPr>
              <w:rPr>
                <w:b/>
              </w:rPr>
            </w:pPr>
            <w:r w:rsidRPr="00496002">
              <w:rPr>
                <w:b/>
              </w:rPr>
              <w:t xml:space="preserve">Opis zakresu zamówienia przewidzianej do wykonania przez podwykonawcę </w:t>
            </w:r>
          </w:p>
        </w:tc>
      </w:tr>
      <w:tr w:rsidR="00496002" w:rsidRPr="00496002" w:rsidTr="000E6099">
        <w:trPr>
          <w:cantSplit/>
          <w:trHeight w:val="271"/>
        </w:trPr>
        <w:tc>
          <w:tcPr>
            <w:tcW w:w="1120" w:type="dxa"/>
            <w:vAlign w:val="center"/>
          </w:tcPr>
          <w:p w:rsidR="00A05755" w:rsidRPr="00496002" w:rsidRDefault="00A05755" w:rsidP="000E6099"/>
          <w:p w:rsidR="00A05755" w:rsidRPr="00496002" w:rsidRDefault="00A05755" w:rsidP="000E6099"/>
        </w:tc>
        <w:tc>
          <w:tcPr>
            <w:tcW w:w="7680" w:type="dxa"/>
            <w:vAlign w:val="center"/>
          </w:tcPr>
          <w:p w:rsidR="00A05755" w:rsidRPr="00496002" w:rsidRDefault="00A05755" w:rsidP="000E6099"/>
        </w:tc>
      </w:tr>
      <w:tr w:rsidR="00496002" w:rsidRPr="00496002" w:rsidTr="000E6099">
        <w:trPr>
          <w:cantSplit/>
          <w:trHeight w:val="271"/>
        </w:trPr>
        <w:tc>
          <w:tcPr>
            <w:tcW w:w="1120" w:type="dxa"/>
            <w:vAlign w:val="center"/>
          </w:tcPr>
          <w:p w:rsidR="00284E9B" w:rsidRPr="00496002" w:rsidRDefault="00284E9B" w:rsidP="000E6099"/>
          <w:p w:rsidR="00284E9B" w:rsidRPr="00496002" w:rsidRDefault="00284E9B" w:rsidP="000E6099"/>
        </w:tc>
        <w:tc>
          <w:tcPr>
            <w:tcW w:w="7680" w:type="dxa"/>
            <w:vAlign w:val="center"/>
          </w:tcPr>
          <w:p w:rsidR="00284E9B" w:rsidRPr="00496002" w:rsidRDefault="00284E9B" w:rsidP="000E6099"/>
        </w:tc>
      </w:tr>
    </w:tbl>
    <w:p w:rsidR="00A05755" w:rsidRPr="00496002" w:rsidRDefault="00A05755" w:rsidP="00A05755">
      <w:pPr>
        <w:rPr>
          <w:b/>
          <w:vertAlign w:val="superscript"/>
        </w:rPr>
      </w:pPr>
    </w:p>
    <w:p w:rsidR="00A05755" w:rsidRPr="00496002" w:rsidRDefault="00A05755" w:rsidP="00A05755">
      <w:r w:rsidRPr="00496002">
        <w:rPr>
          <w:b/>
          <w:vertAlign w:val="superscript"/>
        </w:rPr>
        <w:t xml:space="preserve">**) </w:t>
      </w:r>
      <w:r w:rsidRPr="00496002">
        <w:t xml:space="preserve"> o ile dotyczy</w:t>
      </w:r>
    </w:p>
    <w:p w:rsidR="00A05755" w:rsidRPr="00496002" w:rsidRDefault="00A05755" w:rsidP="00A05755"/>
    <w:p w:rsidR="00A05755" w:rsidRPr="00496002" w:rsidRDefault="00A05755" w:rsidP="00A05755">
      <w:pPr>
        <w:rPr>
          <w:spacing w:val="-6"/>
        </w:rPr>
      </w:pPr>
      <w:r w:rsidRPr="00496002">
        <w:t>3. Oświadczam/y, że uważamy się za związanyc</w:t>
      </w:r>
      <w:r w:rsidR="00CE2EAF" w:rsidRPr="00496002">
        <w:t>h niniejszą ofertą przez okres 3</w:t>
      </w:r>
      <w:r w:rsidRPr="00496002">
        <w:t>0 dni od upływu terminu składania ofert.</w:t>
      </w:r>
    </w:p>
    <w:p w:rsidR="00A05755" w:rsidRPr="00496002" w:rsidRDefault="00A05755" w:rsidP="00A05755">
      <w:pPr>
        <w:rPr>
          <w:spacing w:val="-6"/>
        </w:rPr>
      </w:pPr>
      <w:r w:rsidRPr="00496002">
        <w:lastRenderedPageBreak/>
        <w:t>4. Oświadczam/y, że zapoznaliśmy się z warunkami specyfikacji istotnych warunków zamówienia i przyjmuję/</w:t>
      </w:r>
      <w:proofErr w:type="spellStart"/>
      <w:r w:rsidRPr="00496002">
        <w:t>emy</w:t>
      </w:r>
      <w:proofErr w:type="spellEnd"/>
      <w:r w:rsidRPr="00496002">
        <w:t xml:space="preserve"> je bez zastrzeżeń.</w:t>
      </w:r>
    </w:p>
    <w:p w:rsidR="00A05755" w:rsidRPr="00496002" w:rsidRDefault="00A05755" w:rsidP="00A05755">
      <w:r w:rsidRPr="00496002">
        <w:t xml:space="preserve">5. Oświadczam/y, że wzór umowy (załącznik nr 6 do </w:t>
      </w:r>
      <w:proofErr w:type="spellStart"/>
      <w:r w:rsidRPr="00496002">
        <w:t>siwz</w:t>
      </w:r>
      <w:proofErr w:type="spellEnd"/>
      <w:r w:rsidRPr="00496002">
        <w:t>) został przez mnie/nas zaakceptowany  i zobowiązuję/</w:t>
      </w:r>
      <w:proofErr w:type="spellStart"/>
      <w:r w:rsidRPr="00496002">
        <w:t>emy</w:t>
      </w:r>
      <w:proofErr w:type="spellEnd"/>
      <w:r w:rsidRPr="00496002">
        <w:t xml:space="preserve"> się w przypadku wyboru naszej oferty do zawarcia umowy na wymienionych w niej warunkach, w miejscu i terminie wyznaczonym przez Zamawiającego.</w:t>
      </w:r>
    </w:p>
    <w:p w:rsidR="00A05755" w:rsidRPr="00496002" w:rsidRDefault="00A05755" w:rsidP="00A05755">
      <w:pPr>
        <w:rPr>
          <w:spacing w:val="-6"/>
        </w:rPr>
      </w:pPr>
      <w:r w:rsidRPr="00496002">
        <w:t xml:space="preserve">6. Oświadczam/y że udzielamy gwarancji na </w:t>
      </w:r>
      <w:r w:rsidR="00CE2EAF" w:rsidRPr="00496002">
        <w:t>przedmiot zamówienia na okres …….</w:t>
      </w:r>
      <w:r w:rsidRPr="00496002">
        <w:t xml:space="preserve"> miesięcy                    7. Pod groźbą odpowiedzialności karnej oświadczam/y, że załączone do oferty dokumenty opisują stan faktyczny i prawny aktualny na dzień otwarcia ofert (art. 297 kk).</w:t>
      </w:r>
    </w:p>
    <w:p w:rsidR="00A05755" w:rsidRPr="00496002" w:rsidRDefault="00A05755" w:rsidP="00A05755">
      <w:r w:rsidRPr="00496002">
        <w:t>8. Oświadczam/y, że spełniam/y warunki udziału w powyższym postępowaniu.</w:t>
      </w:r>
    </w:p>
    <w:p w:rsidR="00A05755" w:rsidRPr="00496002" w:rsidRDefault="00A05755" w:rsidP="00A05755">
      <w:pPr>
        <w:rPr>
          <w:spacing w:val="-6"/>
        </w:rPr>
      </w:pPr>
    </w:p>
    <w:p w:rsidR="00A05755" w:rsidRPr="00496002" w:rsidRDefault="00A05755" w:rsidP="00A05755">
      <w:pPr>
        <w:rPr>
          <w:spacing w:val="-6"/>
        </w:rPr>
      </w:pPr>
      <w:r w:rsidRPr="00496002">
        <w:t>9. Załącznikami do niniejszej oferty są:</w:t>
      </w:r>
    </w:p>
    <w:p w:rsidR="00A05755" w:rsidRPr="00496002" w:rsidRDefault="00A05755" w:rsidP="00A05755"/>
    <w:p w:rsidR="00A05755" w:rsidRPr="00496002" w:rsidRDefault="00A05755" w:rsidP="00A05755"/>
    <w:p w:rsidR="00A05755" w:rsidRPr="00496002" w:rsidRDefault="00A05755" w:rsidP="00A05755">
      <w:r w:rsidRPr="00496002">
        <w:t>.....................................................................................................................................................</w:t>
      </w:r>
    </w:p>
    <w:p w:rsidR="00A05755" w:rsidRPr="00496002" w:rsidRDefault="00A05755" w:rsidP="00A05755">
      <w:r w:rsidRPr="00496002">
        <w:t>....................................................................................................................................................</w:t>
      </w:r>
    </w:p>
    <w:p w:rsidR="00A05755" w:rsidRPr="00496002" w:rsidRDefault="00A05755" w:rsidP="00A05755">
      <w:r w:rsidRPr="00496002">
        <w:t>....................................................................................................................................................</w:t>
      </w:r>
    </w:p>
    <w:p w:rsidR="00A05755" w:rsidRPr="00496002" w:rsidRDefault="00A05755" w:rsidP="00A05755">
      <w:r w:rsidRPr="00496002">
        <w:t>………………………………………………………………………………………………….</w:t>
      </w:r>
    </w:p>
    <w:p w:rsidR="00A05755" w:rsidRPr="00496002" w:rsidRDefault="00A05755" w:rsidP="00A05755"/>
    <w:p w:rsidR="00A05755" w:rsidRPr="00496002" w:rsidRDefault="00A05755" w:rsidP="00A05755"/>
    <w:p w:rsidR="00A05755" w:rsidRPr="00496002" w:rsidRDefault="00A05755" w:rsidP="00A05755">
      <w:r w:rsidRPr="00496002">
        <w:t>Oferta nasza wraz z załącznikami zawiera ............ kolejno ponumerowanych stron.</w:t>
      </w:r>
    </w:p>
    <w:p w:rsidR="00A05755" w:rsidRPr="00496002" w:rsidRDefault="00A05755" w:rsidP="00A05755"/>
    <w:p w:rsidR="00A05755" w:rsidRPr="00496002" w:rsidRDefault="00A05755" w:rsidP="00A05755"/>
    <w:p w:rsidR="00A05755" w:rsidRPr="00496002" w:rsidRDefault="00A05755" w:rsidP="00A05755"/>
    <w:p w:rsidR="00A05755" w:rsidRPr="00496002" w:rsidRDefault="00A05755" w:rsidP="00A05755"/>
    <w:p w:rsidR="00A05755" w:rsidRPr="00496002" w:rsidRDefault="00A05755" w:rsidP="00A05755"/>
    <w:p w:rsidR="00A05755" w:rsidRPr="00496002" w:rsidRDefault="00A05755" w:rsidP="00A05755"/>
    <w:p w:rsidR="00A05755" w:rsidRPr="00496002" w:rsidRDefault="00A05755" w:rsidP="00A05755"/>
    <w:p w:rsidR="005923C7" w:rsidRPr="00496002" w:rsidRDefault="005923C7" w:rsidP="00A05755"/>
    <w:p w:rsidR="005923C7" w:rsidRPr="00496002" w:rsidRDefault="005923C7" w:rsidP="00A05755"/>
    <w:p w:rsidR="005923C7" w:rsidRPr="00496002" w:rsidRDefault="005923C7" w:rsidP="00A05755"/>
    <w:p w:rsidR="005923C7" w:rsidRPr="00496002" w:rsidRDefault="005923C7" w:rsidP="00A05755"/>
    <w:p w:rsidR="005923C7" w:rsidRPr="00496002" w:rsidRDefault="005923C7" w:rsidP="00A05755"/>
    <w:p w:rsidR="00A05755" w:rsidRPr="00496002" w:rsidRDefault="00A05755" w:rsidP="00A05755"/>
    <w:p w:rsidR="00A05755" w:rsidRPr="00496002" w:rsidRDefault="00A05755" w:rsidP="00A05755"/>
    <w:p w:rsidR="00A05755" w:rsidRPr="00496002" w:rsidRDefault="00A05755" w:rsidP="00A05755"/>
    <w:p w:rsidR="00A05755" w:rsidRPr="00496002" w:rsidRDefault="00A05755" w:rsidP="00A05755">
      <w:r w:rsidRPr="00496002">
        <w:t xml:space="preserve">……………………………………  </w:t>
      </w:r>
      <w:r w:rsidRPr="00496002">
        <w:tab/>
      </w:r>
      <w:r w:rsidRPr="00496002">
        <w:tab/>
        <w:t>……………………………………..………</w:t>
      </w:r>
    </w:p>
    <w:p w:rsidR="00A05755" w:rsidRPr="00496002" w:rsidRDefault="00A05755" w:rsidP="00A05755">
      <w:pPr>
        <w:ind w:left="4245" w:hanging="4245"/>
      </w:pPr>
      <w:r w:rsidRPr="00496002">
        <w:t>Miejscowość, data</w:t>
      </w:r>
      <w:r w:rsidRPr="00496002">
        <w:tab/>
      </w:r>
      <w:r w:rsidRPr="00496002">
        <w:tab/>
        <w:t>podpis/y osoby/osób  upoważnionej/</w:t>
      </w:r>
      <w:proofErr w:type="spellStart"/>
      <w:r w:rsidRPr="00496002">
        <w:t>ych</w:t>
      </w:r>
      <w:proofErr w:type="spellEnd"/>
      <w:r w:rsidRPr="00496002">
        <w:t xml:space="preserve"> do   reprezentowania wykonawcy/</w:t>
      </w:r>
      <w:proofErr w:type="spellStart"/>
      <w:r w:rsidRPr="00496002">
        <w:t>ców</w:t>
      </w:r>
      <w:proofErr w:type="spellEnd"/>
    </w:p>
    <w:p w:rsidR="00A05755" w:rsidRPr="00496002" w:rsidRDefault="00A05755" w:rsidP="00A05755"/>
    <w:p w:rsidR="00A05755" w:rsidRPr="00496002" w:rsidRDefault="00A05755" w:rsidP="00A05755"/>
    <w:p w:rsidR="00A05755" w:rsidRPr="00496002" w:rsidRDefault="00A05755" w:rsidP="00A05755"/>
    <w:p w:rsidR="00A05755" w:rsidRPr="00496002" w:rsidRDefault="00A05755" w:rsidP="00A05755"/>
    <w:p w:rsidR="00A05755" w:rsidRPr="00496002" w:rsidRDefault="00A05755" w:rsidP="00A05755"/>
    <w:p w:rsidR="00A05755" w:rsidRPr="00496002" w:rsidRDefault="00A05755" w:rsidP="00A05755">
      <w:pPr>
        <w:pStyle w:val="Nagwek1"/>
      </w:pPr>
    </w:p>
    <w:p w:rsidR="00A05755" w:rsidRPr="00496002" w:rsidRDefault="00A05755" w:rsidP="00A05755">
      <w:pPr>
        <w:pStyle w:val="Nagwek1"/>
      </w:pPr>
      <w:r w:rsidRPr="00496002">
        <w:t xml:space="preserve">                                                    </w:t>
      </w:r>
    </w:p>
    <w:p w:rsidR="00A05755" w:rsidRPr="00496002" w:rsidRDefault="00A05755" w:rsidP="00A05755">
      <w:pPr>
        <w:pStyle w:val="Nagwek1"/>
      </w:pPr>
    </w:p>
    <w:p w:rsidR="00A05755" w:rsidRPr="00496002" w:rsidRDefault="00A05755" w:rsidP="00A05755">
      <w:pPr>
        <w:pStyle w:val="Nagwek1"/>
      </w:pPr>
    </w:p>
    <w:p w:rsidR="00A05755" w:rsidRPr="00496002" w:rsidRDefault="00A05755" w:rsidP="00A05755">
      <w:pPr>
        <w:pStyle w:val="Nagwek1"/>
      </w:pPr>
    </w:p>
    <w:p w:rsidR="00A05755" w:rsidRPr="00496002" w:rsidRDefault="00A05755" w:rsidP="00A05755"/>
    <w:p w:rsidR="00A05755" w:rsidRPr="00496002" w:rsidRDefault="00A05755" w:rsidP="00A05755"/>
    <w:p w:rsidR="006238FD" w:rsidRPr="00496002" w:rsidRDefault="006238FD" w:rsidP="00792FE3"/>
    <w:p w:rsidR="006238FD" w:rsidRPr="00496002" w:rsidRDefault="006238FD" w:rsidP="00792FE3"/>
    <w:p w:rsidR="006238FD" w:rsidRPr="00496002" w:rsidRDefault="006238FD" w:rsidP="00792FE3"/>
    <w:p w:rsidR="00880AD9" w:rsidRPr="00496002" w:rsidRDefault="00463A1E" w:rsidP="00A05755">
      <w:pPr>
        <w:pStyle w:val="Nagwek1"/>
        <w:ind w:left="5664" w:firstLine="708"/>
        <w:rPr>
          <w:rFonts w:ascii="Times New Roman" w:hAnsi="Times New Roman" w:cs="Times New Roman"/>
          <w:sz w:val="24"/>
          <w:szCs w:val="24"/>
        </w:rPr>
      </w:pPr>
      <w:r w:rsidRPr="00496002">
        <w:rPr>
          <w:rFonts w:ascii="Times New Roman" w:hAnsi="Times New Roman" w:cs="Times New Roman"/>
          <w:sz w:val="24"/>
          <w:szCs w:val="24"/>
        </w:rPr>
        <w:t xml:space="preserve">Załącznik nr 1a) do </w:t>
      </w:r>
      <w:proofErr w:type="spellStart"/>
      <w:r w:rsidRPr="00496002">
        <w:rPr>
          <w:rFonts w:ascii="Times New Roman" w:hAnsi="Times New Roman" w:cs="Times New Roman"/>
          <w:sz w:val="24"/>
          <w:szCs w:val="24"/>
        </w:rPr>
        <w:t>siwz</w:t>
      </w:r>
      <w:proofErr w:type="spellEnd"/>
    </w:p>
    <w:p w:rsidR="000F077A" w:rsidRPr="00496002" w:rsidRDefault="000F077A" w:rsidP="000F077A">
      <w:pPr>
        <w:pStyle w:val="Nagwek1"/>
      </w:pPr>
      <w:r w:rsidRPr="00496002">
        <w:t>................................................................................</w:t>
      </w:r>
      <w:r w:rsidRPr="00496002">
        <w:tab/>
      </w:r>
      <w:r w:rsidRPr="00496002">
        <w:tab/>
      </w:r>
      <w:r w:rsidRPr="00496002">
        <w:tab/>
      </w:r>
      <w:r w:rsidRPr="00496002">
        <w:tab/>
      </w:r>
    </w:p>
    <w:p w:rsidR="000F077A" w:rsidRPr="00496002" w:rsidRDefault="000F077A" w:rsidP="000F077A">
      <w:r w:rsidRPr="00496002">
        <w:t xml:space="preserve"> pieczęć, nazwa i dokładny adres wykonawcy </w:t>
      </w:r>
    </w:p>
    <w:p w:rsidR="00463A1E" w:rsidRPr="00496002" w:rsidRDefault="00463A1E" w:rsidP="00463A1E"/>
    <w:p w:rsidR="002C02BF" w:rsidRPr="00496002" w:rsidRDefault="002C02BF" w:rsidP="00463A1E"/>
    <w:p w:rsidR="00792FE3" w:rsidRPr="00496002" w:rsidRDefault="00463A1E" w:rsidP="00792FE3">
      <w:pPr>
        <w:pStyle w:val="Nagwek1"/>
        <w:jc w:val="center"/>
        <w:rPr>
          <w:rFonts w:ascii="Times New Roman" w:hAnsi="Times New Roman" w:cs="Times New Roman"/>
          <w:sz w:val="24"/>
          <w:szCs w:val="24"/>
        </w:rPr>
      </w:pPr>
      <w:r w:rsidRPr="00496002">
        <w:rPr>
          <w:rFonts w:ascii="Times New Roman" w:hAnsi="Times New Roman" w:cs="Times New Roman"/>
          <w:sz w:val="24"/>
          <w:szCs w:val="24"/>
        </w:rPr>
        <w:t>ZESTAWIENIE  OFERTOWE</w:t>
      </w:r>
    </w:p>
    <w:p w:rsidR="002C02BF" w:rsidRPr="00496002" w:rsidRDefault="002C02BF" w:rsidP="002C02BF"/>
    <w:p w:rsidR="00481AC7" w:rsidRPr="00496002" w:rsidRDefault="00481AC7" w:rsidP="00792FE3">
      <w:pPr>
        <w:tabs>
          <w:tab w:val="left" w:pos="13320"/>
          <w:tab w:val="left" w:pos="13500"/>
        </w:tabs>
        <w:rPr>
          <w:b/>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261"/>
        <w:gridCol w:w="1843"/>
        <w:gridCol w:w="850"/>
        <w:gridCol w:w="1559"/>
        <w:gridCol w:w="993"/>
        <w:gridCol w:w="1842"/>
      </w:tblGrid>
      <w:tr w:rsidR="00496002" w:rsidRPr="00496002" w:rsidTr="002C02BF">
        <w:trPr>
          <w:trHeight w:val="583"/>
        </w:trPr>
        <w:tc>
          <w:tcPr>
            <w:tcW w:w="567" w:type="dxa"/>
            <w:vAlign w:val="center"/>
          </w:tcPr>
          <w:p w:rsidR="00792FE3" w:rsidRPr="00496002" w:rsidRDefault="00792FE3" w:rsidP="00792FE3">
            <w:pPr>
              <w:rPr>
                <w:b/>
              </w:rPr>
            </w:pPr>
            <w:proofErr w:type="spellStart"/>
            <w:r w:rsidRPr="00496002">
              <w:rPr>
                <w:b/>
              </w:rPr>
              <w:t>Lp</w:t>
            </w:r>
            <w:proofErr w:type="spellEnd"/>
          </w:p>
        </w:tc>
        <w:tc>
          <w:tcPr>
            <w:tcW w:w="3261" w:type="dxa"/>
            <w:vAlign w:val="center"/>
          </w:tcPr>
          <w:p w:rsidR="00792FE3" w:rsidRPr="00496002" w:rsidRDefault="00792FE3" w:rsidP="00481AC7">
            <w:pPr>
              <w:rPr>
                <w:b/>
              </w:rPr>
            </w:pPr>
            <w:r w:rsidRPr="00496002">
              <w:rPr>
                <w:b/>
              </w:rPr>
              <w:t>Opis przedmiotu dostawy</w:t>
            </w:r>
          </w:p>
          <w:p w:rsidR="00AA273D" w:rsidRPr="00496002" w:rsidRDefault="00AA273D" w:rsidP="00481AC7">
            <w:pPr>
              <w:rPr>
                <w:b/>
              </w:rPr>
            </w:pPr>
          </w:p>
        </w:tc>
        <w:tc>
          <w:tcPr>
            <w:tcW w:w="1843" w:type="dxa"/>
            <w:vAlign w:val="center"/>
          </w:tcPr>
          <w:p w:rsidR="00361F81" w:rsidRPr="00496002" w:rsidRDefault="00792FE3" w:rsidP="00792FE3">
            <w:pPr>
              <w:jc w:val="center"/>
              <w:rPr>
                <w:b/>
              </w:rPr>
            </w:pPr>
            <w:r w:rsidRPr="00496002">
              <w:rPr>
                <w:b/>
              </w:rPr>
              <w:t xml:space="preserve">cena </w:t>
            </w:r>
          </w:p>
          <w:p w:rsidR="00792FE3" w:rsidRPr="00496002" w:rsidRDefault="00792FE3" w:rsidP="00792FE3">
            <w:pPr>
              <w:jc w:val="center"/>
              <w:rPr>
                <w:b/>
                <w:vertAlign w:val="superscript"/>
              </w:rPr>
            </w:pPr>
            <w:r w:rsidRPr="00496002">
              <w:rPr>
                <w:b/>
              </w:rPr>
              <w:t>za 1 szt.</w:t>
            </w:r>
            <w:r w:rsidR="002C02BF" w:rsidRPr="00496002">
              <w:rPr>
                <w:b/>
                <w:vertAlign w:val="superscript"/>
              </w:rPr>
              <w:t>*)</w:t>
            </w:r>
          </w:p>
          <w:p w:rsidR="002C02BF" w:rsidRPr="00496002" w:rsidRDefault="002C02BF" w:rsidP="002C02BF">
            <w:pPr>
              <w:rPr>
                <w:b/>
              </w:rPr>
            </w:pPr>
          </w:p>
        </w:tc>
        <w:tc>
          <w:tcPr>
            <w:tcW w:w="850" w:type="dxa"/>
            <w:vAlign w:val="center"/>
          </w:tcPr>
          <w:p w:rsidR="00792FE3" w:rsidRPr="00496002" w:rsidRDefault="00792FE3" w:rsidP="00481AC7">
            <w:pPr>
              <w:jc w:val="center"/>
              <w:rPr>
                <w:b/>
              </w:rPr>
            </w:pPr>
            <w:r w:rsidRPr="00496002">
              <w:rPr>
                <w:b/>
              </w:rPr>
              <w:t>Ilość   szt.</w:t>
            </w:r>
          </w:p>
        </w:tc>
        <w:tc>
          <w:tcPr>
            <w:tcW w:w="1559" w:type="dxa"/>
          </w:tcPr>
          <w:p w:rsidR="00792FE3" w:rsidRPr="00496002" w:rsidRDefault="00792FE3" w:rsidP="00481AC7">
            <w:pPr>
              <w:jc w:val="center"/>
              <w:rPr>
                <w:b/>
              </w:rPr>
            </w:pPr>
            <w:r w:rsidRPr="00496002">
              <w:rPr>
                <w:b/>
              </w:rPr>
              <w:t xml:space="preserve">wartość </w:t>
            </w:r>
          </w:p>
          <w:p w:rsidR="00792FE3" w:rsidRPr="00496002" w:rsidRDefault="00792FE3" w:rsidP="00481AC7">
            <w:pPr>
              <w:jc w:val="center"/>
              <w:rPr>
                <w:b/>
              </w:rPr>
            </w:pPr>
            <w:r w:rsidRPr="00496002">
              <w:rPr>
                <w:b/>
              </w:rPr>
              <w:t xml:space="preserve">netto </w:t>
            </w:r>
          </w:p>
        </w:tc>
        <w:tc>
          <w:tcPr>
            <w:tcW w:w="993" w:type="dxa"/>
          </w:tcPr>
          <w:p w:rsidR="00792FE3" w:rsidRPr="00496002" w:rsidRDefault="00792FE3" w:rsidP="00481AC7">
            <w:pPr>
              <w:jc w:val="center"/>
              <w:rPr>
                <w:b/>
              </w:rPr>
            </w:pPr>
            <w:r w:rsidRPr="00496002">
              <w:rPr>
                <w:b/>
              </w:rPr>
              <w:t>stawka VAT</w:t>
            </w:r>
            <w:r w:rsidR="00481AC7" w:rsidRPr="00496002">
              <w:rPr>
                <w:b/>
              </w:rPr>
              <w:t xml:space="preserve">               </w:t>
            </w:r>
            <w:r w:rsidRPr="00496002">
              <w:rPr>
                <w:b/>
              </w:rPr>
              <w:t xml:space="preserve"> w % </w:t>
            </w:r>
          </w:p>
        </w:tc>
        <w:tc>
          <w:tcPr>
            <w:tcW w:w="1842" w:type="dxa"/>
          </w:tcPr>
          <w:p w:rsidR="00792FE3" w:rsidRPr="00496002" w:rsidRDefault="00792FE3" w:rsidP="00481AC7">
            <w:pPr>
              <w:jc w:val="center"/>
              <w:rPr>
                <w:b/>
              </w:rPr>
            </w:pPr>
            <w:r w:rsidRPr="00496002">
              <w:rPr>
                <w:b/>
              </w:rPr>
              <w:t>wartość brutto</w:t>
            </w:r>
          </w:p>
        </w:tc>
      </w:tr>
      <w:tr w:rsidR="00496002" w:rsidRPr="00496002" w:rsidTr="002C02BF">
        <w:trPr>
          <w:trHeight w:val="328"/>
        </w:trPr>
        <w:tc>
          <w:tcPr>
            <w:tcW w:w="567" w:type="dxa"/>
            <w:vAlign w:val="center"/>
          </w:tcPr>
          <w:p w:rsidR="00792FE3" w:rsidRPr="00496002" w:rsidRDefault="00792FE3" w:rsidP="00481AC7">
            <w:pPr>
              <w:jc w:val="center"/>
              <w:rPr>
                <w:b/>
                <w:sz w:val="20"/>
                <w:szCs w:val="20"/>
              </w:rPr>
            </w:pPr>
            <w:r w:rsidRPr="00496002">
              <w:rPr>
                <w:b/>
                <w:sz w:val="20"/>
                <w:szCs w:val="20"/>
              </w:rPr>
              <w:t>1</w:t>
            </w:r>
          </w:p>
        </w:tc>
        <w:tc>
          <w:tcPr>
            <w:tcW w:w="3261" w:type="dxa"/>
            <w:vAlign w:val="center"/>
          </w:tcPr>
          <w:p w:rsidR="00792FE3" w:rsidRPr="00496002" w:rsidRDefault="00792FE3" w:rsidP="00481AC7">
            <w:pPr>
              <w:rPr>
                <w:b/>
                <w:sz w:val="20"/>
                <w:szCs w:val="20"/>
              </w:rPr>
            </w:pPr>
            <w:r w:rsidRPr="00496002">
              <w:rPr>
                <w:b/>
                <w:sz w:val="20"/>
                <w:szCs w:val="20"/>
              </w:rPr>
              <w:t xml:space="preserve">                                    2</w:t>
            </w:r>
          </w:p>
        </w:tc>
        <w:tc>
          <w:tcPr>
            <w:tcW w:w="1843" w:type="dxa"/>
            <w:vAlign w:val="center"/>
          </w:tcPr>
          <w:p w:rsidR="00792FE3" w:rsidRPr="00496002" w:rsidRDefault="00792FE3" w:rsidP="00792FE3">
            <w:pPr>
              <w:jc w:val="center"/>
              <w:rPr>
                <w:b/>
                <w:sz w:val="20"/>
                <w:szCs w:val="20"/>
              </w:rPr>
            </w:pPr>
            <w:r w:rsidRPr="00496002">
              <w:rPr>
                <w:b/>
                <w:sz w:val="20"/>
                <w:szCs w:val="20"/>
              </w:rPr>
              <w:t>3</w:t>
            </w:r>
          </w:p>
        </w:tc>
        <w:tc>
          <w:tcPr>
            <w:tcW w:w="850" w:type="dxa"/>
            <w:vAlign w:val="center"/>
          </w:tcPr>
          <w:p w:rsidR="00792FE3" w:rsidRPr="00496002" w:rsidRDefault="00481AC7" w:rsidP="00792FE3">
            <w:pPr>
              <w:rPr>
                <w:b/>
                <w:sz w:val="20"/>
                <w:szCs w:val="20"/>
              </w:rPr>
            </w:pPr>
            <w:r w:rsidRPr="00496002">
              <w:rPr>
                <w:b/>
                <w:sz w:val="20"/>
                <w:szCs w:val="20"/>
              </w:rPr>
              <w:t xml:space="preserve">    </w:t>
            </w:r>
            <w:r w:rsidR="00792FE3" w:rsidRPr="00496002">
              <w:rPr>
                <w:b/>
                <w:sz w:val="20"/>
                <w:szCs w:val="20"/>
              </w:rPr>
              <w:t>4</w:t>
            </w:r>
          </w:p>
        </w:tc>
        <w:tc>
          <w:tcPr>
            <w:tcW w:w="1559" w:type="dxa"/>
          </w:tcPr>
          <w:p w:rsidR="00792FE3" w:rsidRPr="00496002" w:rsidRDefault="00792FE3" w:rsidP="00792FE3">
            <w:pPr>
              <w:rPr>
                <w:b/>
                <w:sz w:val="20"/>
                <w:szCs w:val="20"/>
              </w:rPr>
            </w:pPr>
            <w:r w:rsidRPr="00496002">
              <w:rPr>
                <w:b/>
                <w:sz w:val="20"/>
                <w:szCs w:val="20"/>
              </w:rPr>
              <w:t xml:space="preserve">       </w:t>
            </w:r>
            <w:r w:rsidR="00481AC7" w:rsidRPr="00496002">
              <w:rPr>
                <w:b/>
                <w:sz w:val="20"/>
                <w:szCs w:val="20"/>
              </w:rPr>
              <w:t xml:space="preserve">   </w:t>
            </w:r>
            <w:r w:rsidRPr="00496002">
              <w:rPr>
                <w:b/>
                <w:sz w:val="20"/>
                <w:szCs w:val="20"/>
              </w:rPr>
              <w:t>5</w:t>
            </w:r>
          </w:p>
        </w:tc>
        <w:tc>
          <w:tcPr>
            <w:tcW w:w="993" w:type="dxa"/>
          </w:tcPr>
          <w:p w:rsidR="00792FE3" w:rsidRPr="00496002" w:rsidRDefault="00792FE3" w:rsidP="00481AC7">
            <w:pPr>
              <w:jc w:val="center"/>
              <w:rPr>
                <w:b/>
                <w:sz w:val="20"/>
                <w:szCs w:val="20"/>
              </w:rPr>
            </w:pPr>
            <w:r w:rsidRPr="00496002">
              <w:rPr>
                <w:b/>
                <w:sz w:val="20"/>
                <w:szCs w:val="20"/>
              </w:rPr>
              <w:t>6</w:t>
            </w:r>
          </w:p>
        </w:tc>
        <w:tc>
          <w:tcPr>
            <w:tcW w:w="1842" w:type="dxa"/>
          </w:tcPr>
          <w:p w:rsidR="00792FE3" w:rsidRPr="00496002" w:rsidRDefault="00792FE3" w:rsidP="00481AC7">
            <w:pPr>
              <w:jc w:val="center"/>
              <w:rPr>
                <w:b/>
                <w:sz w:val="20"/>
                <w:szCs w:val="20"/>
              </w:rPr>
            </w:pPr>
            <w:r w:rsidRPr="00496002">
              <w:rPr>
                <w:b/>
                <w:sz w:val="20"/>
                <w:szCs w:val="20"/>
              </w:rPr>
              <w:t>7</w:t>
            </w:r>
          </w:p>
        </w:tc>
      </w:tr>
      <w:tr w:rsidR="00496002" w:rsidRPr="00496002" w:rsidTr="002C02BF">
        <w:trPr>
          <w:trHeight w:val="563"/>
        </w:trPr>
        <w:tc>
          <w:tcPr>
            <w:tcW w:w="567" w:type="dxa"/>
            <w:vAlign w:val="center"/>
          </w:tcPr>
          <w:p w:rsidR="00792FE3" w:rsidRPr="00496002" w:rsidRDefault="00792FE3" w:rsidP="00481AC7">
            <w:pPr>
              <w:jc w:val="center"/>
            </w:pPr>
            <w:r w:rsidRPr="00496002">
              <w:t>1.</w:t>
            </w:r>
          </w:p>
        </w:tc>
        <w:tc>
          <w:tcPr>
            <w:tcW w:w="3261" w:type="dxa"/>
            <w:vAlign w:val="center"/>
          </w:tcPr>
          <w:p w:rsidR="00792FE3" w:rsidRPr="00496002" w:rsidRDefault="00792FE3" w:rsidP="00792FE3"/>
          <w:p w:rsidR="00481AC7" w:rsidRPr="00496002" w:rsidRDefault="00481AC7" w:rsidP="00792FE3"/>
        </w:tc>
        <w:tc>
          <w:tcPr>
            <w:tcW w:w="1843" w:type="dxa"/>
            <w:vAlign w:val="center"/>
          </w:tcPr>
          <w:p w:rsidR="00792FE3" w:rsidRPr="00496002" w:rsidRDefault="00792FE3" w:rsidP="00481AC7">
            <w:pPr>
              <w:jc w:val="center"/>
            </w:pPr>
          </w:p>
        </w:tc>
        <w:tc>
          <w:tcPr>
            <w:tcW w:w="850" w:type="dxa"/>
            <w:vAlign w:val="center"/>
          </w:tcPr>
          <w:p w:rsidR="00792FE3" w:rsidRPr="00496002" w:rsidRDefault="000A5B80" w:rsidP="00481AC7">
            <w:pPr>
              <w:jc w:val="center"/>
            </w:pPr>
            <w:r w:rsidRPr="00496002">
              <w:t>72</w:t>
            </w:r>
          </w:p>
        </w:tc>
        <w:tc>
          <w:tcPr>
            <w:tcW w:w="1559" w:type="dxa"/>
          </w:tcPr>
          <w:p w:rsidR="00792FE3" w:rsidRPr="00496002" w:rsidRDefault="00792FE3" w:rsidP="00481AC7">
            <w:pPr>
              <w:jc w:val="center"/>
            </w:pPr>
          </w:p>
        </w:tc>
        <w:tc>
          <w:tcPr>
            <w:tcW w:w="993" w:type="dxa"/>
          </w:tcPr>
          <w:p w:rsidR="00792FE3" w:rsidRPr="00496002" w:rsidRDefault="00792FE3" w:rsidP="00481AC7">
            <w:pPr>
              <w:jc w:val="center"/>
            </w:pPr>
          </w:p>
        </w:tc>
        <w:tc>
          <w:tcPr>
            <w:tcW w:w="1842" w:type="dxa"/>
          </w:tcPr>
          <w:p w:rsidR="00792FE3" w:rsidRPr="00496002" w:rsidRDefault="00792FE3" w:rsidP="00481AC7">
            <w:pPr>
              <w:jc w:val="center"/>
            </w:pPr>
          </w:p>
        </w:tc>
      </w:tr>
      <w:tr w:rsidR="00496002" w:rsidRPr="00496002" w:rsidTr="002C02BF">
        <w:trPr>
          <w:trHeight w:val="543"/>
        </w:trPr>
        <w:tc>
          <w:tcPr>
            <w:tcW w:w="567" w:type="dxa"/>
            <w:vAlign w:val="center"/>
          </w:tcPr>
          <w:p w:rsidR="00792FE3" w:rsidRPr="00496002" w:rsidRDefault="00792FE3" w:rsidP="00481AC7">
            <w:pPr>
              <w:jc w:val="center"/>
            </w:pPr>
            <w:r w:rsidRPr="00496002">
              <w:t>2.</w:t>
            </w:r>
          </w:p>
        </w:tc>
        <w:tc>
          <w:tcPr>
            <w:tcW w:w="3261" w:type="dxa"/>
            <w:vAlign w:val="center"/>
          </w:tcPr>
          <w:p w:rsidR="00792FE3" w:rsidRPr="00496002" w:rsidRDefault="00792FE3" w:rsidP="00792FE3"/>
          <w:p w:rsidR="00481AC7" w:rsidRPr="00496002" w:rsidRDefault="00481AC7" w:rsidP="00792FE3"/>
        </w:tc>
        <w:tc>
          <w:tcPr>
            <w:tcW w:w="1843" w:type="dxa"/>
            <w:vAlign w:val="center"/>
          </w:tcPr>
          <w:p w:rsidR="00792FE3" w:rsidRPr="00496002" w:rsidRDefault="00792FE3" w:rsidP="00481AC7">
            <w:pPr>
              <w:jc w:val="center"/>
            </w:pPr>
          </w:p>
        </w:tc>
        <w:tc>
          <w:tcPr>
            <w:tcW w:w="850" w:type="dxa"/>
            <w:vAlign w:val="center"/>
          </w:tcPr>
          <w:p w:rsidR="00792FE3" w:rsidRPr="00496002" w:rsidRDefault="000A5B80" w:rsidP="00481AC7">
            <w:pPr>
              <w:jc w:val="center"/>
            </w:pPr>
            <w:r w:rsidRPr="00496002">
              <w:t>48</w:t>
            </w:r>
          </w:p>
        </w:tc>
        <w:tc>
          <w:tcPr>
            <w:tcW w:w="1559" w:type="dxa"/>
          </w:tcPr>
          <w:p w:rsidR="00792FE3" w:rsidRPr="00496002" w:rsidRDefault="00792FE3" w:rsidP="00481AC7">
            <w:pPr>
              <w:jc w:val="center"/>
            </w:pPr>
          </w:p>
        </w:tc>
        <w:tc>
          <w:tcPr>
            <w:tcW w:w="993" w:type="dxa"/>
          </w:tcPr>
          <w:p w:rsidR="00792FE3" w:rsidRPr="00496002" w:rsidRDefault="00792FE3" w:rsidP="00481AC7">
            <w:pPr>
              <w:jc w:val="center"/>
            </w:pPr>
          </w:p>
        </w:tc>
        <w:tc>
          <w:tcPr>
            <w:tcW w:w="1842" w:type="dxa"/>
          </w:tcPr>
          <w:p w:rsidR="00792FE3" w:rsidRPr="00496002" w:rsidRDefault="00792FE3" w:rsidP="00481AC7">
            <w:pPr>
              <w:jc w:val="center"/>
            </w:pPr>
          </w:p>
        </w:tc>
      </w:tr>
      <w:tr w:rsidR="00496002" w:rsidRPr="00496002" w:rsidTr="002C02BF">
        <w:trPr>
          <w:trHeight w:val="559"/>
        </w:trPr>
        <w:tc>
          <w:tcPr>
            <w:tcW w:w="567" w:type="dxa"/>
            <w:vAlign w:val="center"/>
          </w:tcPr>
          <w:p w:rsidR="00792FE3" w:rsidRPr="00496002" w:rsidRDefault="00792FE3" w:rsidP="00481AC7">
            <w:pPr>
              <w:jc w:val="center"/>
            </w:pPr>
            <w:r w:rsidRPr="00496002">
              <w:t>3.</w:t>
            </w:r>
          </w:p>
        </w:tc>
        <w:tc>
          <w:tcPr>
            <w:tcW w:w="3261" w:type="dxa"/>
            <w:vAlign w:val="center"/>
          </w:tcPr>
          <w:p w:rsidR="00792FE3" w:rsidRPr="00496002" w:rsidRDefault="00792FE3" w:rsidP="00792FE3">
            <w:pPr>
              <w:jc w:val="center"/>
            </w:pPr>
          </w:p>
          <w:p w:rsidR="00481AC7" w:rsidRPr="00496002" w:rsidRDefault="00481AC7" w:rsidP="00145DA2"/>
        </w:tc>
        <w:tc>
          <w:tcPr>
            <w:tcW w:w="1843" w:type="dxa"/>
            <w:vAlign w:val="center"/>
          </w:tcPr>
          <w:p w:rsidR="00792FE3" w:rsidRPr="00496002" w:rsidRDefault="00792FE3" w:rsidP="00481AC7">
            <w:pPr>
              <w:jc w:val="center"/>
            </w:pPr>
          </w:p>
        </w:tc>
        <w:tc>
          <w:tcPr>
            <w:tcW w:w="850" w:type="dxa"/>
            <w:vAlign w:val="center"/>
          </w:tcPr>
          <w:p w:rsidR="00792FE3" w:rsidRPr="00496002" w:rsidRDefault="00792FE3" w:rsidP="00481AC7">
            <w:pPr>
              <w:jc w:val="center"/>
            </w:pPr>
          </w:p>
        </w:tc>
        <w:tc>
          <w:tcPr>
            <w:tcW w:w="1559" w:type="dxa"/>
          </w:tcPr>
          <w:p w:rsidR="00792FE3" w:rsidRPr="00496002" w:rsidRDefault="00792FE3" w:rsidP="00481AC7">
            <w:pPr>
              <w:jc w:val="center"/>
            </w:pPr>
          </w:p>
        </w:tc>
        <w:tc>
          <w:tcPr>
            <w:tcW w:w="993" w:type="dxa"/>
          </w:tcPr>
          <w:p w:rsidR="00792FE3" w:rsidRPr="00496002" w:rsidRDefault="00792FE3" w:rsidP="00481AC7">
            <w:pPr>
              <w:jc w:val="center"/>
            </w:pPr>
          </w:p>
        </w:tc>
        <w:tc>
          <w:tcPr>
            <w:tcW w:w="1842" w:type="dxa"/>
          </w:tcPr>
          <w:p w:rsidR="00792FE3" w:rsidRPr="00496002" w:rsidRDefault="00792FE3" w:rsidP="00481AC7">
            <w:pPr>
              <w:jc w:val="center"/>
            </w:pPr>
          </w:p>
        </w:tc>
      </w:tr>
      <w:tr w:rsidR="00496002" w:rsidRPr="00496002" w:rsidTr="002C02BF">
        <w:trPr>
          <w:trHeight w:val="703"/>
        </w:trPr>
        <w:tc>
          <w:tcPr>
            <w:tcW w:w="567" w:type="dxa"/>
            <w:vAlign w:val="center"/>
          </w:tcPr>
          <w:p w:rsidR="00792FE3" w:rsidRPr="00496002" w:rsidRDefault="00792FE3" w:rsidP="00481AC7">
            <w:pPr>
              <w:jc w:val="center"/>
              <w:rPr>
                <w:b/>
              </w:rPr>
            </w:pPr>
          </w:p>
          <w:p w:rsidR="00792FE3" w:rsidRPr="00496002" w:rsidRDefault="00792FE3" w:rsidP="00481AC7">
            <w:pPr>
              <w:jc w:val="center"/>
              <w:rPr>
                <w:b/>
              </w:rPr>
            </w:pPr>
          </w:p>
        </w:tc>
        <w:tc>
          <w:tcPr>
            <w:tcW w:w="3261" w:type="dxa"/>
            <w:vAlign w:val="center"/>
          </w:tcPr>
          <w:p w:rsidR="00792FE3" w:rsidRPr="00496002" w:rsidRDefault="00481AC7" w:rsidP="00321676">
            <w:pPr>
              <w:rPr>
                <w:b/>
              </w:rPr>
            </w:pPr>
            <w:r w:rsidRPr="00496002">
              <w:rPr>
                <w:b/>
              </w:rPr>
              <w:t xml:space="preserve">Razem  </w:t>
            </w:r>
          </w:p>
        </w:tc>
        <w:tc>
          <w:tcPr>
            <w:tcW w:w="1843" w:type="dxa"/>
            <w:vAlign w:val="center"/>
          </w:tcPr>
          <w:p w:rsidR="00792FE3" w:rsidRPr="00496002" w:rsidRDefault="00145DA2" w:rsidP="00481AC7">
            <w:pPr>
              <w:jc w:val="center"/>
              <w:rPr>
                <w:b/>
              </w:rPr>
            </w:pPr>
            <w:r w:rsidRPr="00496002">
              <w:rPr>
                <w:b/>
              </w:rPr>
              <w:t>x</w:t>
            </w:r>
          </w:p>
        </w:tc>
        <w:tc>
          <w:tcPr>
            <w:tcW w:w="850" w:type="dxa"/>
            <w:vAlign w:val="center"/>
          </w:tcPr>
          <w:p w:rsidR="00792FE3" w:rsidRPr="00496002" w:rsidRDefault="00145DA2" w:rsidP="00145DA2">
            <w:pPr>
              <w:rPr>
                <w:b/>
              </w:rPr>
            </w:pPr>
            <w:r w:rsidRPr="00496002">
              <w:rPr>
                <w:b/>
              </w:rPr>
              <w:t>…….</w:t>
            </w:r>
          </w:p>
        </w:tc>
        <w:tc>
          <w:tcPr>
            <w:tcW w:w="1559" w:type="dxa"/>
          </w:tcPr>
          <w:p w:rsidR="00145DA2" w:rsidRPr="00496002" w:rsidRDefault="00145DA2" w:rsidP="00145DA2">
            <w:pPr>
              <w:rPr>
                <w:b/>
              </w:rPr>
            </w:pPr>
          </w:p>
          <w:p w:rsidR="00792FE3" w:rsidRPr="00496002" w:rsidRDefault="00792FE3" w:rsidP="00145DA2">
            <w:pPr>
              <w:rPr>
                <w:b/>
              </w:rPr>
            </w:pPr>
            <w:r w:rsidRPr="00496002">
              <w:rPr>
                <w:b/>
              </w:rPr>
              <w:t>…………</w:t>
            </w:r>
            <w:r w:rsidR="00145DA2" w:rsidRPr="00496002">
              <w:rPr>
                <w:b/>
              </w:rPr>
              <w:t>….</w:t>
            </w:r>
          </w:p>
        </w:tc>
        <w:tc>
          <w:tcPr>
            <w:tcW w:w="993" w:type="dxa"/>
          </w:tcPr>
          <w:p w:rsidR="00792FE3" w:rsidRPr="00496002" w:rsidRDefault="00792FE3" w:rsidP="00481AC7">
            <w:pPr>
              <w:jc w:val="center"/>
              <w:rPr>
                <w:b/>
              </w:rPr>
            </w:pPr>
          </w:p>
          <w:p w:rsidR="00145DA2" w:rsidRPr="00496002" w:rsidRDefault="00145DA2" w:rsidP="00481AC7">
            <w:pPr>
              <w:jc w:val="center"/>
              <w:rPr>
                <w:b/>
              </w:rPr>
            </w:pPr>
            <w:r w:rsidRPr="00496002">
              <w:rPr>
                <w:b/>
              </w:rPr>
              <w:t>x</w:t>
            </w:r>
          </w:p>
        </w:tc>
        <w:tc>
          <w:tcPr>
            <w:tcW w:w="1842" w:type="dxa"/>
          </w:tcPr>
          <w:p w:rsidR="00145DA2" w:rsidRPr="00496002" w:rsidRDefault="00145DA2" w:rsidP="00145DA2">
            <w:pPr>
              <w:rPr>
                <w:b/>
              </w:rPr>
            </w:pPr>
          </w:p>
          <w:p w:rsidR="00792FE3" w:rsidRPr="00496002" w:rsidRDefault="00792FE3" w:rsidP="00145DA2">
            <w:pPr>
              <w:rPr>
                <w:b/>
              </w:rPr>
            </w:pPr>
            <w:r w:rsidRPr="00496002">
              <w:rPr>
                <w:b/>
              </w:rPr>
              <w:t>……………</w:t>
            </w:r>
            <w:r w:rsidR="00145DA2" w:rsidRPr="00496002">
              <w:rPr>
                <w:b/>
              </w:rPr>
              <w:t>..</w:t>
            </w:r>
            <w:r w:rsidRPr="00496002">
              <w:rPr>
                <w:b/>
              </w:rPr>
              <w:t>…</w:t>
            </w:r>
          </w:p>
        </w:tc>
      </w:tr>
    </w:tbl>
    <w:p w:rsidR="00523E73" w:rsidRPr="00496002" w:rsidRDefault="00523E73" w:rsidP="00481AC7">
      <w:pPr>
        <w:pStyle w:val="Bezodstpw"/>
        <w:rPr>
          <w:b/>
          <w:sz w:val="24"/>
          <w:szCs w:val="24"/>
        </w:rPr>
      </w:pPr>
    </w:p>
    <w:p w:rsidR="004F4543" w:rsidRPr="00496002" w:rsidRDefault="004F4543" w:rsidP="00481AC7">
      <w:pPr>
        <w:pStyle w:val="Bezodstpw"/>
        <w:rPr>
          <w:b/>
          <w:sz w:val="24"/>
          <w:szCs w:val="24"/>
        </w:rPr>
      </w:pPr>
    </w:p>
    <w:p w:rsidR="004F4543" w:rsidRPr="00496002" w:rsidRDefault="004F4543" w:rsidP="00481AC7">
      <w:pPr>
        <w:pStyle w:val="Bezodstpw"/>
        <w:rPr>
          <w:b/>
          <w:sz w:val="24"/>
          <w:szCs w:val="24"/>
        </w:rPr>
      </w:pPr>
    </w:p>
    <w:p w:rsidR="00523E73" w:rsidRPr="00496002" w:rsidRDefault="00AA273D" w:rsidP="00481AC7">
      <w:pPr>
        <w:pStyle w:val="Bezodstpw"/>
        <w:rPr>
          <w:sz w:val="24"/>
          <w:szCs w:val="24"/>
        </w:rPr>
      </w:pPr>
      <w:r w:rsidRPr="00496002">
        <w:rPr>
          <w:sz w:val="24"/>
          <w:szCs w:val="24"/>
        </w:rPr>
        <w:t xml:space="preserve">Oświadczamy , że udzielamy gwarancji na w/w akumulatory : </w:t>
      </w:r>
      <w:r w:rsidR="004F4543" w:rsidRPr="00496002">
        <w:rPr>
          <w:sz w:val="24"/>
          <w:szCs w:val="24"/>
        </w:rPr>
        <w:t>na okres</w:t>
      </w:r>
      <w:r w:rsidR="002C1486" w:rsidRPr="00496002">
        <w:rPr>
          <w:sz w:val="24"/>
          <w:szCs w:val="24"/>
        </w:rPr>
        <w:t xml:space="preserve"> 36  </w:t>
      </w:r>
      <w:r w:rsidRPr="00496002">
        <w:rPr>
          <w:sz w:val="24"/>
          <w:szCs w:val="24"/>
        </w:rPr>
        <w:t>miesięcy.</w:t>
      </w:r>
    </w:p>
    <w:p w:rsidR="00AA273D" w:rsidRPr="00496002" w:rsidRDefault="00AA273D" w:rsidP="00481AC7">
      <w:pPr>
        <w:pStyle w:val="Bezodstpw"/>
        <w:rPr>
          <w:b/>
          <w:sz w:val="24"/>
          <w:szCs w:val="24"/>
        </w:rPr>
      </w:pPr>
    </w:p>
    <w:p w:rsidR="002C02BF" w:rsidRPr="00496002" w:rsidRDefault="002C02BF" w:rsidP="00481AC7">
      <w:pPr>
        <w:pStyle w:val="Bezodstpw"/>
        <w:rPr>
          <w:sz w:val="24"/>
          <w:szCs w:val="24"/>
        </w:rPr>
      </w:pPr>
    </w:p>
    <w:p w:rsidR="00BF64DC" w:rsidRPr="00496002" w:rsidRDefault="00BF64DC" w:rsidP="00BF64DC">
      <w:pPr>
        <w:pStyle w:val="Bezodstpw"/>
        <w:rPr>
          <w:sz w:val="24"/>
          <w:szCs w:val="24"/>
        </w:rPr>
      </w:pPr>
    </w:p>
    <w:p w:rsidR="00145DA2" w:rsidRPr="00496002" w:rsidRDefault="002C02BF" w:rsidP="00AA273D">
      <w:pPr>
        <w:rPr>
          <w:i/>
        </w:rPr>
      </w:pPr>
      <w:r w:rsidRPr="00496002">
        <w:rPr>
          <w:i/>
          <w:vertAlign w:val="superscript"/>
        </w:rPr>
        <w:t>*)</w:t>
      </w:r>
      <w:r w:rsidRPr="00496002">
        <w:rPr>
          <w:i/>
        </w:rPr>
        <w:t xml:space="preserve">  z uwzględnieniem kosztów pośrednich( demontażu, utylizacji, transportu, marży… </w:t>
      </w:r>
      <w:proofErr w:type="spellStart"/>
      <w:r w:rsidRPr="00496002">
        <w:rPr>
          <w:i/>
        </w:rPr>
        <w:t>etc</w:t>
      </w:r>
      <w:proofErr w:type="spellEnd"/>
      <w:r w:rsidRPr="00496002">
        <w:rPr>
          <w:i/>
        </w:rPr>
        <w:t>… )</w:t>
      </w:r>
    </w:p>
    <w:p w:rsidR="000A5B80" w:rsidRPr="00496002" w:rsidRDefault="000A5B80" w:rsidP="00AA273D"/>
    <w:p w:rsidR="000A5B80" w:rsidRPr="00496002" w:rsidRDefault="000A5B80" w:rsidP="00AA273D"/>
    <w:p w:rsidR="000A5B80" w:rsidRPr="00496002" w:rsidRDefault="000A5B80" w:rsidP="00AA273D"/>
    <w:p w:rsidR="000A5B80" w:rsidRPr="00496002" w:rsidRDefault="000A5B80" w:rsidP="00AA273D"/>
    <w:p w:rsidR="004F4543" w:rsidRPr="00496002" w:rsidRDefault="004F4543" w:rsidP="00AA273D"/>
    <w:p w:rsidR="004F4543" w:rsidRPr="00496002" w:rsidRDefault="004F4543" w:rsidP="00AA273D"/>
    <w:p w:rsidR="004F4543" w:rsidRPr="00496002" w:rsidRDefault="004F4543" w:rsidP="00AA273D"/>
    <w:p w:rsidR="004F4543" w:rsidRPr="00496002" w:rsidRDefault="004F4543" w:rsidP="00AA273D"/>
    <w:p w:rsidR="000A5B80" w:rsidRPr="00496002" w:rsidRDefault="000A5B80" w:rsidP="00AA273D"/>
    <w:p w:rsidR="005923C7" w:rsidRPr="00496002" w:rsidRDefault="005923C7" w:rsidP="00AA273D"/>
    <w:p w:rsidR="005923C7" w:rsidRPr="00496002" w:rsidRDefault="005923C7" w:rsidP="00AA273D"/>
    <w:p w:rsidR="005923C7" w:rsidRPr="00496002" w:rsidRDefault="005923C7" w:rsidP="00AA273D"/>
    <w:p w:rsidR="00145DA2" w:rsidRPr="00496002" w:rsidRDefault="00792FE3" w:rsidP="00AA273D">
      <w:pPr>
        <w:ind w:left="4245" w:hanging="4245"/>
      </w:pPr>
      <w:r w:rsidRPr="00496002">
        <w:t>.............................dnia.............</w:t>
      </w:r>
      <w:r w:rsidR="00481AC7" w:rsidRPr="00496002">
        <w:t xml:space="preserve">...............           </w:t>
      </w:r>
      <w:r w:rsidRPr="00496002">
        <w:t xml:space="preserve"> ................................................................</w:t>
      </w:r>
      <w:r w:rsidRPr="00496002">
        <w:br/>
        <w:t xml:space="preserve">                                                                                         </w:t>
      </w:r>
      <w:r w:rsidR="00481AC7" w:rsidRPr="00496002">
        <w:t xml:space="preserve">      podpis/y osoby/osób  upoważnionej/</w:t>
      </w:r>
      <w:proofErr w:type="spellStart"/>
      <w:r w:rsidR="00481AC7" w:rsidRPr="00496002">
        <w:t>ych</w:t>
      </w:r>
      <w:proofErr w:type="spellEnd"/>
      <w:r w:rsidR="00481AC7" w:rsidRPr="00496002">
        <w:t xml:space="preserve">                                 do   reprezentowania wykonawcy/</w:t>
      </w:r>
      <w:proofErr w:type="spellStart"/>
      <w:r w:rsidR="00481AC7" w:rsidRPr="00496002">
        <w:t>ców</w:t>
      </w:r>
      <w:proofErr w:type="spellEnd"/>
    </w:p>
    <w:p w:rsidR="002C02BF" w:rsidRPr="00496002" w:rsidRDefault="002C02BF" w:rsidP="00AA273D">
      <w:pPr>
        <w:ind w:left="4245" w:hanging="4245"/>
      </w:pPr>
    </w:p>
    <w:p w:rsidR="002C02BF" w:rsidRPr="00496002" w:rsidRDefault="002C02BF" w:rsidP="00AA273D">
      <w:pPr>
        <w:ind w:left="4245" w:hanging="4245"/>
      </w:pPr>
    </w:p>
    <w:p w:rsidR="004F4543" w:rsidRPr="00496002" w:rsidRDefault="004F4543" w:rsidP="00AA273D">
      <w:pPr>
        <w:ind w:left="4245" w:hanging="4245"/>
      </w:pPr>
    </w:p>
    <w:p w:rsidR="004F4543" w:rsidRPr="00496002" w:rsidRDefault="004F4543" w:rsidP="00AA273D">
      <w:pPr>
        <w:ind w:left="4245" w:hanging="4245"/>
      </w:pPr>
    </w:p>
    <w:p w:rsidR="006238FD" w:rsidRPr="00496002" w:rsidRDefault="006238FD" w:rsidP="00A05755">
      <w:pPr>
        <w:pStyle w:val="Nagwek1"/>
        <w:ind w:left="5664" w:firstLine="708"/>
        <w:rPr>
          <w:rFonts w:ascii="Times New Roman" w:hAnsi="Times New Roman" w:cs="Times New Roman"/>
          <w:sz w:val="24"/>
          <w:szCs w:val="24"/>
        </w:rPr>
      </w:pPr>
    </w:p>
    <w:p w:rsidR="00A05755" w:rsidRPr="00496002" w:rsidRDefault="00A05755" w:rsidP="00A05755">
      <w:pPr>
        <w:pStyle w:val="Nagwek1"/>
        <w:ind w:left="5664" w:firstLine="708"/>
        <w:rPr>
          <w:rFonts w:ascii="Times New Roman" w:eastAsia="Arial Unicode MS" w:hAnsi="Times New Roman" w:cs="Times New Roman"/>
          <w:sz w:val="24"/>
          <w:szCs w:val="24"/>
        </w:rPr>
      </w:pPr>
      <w:r w:rsidRPr="00496002">
        <w:rPr>
          <w:rFonts w:ascii="Times New Roman" w:hAnsi="Times New Roman" w:cs="Times New Roman"/>
          <w:sz w:val="24"/>
          <w:szCs w:val="24"/>
        </w:rPr>
        <w:t xml:space="preserve">Załącznik nr 2 do </w:t>
      </w:r>
      <w:proofErr w:type="spellStart"/>
      <w:r w:rsidRPr="00496002">
        <w:rPr>
          <w:rFonts w:ascii="Times New Roman" w:hAnsi="Times New Roman" w:cs="Times New Roman"/>
          <w:sz w:val="24"/>
          <w:szCs w:val="24"/>
        </w:rPr>
        <w:t>siwz</w:t>
      </w:r>
      <w:proofErr w:type="spellEnd"/>
    </w:p>
    <w:p w:rsidR="00A05755" w:rsidRPr="00496002" w:rsidRDefault="00A05755" w:rsidP="00A05755">
      <w:pPr>
        <w:pStyle w:val="Nagwek1"/>
        <w:jc w:val="center"/>
      </w:pPr>
    </w:p>
    <w:p w:rsidR="00A05755" w:rsidRPr="00496002" w:rsidRDefault="00A05755" w:rsidP="00A05755">
      <w:pPr>
        <w:pStyle w:val="Nagwek1"/>
        <w:jc w:val="center"/>
      </w:pPr>
    </w:p>
    <w:p w:rsidR="00A05755" w:rsidRPr="00496002" w:rsidRDefault="00A05755" w:rsidP="00A05755">
      <w:pPr>
        <w:pStyle w:val="Nagwek1"/>
      </w:pPr>
      <w:r w:rsidRPr="00496002">
        <w:t>................................................................................</w:t>
      </w:r>
      <w:r w:rsidRPr="00496002">
        <w:tab/>
      </w:r>
      <w:r w:rsidRPr="00496002">
        <w:tab/>
      </w:r>
      <w:r w:rsidRPr="00496002">
        <w:tab/>
      </w:r>
      <w:r w:rsidRPr="00496002">
        <w:tab/>
      </w:r>
    </w:p>
    <w:p w:rsidR="00A05755" w:rsidRPr="00496002" w:rsidRDefault="00A05755" w:rsidP="00A05755"/>
    <w:p w:rsidR="00A05755" w:rsidRPr="00496002" w:rsidRDefault="00A05755" w:rsidP="00A05755">
      <w:r w:rsidRPr="00496002">
        <w:t xml:space="preserve"> pieczęć, nazwa i dokładny adres wykonawcy </w:t>
      </w:r>
    </w:p>
    <w:p w:rsidR="00A05755" w:rsidRPr="00496002" w:rsidRDefault="00A05755" w:rsidP="00A05755"/>
    <w:p w:rsidR="00A05755" w:rsidRPr="00496002" w:rsidRDefault="00A05755" w:rsidP="00A05755"/>
    <w:p w:rsidR="00A05755" w:rsidRPr="00496002" w:rsidRDefault="00A05755" w:rsidP="00A05755">
      <w:pPr>
        <w:pStyle w:val="Nagwek1"/>
        <w:jc w:val="center"/>
        <w:rPr>
          <w:rFonts w:ascii="Times New Roman" w:hAnsi="Times New Roman" w:cs="Times New Roman"/>
          <w:sz w:val="24"/>
          <w:szCs w:val="24"/>
        </w:rPr>
      </w:pPr>
      <w:r w:rsidRPr="00496002">
        <w:rPr>
          <w:rFonts w:ascii="Times New Roman" w:hAnsi="Times New Roman" w:cs="Times New Roman"/>
          <w:sz w:val="24"/>
          <w:szCs w:val="24"/>
        </w:rPr>
        <w:t>OŚWIADCZENIE</w:t>
      </w:r>
    </w:p>
    <w:p w:rsidR="00A05755" w:rsidRPr="00496002" w:rsidRDefault="00A05755" w:rsidP="00A05755"/>
    <w:p w:rsidR="00A05755" w:rsidRPr="00496002" w:rsidRDefault="00A05755" w:rsidP="00A05755">
      <w:pPr>
        <w:rPr>
          <w:b/>
        </w:rPr>
      </w:pPr>
      <w:r w:rsidRPr="00496002">
        <w:rPr>
          <w:b/>
        </w:rPr>
        <w:t xml:space="preserve"> o braku podstaw do wykluczenia z postępowania w okolicznościach, o których mowa                   w art. 24 ust. 1 ustawy z dnia 29 stycznia 2004r. Prawo zamówień publicznych  </w:t>
      </w:r>
      <w:r w:rsidRPr="00496002">
        <w:rPr>
          <w:b/>
        </w:rPr>
        <w:br/>
        <w:t>(Dz. U. z 2007 r. Nr 223, poz. 1655 ze zm.)</w:t>
      </w:r>
    </w:p>
    <w:p w:rsidR="00A05755" w:rsidRPr="00496002" w:rsidRDefault="00A05755" w:rsidP="00A05755">
      <w:pPr>
        <w:rPr>
          <w:b/>
        </w:rPr>
      </w:pPr>
    </w:p>
    <w:p w:rsidR="00CE2EAF" w:rsidRPr="00496002" w:rsidRDefault="00A05755" w:rsidP="00CE2EAF">
      <w:pPr>
        <w:autoSpaceDE w:val="0"/>
        <w:autoSpaceDN w:val="0"/>
        <w:adjustRightInd w:val="0"/>
        <w:rPr>
          <w:rFonts w:eastAsia="Arial,Bold"/>
          <w:b/>
          <w:lang w:eastAsia="en-US"/>
        </w:rPr>
      </w:pPr>
      <w:r w:rsidRPr="00496002">
        <w:t>Przystępując do postępowania o udzielenie zamówienia publicznego w trybie przetargu nieograniczonego na</w:t>
      </w:r>
      <w:r w:rsidRPr="00496002">
        <w:rPr>
          <w:b/>
        </w:rPr>
        <w:t xml:space="preserve">:  </w:t>
      </w:r>
      <w:r w:rsidR="00D04F2E" w:rsidRPr="00496002">
        <w:rPr>
          <w:rFonts w:eastAsia="Arial,Bold"/>
          <w:b/>
          <w:lang w:eastAsia="en-US"/>
        </w:rPr>
        <w:t xml:space="preserve">Dostawa i montaż </w:t>
      </w:r>
      <w:r w:rsidR="00CE2EAF" w:rsidRPr="00496002">
        <w:rPr>
          <w:rFonts w:eastAsia="Arial,Bold"/>
          <w:b/>
          <w:lang w:eastAsia="en-US"/>
        </w:rPr>
        <w:t xml:space="preserve">baterii </w:t>
      </w:r>
      <w:r w:rsidR="005840D6" w:rsidRPr="00496002">
        <w:rPr>
          <w:rFonts w:eastAsia="Arial,Bold"/>
          <w:b/>
          <w:lang w:eastAsia="en-US"/>
        </w:rPr>
        <w:t xml:space="preserve">akumulatorowych </w:t>
      </w:r>
      <w:r w:rsidR="00CE2EAF" w:rsidRPr="00496002">
        <w:rPr>
          <w:rFonts w:eastAsia="Arial,Bold"/>
          <w:b/>
          <w:lang w:eastAsia="en-US"/>
        </w:rPr>
        <w:t xml:space="preserve">oświetlenia ewakuacyjno-awaryjnego oraz baterii </w:t>
      </w:r>
      <w:r w:rsidR="00D04F2E" w:rsidRPr="00496002">
        <w:rPr>
          <w:rFonts w:eastAsia="Arial,Bold"/>
          <w:b/>
          <w:lang w:eastAsia="en-US"/>
        </w:rPr>
        <w:t xml:space="preserve">akumulatorowych </w:t>
      </w:r>
      <w:r w:rsidR="00CE2EAF" w:rsidRPr="00496002">
        <w:rPr>
          <w:rFonts w:eastAsia="Arial,Bold"/>
          <w:b/>
          <w:lang w:eastAsia="en-US"/>
        </w:rPr>
        <w:t xml:space="preserve">awaryjnego zasilania systemów bezpieczeństwa (monitoring, system nagłośnienia, bramy wejścia – wyjścia) w budynku Stadionu Piłkarskiego przy ul. Ściegiennego 8 w Kielcach. </w:t>
      </w:r>
    </w:p>
    <w:p w:rsidR="00A05755" w:rsidRPr="00496002" w:rsidRDefault="00A05755" w:rsidP="00A05755">
      <w:pPr>
        <w:rPr>
          <w:b/>
        </w:rPr>
      </w:pPr>
    </w:p>
    <w:p w:rsidR="00A05755" w:rsidRPr="00496002" w:rsidRDefault="00A05755" w:rsidP="00A05755">
      <w:pPr>
        <w:pStyle w:val="Tekstpodstawowy"/>
      </w:pPr>
      <w:r w:rsidRPr="00496002">
        <w:t>Ja/My (imię i nazwisko):              …………………………………………………………………………………..................................................................................................................................................................................</w:t>
      </w:r>
    </w:p>
    <w:p w:rsidR="00A05755" w:rsidRPr="00496002" w:rsidRDefault="00A05755" w:rsidP="00A05755">
      <w:r w:rsidRPr="00496002">
        <w:t>jako upoważniony/</w:t>
      </w:r>
      <w:proofErr w:type="spellStart"/>
      <w:r w:rsidRPr="00496002">
        <w:t>nieni</w:t>
      </w:r>
      <w:proofErr w:type="spellEnd"/>
      <w:r w:rsidRPr="00496002">
        <w:t xml:space="preserve"> przedstawiciel/e firmy: </w:t>
      </w:r>
    </w:p>
    <w:p w:rsidR="00A05755" w:rsidRPr="00496002" w:rsidRDefault="00A05755" w:rsidP="00A05755">
      <w:r w:rsidRPr="00496002">
        <w:t>………..…………………………................................................................................................. .......................................……………………..……….…………………….................................</w:t>
      </w:r>
    </w:p>
    <w:p w:rsidR="00A05755" w:rsidRPr="00496002" w:rsidRDefault="00A05755" w:rsidP="00A05755">
      <w:r w:rsidRPr="00496002">
        <w:t>w imieniu reprezentowanej przeze mnie/nas  firm/ y*</w:t>
      </w:r>
    </w:p>
    <w:p w:rsidR="00A05755" w:rsidRPr="00496002" w:rsidRDefault="00A05755" w:rsidP="00A05755">
      <w:r w:rsidRPr="00496002">
        <w:t xml:space="preserve">…………………………………………………………………………………..……………………………………………………………………………………………………….…………. </w:t>
      </w:r>
    </w:p>
    <w:p w:rsidR="00A05755" w:rsidRPr="00496002" w:rsidRDefault="00A05755" w:rsidP="00A05755"/>
    <w:p w:rsidR="00A05755" w:rsidRPr="00496002" w:rsidRDefault="00A05755" w:rsidP="00A05755">
      <w:pPr>
        <w:rPr>
          <w:i/>
        </w:rPr>
      </w:pPr>
      <w:r w:rsidRPr="00496002">
        <w:rPr>
          <w:b/>
          <w:i/>
          <w:vertAlign w:val="superscript"/>
        </w:rPr>
        <w:t>*</w:t>
      </w:r>
      <w:r w:rsidRPr="00496002">
        <w:rPr>
          <w:i/>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A05755" w:rsidRPr="00496002" w:rsidRDefault="00A05755" w:rsidP="00A05755"/>
    <w:p w:rsidR="00A05755" w:rsidRPr="00496002" w:rsidRDefault="00A05755" w:rsidP="00A05755">
      <w:pPr>
        <w:rPr>
          <w:b/>
        </w:rPr>
      </w:pPr>
    </w:p>
    <w:p w:rsidR="00A05755" w:rsidRPr="00496002" w:rsidRDefault="00A05755" w:rsidP="00A05755">
      <w:pPr>
        <w:rPr>
          <w:b/>
        </w:rPr>
      </w:pPr>
      <w:r w:rsidRPr="00496002">
        <w:rPr>
          <w:b/>
        </w:rPr>
        <w:t>oświadczam/y, że:</w:t>
      </w:r>
    </w:p>
    <w:p w:rsidR="00A05755" w:rsidRPr="00496002" w:rsidRDefault="00A05755" w:rsidP="00A05755">
      <w:pPr>
        <w:rPr>
          <w:b/>
        </w:rPr>
      </w:pPr>
    </w:p>
    <w:p w:rsidR="00A05755" w:rsidRPr="00496002" w:rsidRDefault="00A05755" w:rsidP="00A05755">
      <w:r w:rsidRPr="00496002">
        <w:t>brak jest podstaw do wykluczenia nas z postępowania o udzielenie zamówienia publicznego                     na podstawie art. 24 ust.1 ustawy Prawo zamówień publicznych.</w:t>
      </w:r>
    </w:p>
    <w:p w:rsidR="00A05755" w:rsidRPr="00496002" w:rsidRDefault="00A05755" w:rsidP="00A05755"/>
    <w:p w:rsidR="00A05755" w:rsidRPr="00496002" w:rsidRDefault="00A05755" w:rsidP="00A05755"/>
    <w:p w:rsidR="00A05755" w:rsidRPr="00496002" w:rsidRDefault="00A05755" w:rsidP="00A05755">
      <w:r w:rsidRPr="00496002">
        <w:tab/>
      </w:r>
      <w:r w:rsidRPr="00496002">
        <w:tab/>
      </w:r>
      <w:r w:rsidRPr="00496002">
        <w:tab/>
      </w:r>
      <w:r w:rsidRPr="00496002">
        <w:tab/>
      </w:r>
    </w:p>
    <w:p w:rsidR="00A05755" w:rsidRPr="00496002" w:rsidRDefault="00A05755" w:rsidP="00A05755">
      <w:r w:rsidRPr="00496002">
        <w:t xml:space="preserve">   ............................................................ </w:t>
      </w:r>
      <w:r w:rsidRPr="00496002">
        <w:tab/>
      </w:r>
      <w:r w:rsidRPr="00496002">
        <w:tab/>
        <w:t>..................................................................</w:t>
      </w:r>
    </w:p>
    <w:p w:rsidR="00A05755" w:rsidRPr="00496002" w:rsidRDefault="00A05755" w:rsidP="00A05755">
      <w:r w:rsidRPr="00496002">
        <w:t xml:space="preserve">               Miejscowość, data</w:t>
      </w:r>
      <w:r w:rsidRPr="00496002">
        <w:tab/>
      </w:r>
      <w:r w:rsidRPr="00496002">
        <w:tab/>
      </w:r>
      <w:r w:rsidRPr="00496002">
        <w:tab/>
      </w:r>
      <w:r w:rsidRPr="00496002">
        <w:tab/>
        <w:t>podpis/y osoby/osób upoważnionej/</w:t>
      </w:r>
      <w:proofErr w:type="spellStart"/>
      <w:r w:rsidRPr="00496002">
        <w:t>nych</w:t>
      </w:r>
      <w:proofErr w:type="spellEnd"/>
      <w:r w:rsidRPr="00496002">
        <w:t xml:space="preserve"> </w:t>
      </w:r>
      <w:r w:rsidRPr="00496002">
        <w:tab/>
      </w:r>
      <w:r w:rsidRPr="00496002">
        <w:tab/>
      </w:r>
      <w:r w:rsidRPr="00496002">
        <w:tab/>
      </w:r>
      <w:r w:rsidRPr="00496002">
        <w:tab/>
      </w:r>
      <w:r w:rsidRPr="00496002">
        <w:tab/>
      </w:r>
      <w:r w:rsidRPr="00496002">
        <w:tab/>
      </w:r>
      <w:r w:rsidRPr="00496002">
        <w:tab/>
        <w:t xml:space="preserve">           do reprezentowania wykonawcy</w:t>
      </w:r>
    </w:p>
    <w:p w:rsidR="00A05755" w:rsidRPr="00496002" w:rsidRDefault="00A05755" w:rsidP="00A05755">
      <w:pPr>
        <w:rPr>
          <w:b/>
        </w:rPr>
      </w:pPr>
    </w:p>
    <w:p w:rsidR="00A05755" w:rsidRPr="00496002" w:rsidRDefault="00A05755" w:rsidP="00A05755">
      <w:pPr>
        <w:rPr>
          <w:b/>
        </w:rPr>
      </w:pPr>
    </w:p>
    <w:p w:rsidR="00A05755" w:rsidRPr="00496002" w:rsidRDefault="00A05755" w:rsidP="00A05755">
      <w:pPr>
        <w:pStyle w:val="Nagwek1"/>
      </w:pPr>
    </w:p>
    <w:p w:rsidR="00A05755" w:rsidRPr="00496002" w:rsidRDefault="00A05755" w:rsidP="00A05755">
      <w:pPr>
        <w:pStyle w:val="Nagwek1"/>
      </w:pPr>
    </w:p>
    <w:p w:rsidR="00A05755" w:rsidRPr="00496002" w:rsidRDefault="00A05755" w:rsidP="00A05755">
      <w:pPr>
        <w:pStyle w:val="Nagwek1"/>
        <w:jc w:val="right"/>
        <w:rPr>
          <w:rFonts w:ascii="Times New Roman" w:eastAsia="Arial Unicode MS" w:hAnsi="Times New Roman" w:cs="Times New Roman"/>
          <w:sz w:val="24"/>
          <w:szCs w:val="24"/>
        </w:rPr>
      </w:pPr>
      <w:r w:rsidRPr="00496002">
        <w:rPr>
          <w:rFonts w:ascii="Times New Roman" w:hAnsi="Times New Roman" w:cs="Times New Roman"/>
          <w:sz w:val="24"/>
          <w:szCs w:val="24"/>
        </w:rPr>
        <w:t xml:space="preserve">Załącznik nr 3 do </w:t>
      </w:r>
      <w:proofErr w:type="spellStart"/>
      <w:r w:rsidRPr="00496002">
        <w:rPr>
          <w:rFonts w:ascii="Times New Roman" w:hAnsi="Times New Roman" w:cs="Times New Roman"/>
          <w:sz w:val="24"/>
          <w:szCs w:val="24"/>
        </w:rPr>
        <w:t>siwz</w:t>
      </w:r>
      <w:proofErr w:type="spellEnd"/>
    </w:p>
    <w:p w:rsidR="00A05755" w:rsidRPr="00496002" w:rsidRDefault="00A05755" w:rsidP="00A05755">
      <w:r w:rsidRPr="00496002">
        <w:t xml:space="preserve"> </w:t>
      </w:r>
    </w:p>
    <w:p w:rsidR="00A05755" w:rsidRPr="00496002" w:rsidRDefault="00A05755" w:rsidP="00A05755">
      <w:r w:rsidRPr="00496002">
        <w:t>..................................................................</w:t>
      </w:r>
      <w:r w:rsidRPr="00496002">
        <w:tab/>
      </w:r>
      <w:r w:rsidRPr="00496002">
        <w:tab/>
      </w:r>
      <w:r w:rsidRPr="00496002">
        <w:tab/>
      </w:r>
      <w:r w:rsidRPr="00496002">
        <w:tab/>
      </w:r>
      <w:r w:rsidRPr="00496002">
        <w:tab/>
      </w:r>
    </w:p>
    <w:p w:rsidR="00A05755" w:rsidRPr="00496002" w:rsidRDefault="00A05755" w:rsidP="00A05755">
      <w:r w:rsidRPr="00496002">
        <w:t xml:space="preserve">       pieczęć, nazwa i dokładny adres  </w:t>
      </w:r>
    </w:p>
    <w:p w:rsidR="00A05755" w:rsidRPr="00496002" w:rsidRDefault="00A05755" w:rsidP="00A05755">
      <w:r w:rsidRPr="00496002">
        <w:t xml:space="preserve">            wykonawcy/ wykonawców    </w:t>
      </w:r>
    </w:p>
    <w:p w:rsidR="00A05755" w:rsidRPr="00496002" w:rsidRDefault="00A05755" w:rsidP="00A05755"/>
    <w:p w:rsidR="00A05755" w:rsidRPr="00496002" w:rsidRDefault="00A05755" w:rsidP="00A05755"/>
    <w:p w:rsidR="00A05755" w:rsidRPr="00496002" w:rsidRDefault="00A05755" w:rsidP="00A05755">
      <w:pPr>
        <w:pStyle w:val="Nagwek1"/>
        <w:jc w:val="center"/>
        <w:rPr>
          <w:rFonts w:ascii="Times New Roman" w:hAnsi="Times New Roman" w:cs="Times New Roman"/>
          <w:sz w:val="24"/>
          <w:szCs w:val="24"/>
        </w:rPr>
      </w:pPr>
      <w:r w:rsidRPr="00496002">
        <w:rPr>
          <w:rFonts w:ascii="Times New Roman" w:hAnsi="Times New Roman" w:cs="Times New Roman"/>
          <w:sz w:val="24"/>
          <w:szCs w:val="24"/>
        </w:rPr>
        <w:t>OŚWIADCZENIE</w:t>
      </w:r>
    </w:p>
    <w:p w:rsidR="00A05755" w:rsidRPr="00496002" w:rsidRDefault="00A05755" w:rsidP="00A05755">
      <w:pPr>
        <w:rPr>
          <w:b/>
        </w:rPr>
      </w:pPr>
      <w:r w:rsidRPr="00496002">
        <w:rPr>
          <w:b/>
        </w:rPr>
        <w:t xml:space="preserve">o spełnianiu warunków z art. 22 ust. 1 ustawy z dnia 29 stycznia 2004r.  </w:t>
      </w:r>
      <w:r w:rsidRPr="00496002">
        <w:rPr>
          <w:b/>
        </w:rPr>
        <w:br/>
        <w:t>Prawo  zamówień publicznych  (Dz. U. z 2007 r. Nr 223, poz. 1655 ze zm.)</w:t>
      </w:r>
    </w:p>
    <w:p w:rsidR="00A05755" w:rsidRPr="00496002" w:rsidRDefault="00A05755" w:rsidP="00A05755">
      <w:pPr>
        <w:rPr>
          <w:b/>
        </w:rPr>
      </w:pPr>
    </w:p>
    <w:p w:rsidR="00CE2EAF" w:rsidRPr="00496002" w:rsidRDefault="00A05755" w:rsidP="00CE2EAF">
      <w:pPr>
        <w:autoSpaceDE w:val="0"/>
        <w:autoSpaceDN w:val="0"/>
        <w:adjustRightInd w:val="0"/>
        <w:rPr>
          <w:rFonts w:eastAsia="Arial,Bold"/>
          <w:b/>
          <w:lang w:eastAsia="en-US"/>
        </w:rPr>
      </w:pPr>
      <w:r w:rsidRPr="00496002">
        <w:t>Przystępując do postępowania o udzielenie zamówienia publicznego w trybie przetargu nieograniczone na</w:t>
      </w:r>
      <w:r w:rsidR="00CE2EAF" w:rsidRPr="00496002">
        <w:t xml:space="preserve">: </w:t>
      </w:r>
      <w:r w:rsidRPr="00496002">
        <w:t xml:space="preserve"> </w:t>
      </w:r>
      <w:r w:rsidR="00D04F2E" w:rsidRPr="00496002">
        <w:rPr>
          <w:rFonts w:eastAsia="Arial,Bold"/>
          <w:b/>
          <w:lang w:eastAsia="en-US"/>
        </w:rPr>
        <w:t xml:space="preserve">Dostawa i montaż </w:t>
      </w:r>
      <w:r w:rsidR="00CE2EAF" w:rsidRPr="00496002">
        <w:rPr>
          <w:rFonts w:eastAsia="Arial,Bold"/>
          <w:b/>
          <w:lang w:eastAsia="en-US"/>
        </w:rPr>
        <w:t xml:space="preserve">baterii </w:t>
      </w:r>
      <w:r w:rsidR="005840D6" w:rsidRPr="00496002">
        <w:rPr>
          <w:rFonts w:eastAsia="Arial,Bold"/>
          <w:b/>
          <w:lang w:eastAsia="en-US"/>
        </w:rPr>
        <w:t xml:space="preserve">akumulatorowych </w:t>
      </w:r>
      <w:r w:rsidR="00CE2EAF" w:rsidRPr="00496002">
        <w:rPr>
          <w:rFonts w:eastAsia="Arial,Bold"/>
          <w:b/>
          <w:lang w:eastAsia="en-US"/>
        </w:rPr>
        <w:t xml:space="preserve">oświetlenia ewakuacyjno-awaryjnego oraz baterii </w:t>
      </w:r>
      <w:r w:rsidR="00D04F2E" w:rsidRPr="00496002">
        <w:rPr>
          <w:rFonts w:eastAsia="Arial,Bold"/>
          <w:b/>
          <w:lang w:eastAsia="en-US"/>
        </w:rPr>
        <w:t xml:space="preserve">akumulatorowych </w:t>
      </w:r>
      <w:r w:rsidR="00CE2EAF" w:rsidRPr="00496002">
        <w:rPr>
          <w:rFonts w:eastAsia="Arial,Bold"/>
          <w:b/>
          <w:lang w:eastAsia="en-US"/>
        </w:rPr>
        <w:t xml:space="preserve">awaryjnego zasilania systemów bezpieczeństwa (monitoring, system nagłośnienia, bramy wejścia – wyjścia) w budynku Stadionu Piłkarskiego przy ul. Ściegiennego 8 w Kielcach. </w:t>
      </w:r>
    </w:p>
    <w:p w:rsidR="00A05755" w:rsidRPr="00496002" w:rsidRDefault="00A05755" w:rsidP="00A05755">
      <w:pPr>
        <w:rPr>
          <w:b/>
        </w:rPr>
      </w:pPr>
    </w:p>
    <w:p w:rsidR="00A05755" w:rsidRPr="00496002" w:rsidRDefault="00A05755" w:rsidP="00A05755">
      <w:pPr>
        <w:pStyle w:val="Tekstpodstawowy"/>
      </w:pPr>
      <w:r w:rsidRPr="00496002">
        <w:t xml:space="preserve">Ja / My (imię i nazwisko) ......................................................................................................................................... </w:t>
      </w:r>
    </w:p>
    <w:p w:rsidR="00A05755" w:rsidRPr="00496002" w:rsidRDefault="00A05755" w:rsidP="00A05755">
      <w:pPr>
        <w:pStyle w:val="Tekstpodstawowy"/>
      </w:pPr>
      <w:r w:rsidRPr="00496002">
        <w:t xml:space="preserve"> jako upoważniony/</w:t>
      </w:r>
      <w:proofErr w:type="spellStart"/>
      <w:r w:rsidRPr="00496002">
        <w:t>nieni</w:t>
      </w:r>
      <w:proofErr w:type="spellEnd"/>
      <w:r w:rsidRPr="00496002">
        <w:t xml:space="preserve"> przedstawiciel/e firmy:</w:t>
      </w:r>
    </w:p>
    <w:p w:rsidR="00A05755" w:rsidRPr="00496002" w:rsidRDefault="00A05755" w:rsidP="00A05755">
      <w:pPr>
        <w:pStyle w:val="Tekstpodstawowy"/>
      </w:pPr>
      <w:r w:rsidRPr="00496002">
        <w:t>.......................................................................................................................................................</w:t>
      </w:r>
    </w:p>
    <w:p w:rsidR="00A05755" w:rsidRPr="00496002" w:rsidRDefault="00A05755" w:rsidP="00A05755">
      <w:pPr>
        <w:pStyle w:val="Tekstpodstawowy"/>
      </w:pPr>
      <w:r w:rsidRPr="00496002">
        <w:t>.......................................................................................................................................................</w:t>
      </w:r>
    </w:p>
    <w:p w:rsidR="00A05755" w:rsidRPr="00496002" w:rsidRDefault="00A05755" w:rsidP="00A05755">
      <w:pPr>
        <w:pStyle w:val="Tekstpodstawowy"/>
      </w:pPr>
      <w:r w:rsidRPr="00496002">
        <w:t>działając w imieniu reprezentowanej przeze mnie/nas firmy/ firm</w:t>
      </w:r>
      <w:r w:rsidRPr="00496002">
        <w:rPr>
          <w:vertAlign w:val="superscript"/>
        </w:rPr>
        <w:t>*</w:t>
      </w:r>
      <w:r w:rsidRPr="00496002">
        <w:t>:...........................................</w:t>
      </w:r>
    </w:p>
    <w:p w:rsidR="00A05755" w:rsidRPr="00496002" w:rsidRDefault="00A05755" w:rsidP="00A05755">
      <w:pPr>
        <w:pStyle w:val="Tekstpodstawowy"/>
      </w:pPr>
      <w:r w:rsidRPr="00496002">
        <w:t>......................................................................................................................................................</w:t>
      </w:r>
    </w:p>
    <w:p w:rsidR="00A05755" w:rsidRPr="00496002" w:rsidRDefault="00A05755" w:rsidP="00A05755">
      <w:pPr>
        <w:pStyle w:val="Tekstpodstawowy"/>
      </w:pPr>
    </w:p>
    <w:p w:rsidR="00A05755" w:rsidRPr="00496002" w:rsidRDefault="00A05755" w:rsidP="00A05755">
      <w:pPr>
        <w:rPr>
          <w:i/>
        </w:rPr>
      </w:pPr>
      <w:r w:rsidRPr="00496002">
        <w:rPr>
          <w:b/>
          <w:i/>
          <w:vertAlign w:val="superscript"/>
        </w:rPr>
        <w:t>*</w:t>
      </w:r>
      <w:r w:rsidRPr="00496002">
        <w:rPr>
          <w:i/>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A05755" w:rsidRPr="00496002" w:rsidRDefault="00A05755" w:rsidP="00A05755"/>
    <w:p w:rsidR="00A05755" w:rsidRPr="00496002" w:rsidRDefault="00A05755" w:rsidP="00A05755">
      <w:pPr>
        <w:rPr>
          <w:b/>
        </w:rPr>
      </w:pPr>
      <w:r w:rsidRPr="00496002">
        <w:rPr>
          <w:b/>
        </w:rPr>
        <w:t>oświadczam/y, że:</w:t>
      </w:r>
    </w:p>
    <w:p w:rsidR="00A05755" w:rsidRPr="00496002" w:rsidRDefault="00A05755" w:rsidP="00A05755">
      <w:pPr>
        <w:rPr>
          <w:b/>
        </w:rPr>
      </w:pPr>
    </w:p>
    <w:p w:rsidR="00A05755" w:rsidRPr="00496002" w:rsidRDefault="00A05755" w:rsidP="00A05755">
      <w:r w:rsidRPr="00496002">
        <w:t>spełniamy warunki udziału w postępowaniu określone w art. 22 ust. 1 pkt 1-4 ustawy Prawo zamówień publicznych.</w:t>
      </w:r>
      <w:r w:rsidRPr="00496002">
        <w:tab/>
      </w:r>
    </w:p>
    <w:p w:rsidR="00A05755" w:rsidRPr="00496002" w:rsidRDefault="00A05755" w:rsidP="00A05755"/>
    <w:p w:rsidR="00A05755" w:rsidRPr="00496002" w:rsidRDefault="00A05755" w:rsidP="00A05755">
      <w:r w:rsidRPr="00496002">
        <w:tab/>
      </w:r>
      <w:r w:rsidRPr="00496002">
        <w:tab/>
      </w:r>
      <w:r w:rsidRPr="00496002">
        <w:tab/>
      </w:r>
    </w:p>
    <w:p w:rsidR="00A05755" w:rsidRPr="00496002" w:rsidRDefault="00A05755" w:rsidP="00A05755">
      <w:r w:rsidRPr="00496002">
        <w:t xml:space="preserve">   ............................................................ </w:t>
      </w:r>
      <w:r w:rsidRPr="00496002">
        <w:tab/>
      </w:r>
      <w:r w:rsidRPr="00496002">
        <w:tab/>
        <w:t>..................................................................</w:t>
      </w:r>
    </w:p>
    <w:p w:rsidR="00A05755" w:rsidRPr="00496002" w:rsidRDefault="00A05755" w:rsidP="00A05755">
      <w:r w:rsidRPr="00496002">
        <w:t xml:space="preserve">               Miejscowość, data</w:t>
      </w:r>
      <w:r w:rsidRPr="00496002">
        <w:tab/>
      </w:r>
      <w:r w:rsidRPr="00496002">
        <w:tab/>
      </w:r>
      <w:r w:rsidRPr="00496002">
        <w:tab/>
      </w:r>
      <w:r w:rsidRPr="00496002">
        <w:tab/>
        <w:t xml:space="preserve"> podpis/y osoby/osób upoważnionej/</w:t>
      </w:r>
      <w:proofErr w:type="spellStart"/>
      <w:r w:rsidRPr="00496002">
        <w:t>nych</w:t>
      </w:r>
      <w:proofErr w:type="spellEnd"/>
      <w:r w:rsidRPr="00496002">
        <w:t xml:space="preserve"> </w:t>
      </w:r>
      <w:r w:rsidRPr="00496002">
        <w:tab/>
      </w:r>
      <w:r w:rsidRPr="00496002">
        <w:tab/>
      </w:r>
      <w:r w:rsidRPr="00496002">
        <w:tab/>
      </w:r>
      <w:r w:rsidRPr="00496002">
        <w:tab/>
      </w:r>
      <w:r w:rsidRPr="00496002">
        <w:tab/>
      </w:r>
      <w:r w:rsidRPr="00496002">
        <w:tab/>
      </w:r>
      <w:r w:rsidRPr="00496002">
        <w:tab/>
        <w:t>do reprezentowania wykonawcy/ów</w:t>
      </w:r>
    </w:p>
    <w:p w:rsidR="00A05755" w:rsidRPr="00496002" w:rsidRDefault="00A05755" w:rsidP="00A05755">
      <w:pPr>
        <w:rPr>
          <w:b/>
        </w:rPr>
      </w:pPr>
    </w:p>
    <w:p w:rsidR="00A05755" w:rsidRPr="00496002" w:rsidRDefault="00A05755" w:rsidP="00A05755">
      <w:pPr>
        <w:rPr>
          <w:b/>
        </w:rPr>
      </w:pPr>
    </w:p>
    <w:p w:rsidR="00A05755" w:rsidRPr="00496002" w:rsidRDefault="00A05755" w:rsidP="00A05755">
      <w:pPr>
        <w:jc w:val="right"/>
      </w:pPr>
      <w:r w:rsidRPr="00496002">
        <w:rPr>
          <w:rFonts w:eastAsia="Batang"/>
          <w:b/>
        </w:rPr>
        <w:br w:type="page"/>
      </w:r>
      <w:r w:rsidRPr="00496002">
        <w:rPr>
          <w:b/>
        </w:rPr>
        <w:lastRenderedPageBreak/>
        <w:t xml:space="preserve">Załącznik nr 4 do </w:t>
      </w:r>
      <w:proofErr w:type="spellStart"/>
      <w:r w:rsidRPr="00496002">
        <w:rPr>
          <w:b/>
        </w:rPr>
        <w:t>siwz</w:t>
      </w:r>
      <w:proofErr w:type="spellEnd"/>
    </w:p>
    <w:p w:rsidR="00A05755" w:rsidRPr="00496002" w:rsidRDefault="00A05755" w:rsidP="00A05755">
      <w:r w:rsidRPr="00496002">
        <w:t xml:space="preserve"> ..................................................................</w:t>
      </w:r>
      <w:r w:rsidRPr="00496002">
        <w:tab/>
      </w:r>
      <w:r w:rsidRPr="00496002">
        <w:tab/>
      </w:r>
      <w:r w:rsidRPr="00496002">
        <w:tab/>
      </w:r>
      <w:r w:rsidRPr="00496002">
        <w:tab/>
      </w:r>
      <w:r w:rsidRPr="00496002">
        <w:tab/>
      </w:r>
    </w:p>
    <w:p w:rsidR="00A05755" w:rsidRPr="00496002" w:rsidRDefault="00A05755" w:rsidP="00A05755">
      <w:r w:rsidRPr="00496002">
        <w:t xml:space="preserve">       pieczęć, nazwa i dokładny adres  </w:t>
      </w:r>
    </w:p>
    <w:p w:rsidR="00A05755" w:rsidRPr="00496002" w:rsidRDefault="00A05755" w:rsidP="00A05755">
      <w:r w:rsidRPr="00496002">
        <w:t xml:space="preserve">            wykonawcy/ wykonawców    </w:t>
      </w:r>
    </w:p>
    <w:p w:rsidR="00A05755" w:rsidRPr="00496002" w:rsidRDefault="00A05755" w:rsidP="00A05755">
      <w:pPr>
        <w:rPr>
          <w:b/>
        </w:rPr>
      </w:pPr>
    </w:p>
    <w:p w:rsidR="00A05755" w:rsidRPr="00496002" w:rsidRDefault="00A05755" w:rsidP="00A05755">
      <w:pPr>
        <w:jc w:val="center"/>
        <w:rPr>
          <w:b/>
        </w:rPr>
      </w:pPr>
      <w:r w:rsidRPr="00496002">
        <w:rPr>
          <w:b/>
        </w:rPr>
        <w:t>WYKAZ  WYKONANYCH / WYKONYWANYCH  DOSTAW</w:t>
      </w:r>
    </w:p>
    <w:p w:rsidR="00A05755" w:rsidRPr="00496002" w:rsidRDefault="00A05755" w:rsidP="00A05755">
      <w:pPr>
        <w:rPr>
          <w:b/>
        </w:rPr>
      </w:pPr>
      <w:r w:rsidRPr="00496002">
        <w:rPr>
          <w:b/>
        </w:rPr>
        <w:t xml:space="preserve">w okresie ostatnich trzech lat przed  upływem terminu składania ofert, a jeżeli okres prowadzenia działalności jest krótszy - w tym okresie, zgodnie z opisem pkt VIII </w:t>
      </w:r>
      <w:proofErr w:type="spellStart"/>
      <w:r w:rsidRPr="00496002">
        <w:rPr>
          <w:b/>
        </w:rPr>
        <w:t>ppkt</w:t>
      </w:r>
      <w:proofErr w:type="spellEnd"/>
      <w:r w:rsidRPr="00496002">
        <w:rPr>
          <w:b/>
        </w:rPr>
        <w:t xml:space="preserve"> 2.1)  i  pkt X </w:t>
      </w:r>
      <w:proofErr w:type="spellStart"/>
      <w:r w:rsidRPr="00496002">
        <w:rPr>
          <w:b/>
        </w:rPr>
        <w:t>ppkt</w:t>
      </w:r>
      <w:proofErr w:type="spellEnd"/>
      <w:r w:rsidRPr="00496002">
        <w:rPr>
          <w:b/>
        </w:rPr>
        <w:t xml:space="preserve"> 3b) </w:t>
      </w:r>
      <w:proofErr w:type="spellStart"/>
      <w:r w:rsidRPr="00496002">
        <w:rPr>
          <w:b/>
        </w:rPr>
        <w:t>siwz</w:t>
      </w:r>
      <w:proofErr w:type="spellEnd"/>
    </w:p>
    <w:p w:rsidR="00A05755" w:rsidRPr="00496002" w:rsidRDefault="00A05755" w:rsidP="00A05755">
      <w:pPr>
        <w:rPr>
          <w:b/>
        </w:rPr>
      </w:pPr>
    </w:p>
    <w:tbl>
      <w:tblPr>
        <w:tblpPr w:leftFromText="141" w:rightFromText="141" w:vertAnchor="text"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1701"/>
        <w:gridCol w:w="1984"/>
        <w:gridCol w:w="1701"/>
        <w:gridCol w:w="1701"/>
        <w:gridCol w:w="1985"/>
      </w:tblGrid>
      <w:tr w:rsidR="00496002" w:rsidRPr="00496002" w:rsidTr="000E6099">
        <w:trPr>
          <w:trHeight w:val="1129"/>
        </w:trPr>
        <w:tc>
          <w:tcPr>
            <w:tcW w:w="496" w:type="dxa"/>
            <w:vAlign w:val="center"/>
          </w:tcPr>
          <w:p w:rsidR="00A05755" w:rsidRPr="00496002" w:rsidRDefault="00A05755" w:rsidP="000E6099">
            <w:pPr>
              <w:rPr>
                <w:b/>
              </w:rPr>
            </w:pPr>
            <w:r w:rsidRPr="00496002">
              <w:rPr>
                <w:b/>
              </w:rPr>
              <w:t>Lp.</w:t>
            </w:r>
          </w:p>
        </w:tc>
        <w:tc>
          <w:tcPr>
            <w:tcW w:w="1701" w:type="dxa"/>
            <w:vAlign w:val="center"/>
          </w:tcPr>
          <w:p w:rsidR="00A05755" w:rsidRPr="00496002" w:rsidRDefault="00A05755" w:rsidP="000E6099">
            <w:pPr>
              <w:rPr>
                <w:b/>
              </w:rPr>
            </w:pPr>
            <w:r w:rsidRPr="00496002">
              <w:rPr>
                <w:b/>
              </w:rPr>
              <w:t>Nazwa i a</w:t>
            </w:r>
            <w:r w:rsidR="00481AC7" w:rsidRPr="00496002">
              <w:rPr>
                <w:b/>
              </w:rPr>
              <w:t>dres wykonawcy dostawy</w:t>
            </w:r>
            <w:r w:rsidRPr="00496002">
              <w:rPr>
                <w:b/>
              </w:rPr>
              <w:t>*</w:t>
            </w:r>
          </w:p>
          <w:p w:rsidR="00A05755" w:rsidRPr="00496002" w:rsidRDefault="00A05755" w:rsidP="000E6099">
            <w:pPr>
              <w:pStyle w:val="Akapitzlist"/>
              <w:rPr>
                <w:b/>
              </w:rPr>
            </w:pPr>
          </w:p>
        </w:tc>
        <w:tc>
          <w:tcPr>
            <w:tcW w:w="1984" w:type="dxa"/>
          </w:tcPr>
          <w:p w:rsidR="00A05755" w:rsidRPr="00496002" w:rsidRDefault="00A05755" w:rsidP="000E6099">
            <w:pPr>
              <w:rPr>
                <w:b/>
              </w:rPr>
            </w:pPr>
            <w:r w:rsidRPr="00496002">
              <w:rPr>
                <w:b/>
              </w:rPr>
              <w:t>Zakres /przedmiot dostawy</w:t>
            </w:r>
          </w:p>
        </w:tc>
        <w:tc>
          <w:tcPr>
            <w:tcW w:w="1701" w:type="dxa"/>
            <w:vAlign w:val="center"/>
          </w:tcPr>
          <w:p w:rsidR="00A05755" w:rsidRPr="00496002" w:rsidRDefault="00A05755" w:rsidP="000E6099">
            <w:pPr>
              <w:rPr>
                <w:b/>
              </w:rPr>
            </w:pPr>
            <w:r w:rsidRPr="00496002">
              <w:rPr>
                <w:b/>
              </w:rPr>
              <w:t>Cena brutto wykonanej/</w:t>
            </w:r>
          </w:p>
          <w:p w:rsidR="00A05755" w:rsidRPr="00496002" w:rsidRDefault="00A05755" w:rsidP="000E6099">
            <w:pPr>
              <w:rPr>
                <w:b/>
                <w:vertAlign w:val="superscript"/>
              </w:rPr>
            </w:pPr>
            <w:r w:rsidRPr="00496002">
              <w:rPr>
                <w:b/>
              </w:rPr>
              <w:t xml:space="preserve">wykonywanej dostawy </w:t>
            </w:r>
            <w:r w:rsidRPr="00496002">
              <w:rPr>
                <w:b/>
                <w:vertAlign w:val="superscript"/>
              </w:rPr>
              <w:t>**)</w:t>
            </w:r>
          </w:p>
          <w:p w:rsidR="00A05755" w:rsidRPr="00496002" w:rsidRDefault="00A05755" w:rsidP="000E6099">
            <w:pPr>
              <w:rPr>
                <w:b/>
              </w:rPr>
            </w:pPr>
            <w:r w:rsidRPr="00496002">
              <w:rPr>
                <w:b/>
              </w:rPr>
              <w:t>w  zł</w:t>
            </w:r>
          </w:p>
        </w:tc>
        <w:tc>
          <w:tcPr>
            <w:tcW w:w="1701" w:type="dxa"/>
            <w:vAlign w:val="center"/>
          </w:tcPr>
          <w:p w:rsidR="00A05755" w:rsidRPr="00496002" w:rsidRDefault="00A05755" w:rsidP="000E6099">
            <w:pPr>
              <w:rPr>
                <w:b/>
              </w:rPr>
            </w:pPr>
            <w:r w:rsidRPr="00496002">
              <w:rPr>
                <w:b/>
              </w:rPr>
              <w:t>Terminy wykonania dostawy **)</w:t>
            </w:r>
          </w:p>
          <w:p w:rsidR="00A05755" w:rsidRPr="00496002" w:rsidRDefault="00A05755" w:rsidP="000E6099">
            <w:pPr>
              <w:rPr>
                <w:b/>
              </w:rPr>
            </w:pPr>
            <w:r w:rsidRPr="00496002">
              <w:rPr>
                <w:b/>
              </w:rPr>
              <w:t>od dn. – do dn.</w:t>
            </w:r>
          </w:p>
          <w:p w:rsidR="00A05755" w:rsidRPr="00496002" w:rsidRDefault="00A05755" w:rsidP="000E6099">
            <w:pPr>
              <w:rPr>
                <w:b/>
              </w:rPr>
            </w:pPr>
            <w:proofErr w:type="spellStart"/>
            <w:r w:rsidRPr="00496002">
              <w:rPr>
                <w:b/>
              </w:rPr>
              <w:t>dd</w:t>
            </w:r>
            <w:proofErr w:type="spellEnd"/>
            <w:r w:rsidRPr="00496002">
              <w:rPr>
                <w:b/>
              </w:rPr>
              <w:t>/mm/</w:t>
            </w:r>
            <w:proofErr w:type="spellStart"/>
            <w:r w:rsidRPr="00496002">
              <w:rPr>
                <w:b/>
              </w:rPr>
              <w:t>rrrr</w:t>
            </w:r>
            <w:proofErr w:type="spellEnd"/>
          </w:p>
        </w:tc>
        <w:tc>
          <w:tcPr>
            <w:tcW w:w="1985" w:type="dxa"/>
          </w:tcPr>
          <w:p w:rsidR="00A05755" w:rsidRPr="00496002" w:rsidRDefault="00A05755" w:rsidP="000E6099">
            <w:pPr>
              <w:rPr>
                <w:b/>
              </w:rPr>
            </w:pPr>
            <w:r w:rsidRPr="00496002">
              <w:rPr>
                <w:b/>
              </w:rPr>
              <w:t>Nazwa i adres odbiorcy dostawy</w:t>
            </w:r>
          </w:p>
        </w:tc>
      </w:tr>
      <w:tr w:rsidR="00496002" w:rsidRPr="00496002" w:rsidTr="000E6099">
        <w:tc>
          <w:tcPr>
            <w:tcW w:w="496" w:type="dxa"/>
            <w:tcBorders>
              <w:bottom w:val="double" w:sz="4" w:space="0" w:color="auto"/>
            </w:tcBorders>
            <w:vAlign w:val="center"/>
          </w:tcPr>
          <w:p w:rsidR="00A05755" w:rsidRPr="00496002" w:rsidRDefault="00A05755" w:rsidP="000E6099">
            <w:r w:rsidRPr="00496002">
              <w:t>1</w:t>
            </w:r>
          </w:p>
        </w:tc>
        <w:tc>
          <w:tcPr>
            <w:tcW w:w="1701" w:type="dxa"/>
            <w:tcBorders>
              <w:bottom w:val="double" w:sz="4" w:space="0" w:color="auto"/>
            </w:tcBorders>
            <w:vAlign w:val="center"/>
          </w:tcPr>
          <w:p w:rsidR="00A05755" w:rsidRPr="00496002" w:rsidRDefault="00A05755" w:rsidP="000E6099">
            <w:r w:rsidRPr="00496002">
              <w:t>2</w:t>
            </w:r>
          </w:p>
        </w:tc>
        <w:tc>
          <w:tcPr>
            <w:tcW w:w="1984" w:type="dxa"/>
            <w:tcBorders>
              <w:bottom w:val="double" w:sz="4" w:space="0" w:color="auto"/>
            </w:tcBorders>
          </w:tcPr>
          <w:p w:rsidR="00A05755" w:rsidRPr="00496002" w:rsidRDefault="00A05755" w:rsidP="000E6099">
            <w:r w:rsidRPr="00496002">
              <w:t>3</w:t>
            </w:r>
          </w:p>
        </w:tc>
        <w:tc>
          <w:tcPr>
            <w:tcW w:w="1701" w:type="dxa"/>
            <w:tcBorders>
              <w:bottom w:val="double" w:sz="4" w:space="0" w:color="auto"/>
            </w:tcBorders>
            <w:vAlign w:val="center"/>
          </w:tcPr>
          <w:p w:rsidR="00A05755" w:rsidRPr="00496002" w:rsidRDefault="00A05755" w:rsidP="000E6099">
            <w:r w:rsidRPr="00496002">
              <w:t>4</w:t>
            </w:r>
          </w:p>
        </w:tc>
        <w:tc>
          <w:tcPr>
            <w:tcW w:w="1701" w:type="dxa"/>
            <w:tcBorders>
              <w:bottom w:val="double" w:sz="4" w:space="0" w:color="auto"/>
            </w:tcBorders>
            <w:vAlign w:val="center"/>
          </w:tcPr>
          <w:p w:rsidR="00A05755" w:rsidRPr="00496002" w:rsidRDefault="00A05755" w:rsidP="000E6099">
            <w:r w:rsidRPr="00496002">
              <w:t>5</w:t>
            </w:r>
          </w:p>
        </w:tc>
        <w:tc>
          <w:tcPr>
            <w:tcW w:w="1985" w:type="dxa"/>
            <w:tcBorders>
              <w:bottom w:val="double" w:sz="4" w:space="0" w:color="auto"/>
            </w:tcBorders>
          </w:tcPr>
          <w:p w:rsidR="00A05755" w:rsidRPr="00496002" w:rsidRDefault="00A05755" w:rsidP="000E6099">
            <w:r w:rsidRPr="00496002">
              <w:t>6</w:t>
            </w:r>
          </w:p>
        </w:tc>
      </w:tr>
      <w:tr w:rsidR="00496002" w:rsidRPr="00496002" w:rsidTr="000E6099">
        <w:trPr>
          <w:trHeight w:val="424"/>
        </w:trPr>
        <w:tc>
          <w:tcPr>
            <w:tcW w:w="496" w:type="dxa"/>
            <w:tcBorders>
              <w:top w:val="double" w:sz="4" w:space="0" w:color="auto"/>
              <w:bottom w:val="double" w:sz="4" w:space="0" w:color="auto"/>
            </w:tcBorders>
          </w:tcPr>
          <w:p w:rsidR="00A05755" w:rsidRPr="00496002" w:rsidRDefault="00A05755" w:rsidP="000E6099"/>
        </w:tc>
        <w:tc>
          <w:tcPr>
            <w:tcW w:w="1701" w:type="dxa"/>
            <w:tcBorders>
              <w:top w:val="double" w:sz="4" w:space="0" w:color="auto"/>
              <w:bottom w:val="double" w:sz="4" w:space="0" w:color="auto"/>
            </w:tcBorders>
          </w:tcPr>
          <w:p w:rsidR="00A05755" w:rsidRPr="00496002" w:rsidRDefault="00A05755" w:rsidP="000E6099"/>
          <w:p w:rsidR="00A05755" w:rsidRPr="00496002" w:rsidRDefault="00A05755" w:rsidP="000E6099"/>
          <w:p w:rsidR="00A05755" w:rsidRPr="00496002" w:rsidRDefault="00A05755" w:rsidP="000E6099"/>
          <w:p w:rsidR="002C1486" w:rsidRPr="00496002" w:rsidRDefault="002C1486" w:rsidP="000E6099"/>
        </w:tc>
        <w:tc>
          <w:tcPr>
            <w:tcW w:w="1984" w:type="dxa"/>
            <w:tcBorders>
              <w:top w:val="double" w:sz="4" w:space="0" w:color="auto"/>
              <w:bottom w:val="double" w:sz="4" w:space="0" w:color="auto"/>
            </w:tcBorders>
          </w:tcPr>
          <w:p w:rsidR="00A05755" w:rsidRPr="00496002" w:rsidRDefault="00A05755" w:rsidP="000E6099"/>
        </w:tc>
        <w:tc>
          <w:tcPr>
            <w:tcW w:w="1701" w:type="dxa"/>
            <w:tcBorders>
              <w:top w:val="double" w:sz="4" w:space="0" w:color="auto"/>
              <w:bottom w:val="double" w:sz="4" w:space="0" w:color="auto"/>
            </w:tcBorders>
          </w:tcPr>
          <w:p w:rsidR="00A05755" w:rsidRPr="00496002" w:rsidRDefault="00A05755" w:rsidP="000E6099"/>
          <w:p w:rsidR="00A05755" w:rsidRPr="00496002" w:rsidRDefault="00A05755" w:rsidP="000E6099"/>
          <w:p w:rsidR="00A05755" w:rsidRPr="00496002" w:rsidRDefault="00A05755" w:rsidP="000E6099"/>
        </w:tc>
        <w:tc>
          <w:tcPr>
            <w:tcW w:w="1701" w:type="dxa"/>
            <w:tcBorders>
              <w:top w:val="double" w:sz="4" w:space="0" w:color="auto"/>
              <w:bottom w:val="double" w:sz="4" w:space="0" w:color="auto"/>
            </w:tcBorders>
          </w:tcPr>
          <w:p w:rsidR="00A05755" w:rsidRPr="00496002" w:rsidRDefault="00A05755" w:rsidP="000E6099"/>
        </w:tc>
        <w:tc>
          <w:tcPr>
            <w:tcW w:w="1985" w:type="dxa"/>
            <w:tcBorders>
              <w:top w:val="double" w:sz="4" w:space="0" w:color="auto"/>
              <w:bottom w:val="double" w:sz="4" w:space="0" w:color="auto"/>
            </w:tcBorders>
          </w:tcPr>
          <w:p w:rsidR="00A05755" w:rsidRPr="00496002" w:rsidRDefault="00A05755" w:rsidP="000E6099"/>
        </w:tc>
      </w:tr>
      <w:tr w:rsidR="00496002" w:rsidRPr="00496002" w:rsidTr="000E6099">
        <w:trPr>
          <w:trHeight w:val="695"/>
        </w:trPr>
        <w:tc>
          <w:tcPr>
            <w:tcW w:w="496" w:type="dxa"/>
            <w:tcBorders>
              <w:top w:val="double" w:sz="4" w:space="0" w:color="auto"/>
              <w:bottom w:val="double" w:sz="4" w:space="0" w:color="auto"/>
            </w:tcBorders>
          </w:tcPr>
          <w:p w:rsidR="00A05755" w:rsidRPr="00496002" w:rsidRDefault="00A05755" w:rsidP="000E6099"/>
          <w:p w:rsidR="00A05755" w:rsidRPr="00496002" w:rsidRDefault="00A05755" w:rsidP="000E6099"/>
          <w:p w:rsidR="00A05755" w:rsidRPr="00496002" w:rsidRDefault="00A05755" w:rsidP="000E6099"/>
          <w:p w:rsidR="00A05755" w:rsidRPr="00496002" w:rsidRDefault="00A05755" w:rsidP="000E6099"/>
        </w:tc>
        <w:tc>
          <w:tcPr>
            <w:tcW w:w="1701" w:type="dxa"/>
            <w:tcBorders>
              <w:top w:val="double" w:sz="4" w:space="0" w:color="auto"/>
              <w:bottom w:val="double" w:sz="4" w:space="0" w:color="auto"/>
            </w:tcBorders>
          </w:tcPr>
          <w:p w:rsidR="00A05755" w:rsidRPr="00496002" w:rsidRDefault="00A05755" w:rsidP="000E6099"/>
        </w:tc>
        <w:tc>
          <w:tcPr>
            <w:tcW w:w="1984" w:type="dxa"/>
            <w:tcBorders>
              <w:top w:val="double" w:sz="4" w:space="0" w:color="auto"/>
              <w:bottom w:val="double" w:sz="4" w:space="0" w:color="auto"/>
            </w:tcBorders>
          </w:tcPr>
          <w:p w:rsidR="00A05755" w:rsidRPr="00496002" w:rsidRDefault="00A05755" w:rsidP="000E6099"/>
        </w:tc>
        <w:tc>
          <w:tcPr>
            <w:tcW w:w="1701" w:type="dxa"/>
            <w:tcBorders>
              <w:top w:val="double" w:sz="4" w:space="0" w:color="auto"/>
              <w:bottom w:val="double" w:sz="4" w:space="0" w:color="auto"/>
            </w:tcBorders>
          </w:tcPr>
          <w:p w:rsidR="00A05755" w:rsidRPr="00496002" w:rsidRDefault="00A05755" w:rsidP="000E6099"/>
        </w:tc>
        <w:tc>
          <w:tcPr>
            <w:tcW w:w="1701" w:type="dxa"/>
            <w:tcBorders>
              <w:top w:val="double" w:sz="4" w:space="0" w:color="auto"/>
              <w:bottom w:val="double" w:sz="4" w:space="0" w:color="auto"/>
            </w:tcBorders>
          </w:tcPr>
          <w:p w:rsidR="00A05755" w:rsidRPr="00496002" w:rsidRDefault="00A05755" w:rsidP="000E6099"/>
        </w:tc>
        <w:tc>
          <w:tcPr>
            <w:tcW w:w="1985" w:type="dxa"/>
            <w:tcBorders>
              <w:top w:val="double" w:sz="4" w:space="0" w:color="auto"/>
              <w:bottom w:val="double" w:sz="4" w:space="0" w:color="auto"/>
            </w:tcBorders>
          </w:tcPr>
          <w:p w:rsidR="00A05755" w:rsidRPr="00496002" w:rsidRDefault="00A05755" w:rsidP="000E6099"/>
        </w:tc>
      </w:tr>
    </w:tbl>
    <w:p w:rsidR="00A05755" w:rsidRPr="00496002" w:rsidRDefault="00A05755" w:rsidP="00A05755">
      <w:pPr>
        <w:rPr>
          <w:b/>
        </w:rPr>
      </w:pPr>
    </w:p>
    <w:p w:rsidR="00A05755" w:rsidRPr="00496002" w:rsidRDefault="00A05755" w:rsidP="00A05755">
      <w:pPr>
        <w:rPr>
          <w:b/>
        </w:rPr>
      </w:pPr>
      <w:r w:rsidRPr="00496002">
        <w:rPr>
          <w:b/>
        </w:rPr>
        <w:t>*</w:t>
      </w:r>
      <w:r w:rsidRPr="00496002">
        <w:rPr>
          <w:b/>
          <w:vertAlign w:val="superscript"/>
        </w:rPr>
        <w:t xml:space="preserve"> </w:t>
      </w:r>
      <w:r w:rsidRPr="00496002">
        <w:rPr>
          <w:b/>
        </w:rPr>
        <w:t xml:space="preserve">) </w:t>
      </w:r>
      <w:r w:rsidRPr="00496002">
        <w:t xml:space="preserve">W przypadku gdy wykonawca będzie polegać na wiedzy i doświadczeniu innego podmiotu, to zgodnie z art. 26 ust. 2b </w:t>
      </w:r>
      <w:proofErr w:type="spellStart"/>
      <w:r w:rsidRPr="00496002">
        <w:t>Pzp</w:t>
      </w:r>
      <w:proofErr w:type="spellEnd"/>
      <w:r w:rsidRPr="00496002">
        <w:t xml:space="preserve"> ( oprócz  wskazania innego podmiotu w kol. 2 ) zobowiązany jest przedstawić </w:t>
      </w:r>
      <w:r w:rsidRPr="00496002">
        <w:rPr>
          <w:b/>
        </w:rPr>
        <w:t>pisemne zobowiązanie tego podmiotu do oddania mu do dyspozycji niezbędnych zasobów na okres korzystania z nich przy wykonaniu zamówienia</w:t>
      </w:r>
      <w:r w:rsidR="005840D6" w:rsidRPr="00496002">
        <w:rPr>
          <w:b/>
        </w:rPr>
        <w:t xml:space="preserve">, wg wzoru jak w zał. nr 7 do </w:t>
      </w:r>
      <w:proofErr w:type="spellStart"/>
      <w:r w:rsidR="005840D6" w:rsidRPr="00496002">
        <w:rPr>
          <w:b/>
        </w:rPr>
        <w:t>siwz</w:t>
      </w:r>
      <w:proofErr w:type="spellEnd"/>
      <w:r w:rsidRPr="00496002">
        <w:rPr>
          <w:b/>
        </w:rPr>
        <w:t xml:space="preserve">. </w:t>
      </w:r>
    </w:p>
    <w:p w:rsidR="00A05755" w:rsidRPr="00496002" w:rsidRDefault="00A05755" w:rsidP="00A05755">
      <w:pPr>
        <w:rPr>
          <w:b/>
        </w:rPr>
      </w:pPr>
    </w:p>
    <w:p w:rsidR="00A05755" w:rsidRPr="00496002" w:rsidRDefault="00A05755" w:rsidP="00A05755">
      <w:pPr>
        <w:rPr>
          <w:rFonts w:eastAsia="Batang"/>
          <w:i/>
        </w:rPr>
      </w:pPr>
      <w:r w:rsidRPr="00496002">
        <w:rPr>
          <w:rFonts w:eastAsia="Batang"/>
          <w:i/>
        </w:rPr>
        <w:t xml:space="preserve">Wymagana forma dokumentu - oryginał </w:t>
      </w:r>
    </w:p>
    <w:p w:rsidR="005840D6" w:rsidRPr="00496002" w:rsidRDefault="005840D6" w:rsidP="00A05755">
      <w:pPr>
        <w:rPr>
          <w:i/>
        </w:rPr>
      </w:pPr>
    </w:p>
    <w:p w:rsidR="00A05755" w:rsidRPr="00496002" w:rsidRDefault="00A05755" w:rsidP="00A05755">
      <w:r w:rsidRPr="00496002">
        <w:t xml:space="preserve">**) w przypadku świadczeń okresowych lub ciągłych dla dostaw aktualnie wykonywanych         w kol. 4 należy podać wartość dotychczas  zrealizowanego kontraktu, a w kol. 5 datę początkową i końcową dla wartości wykazanej w kol.4.  </w:t>
      </w:r>
    </w:p>
    <w:p w:rsidR="00A05755" w:rsidRPr="00496002" w:rsidRDefault="00A05755" w:rsidP="00A05755"/>
    <w:p w:rsidR="00A05755" w:rsidRPr="00496002" w:rsidRDefault="00A05755" w:rsidP="00A05755">
      <w:r w:rsidRPr="00496002">
        <w:t>Do wykazu należy załączyć dokumenty potwierdzające, że dostawy zostały wykonane należycie, w formie oryginału lub kopii poświadczonej</w:t>
      </w:r>
      <w:r w:rsidRPr="00496002">
        <w:rPr>
          <w:b/>
        </w:rPr>
        <w:t xml:space="preserve"> „</w:t>
      </w:r>
      <w:r w:rsidRPr="00496002">
        <w:t>za zgodność z oryginałem”</w:t>
      </w:r>
      <w:r w:rsidRPr="00496002">
        <w:rPr>
          <w:b/>
        </w:rPr>
        <w:t xml:space="preserve"> </w:t>
      </w:r>
      <w:r w:rsidRPr="00496002">
        <w:t xml:space="preserve">w sposób opisany w pkt XV </w:t>
      </w:r>
      <w:proofErr w:type="spellStart"/>
      <w:r w:rsidRPr="00496002">
        <w:t>ppkt</w:t>
      </w:r>
      <w:proofErr w:type="spellEnd"/>
      <w:r w:rsidRPr="00496002">
        <w:t xml:space="preserve"> 1i) </w:t>
      </w:r>
      <w:proofErr w:type="spellStart"/>
      <w:r w:rsidRPr="00496002">
        <w:t>siwz</w:t>
      </w:r>
      <w:proofErr w:type="spellEnd"/>
    </w:p>
    <w:p w:rsidR="003E16BB" w:rsidRPr="00496002" w:rsidRDefault="003E16BB" w:rsidP="003E16BB"/>
    <w:p w:rsidR="00481AC7" w:rsidRPr="00496002" w:rsidRDefault="003E16BB" w:rsidP="003E16BB">
      <w:r w:rsidRPr="00496002">
        <w:t>……………………………………</w:t>
      </w:r>
    </w:p>
    <w:p w:rsidR="003E16BB" w:rsidRPr="00496002" w:rsidRDefault="003E16BB" w:rsidP="003E16BB">
      <w:pPr>
        <w:rPr>
          <w:i/>
        </w:rPr>
      </w:pPr>
      <w:r w:rsidRPr="00496002">
        <w:rPr>
          <w:i/>
        </w:rPr>
        <w:t>Miejscowość , data</w:t>
      </w:r>
    </w:p>
    <w:p w:rsidR="00A05755" w:rsidRPr="00496002" w:rsidRDefault="00481AC7" w:rsidP="003E16BB">
      <w:pPr>
        <w:ind w:left="4248"/>
      </w:pPr>
      <w:r w:rsidRPr="00496002">
        <w:t>…</w:t>
      </w:r>
      <w:r w:rsidR="00A05755" w:rsidRPr="00496002">
        <w:t>...................................................</w:t>
      </w:r>
      <w:r w:rsidRPr="00496002">
        <w:t>.............</w:t>
      </w:r>
      <w:r w:rsidR="00A05755" w:rsidRPr="00496002">
        <w:t xml:space="preserve">                                                                            </w:t>
      </w:r>
      <w:r w:rsidR="00A05755" w:rsidRPr="00496002">
        <w:rPr>
          <w:i/>
        </w:rPr>
        <w:t xml:space="preserve">                                             </w:t>
      </w:r>
      <w:r w:rsidRPr="00496002">
        <w:rPr>
          <w:i/>
        </w:rPr>
        <w:t xml:space="preserve">  </w:t>
      </w:r>
      <w:r w:rsidR="00A05755" w:rsidRPr="00496002">
        <w:rPr>
          <w:i/>
        </w:rPr>
        <w:t>podpis/y osoby/osób upoważnionej/</w:t>
      </w:r>
      <w:proofErr w:type="spellStart"/>
      <w:r w:rsidR="00A05755" w:rsidRPr="00496002">
        <w:rPr>
          <w:i/>
        </w:rPr>
        <w:t>ych</w:t>
      </w:r>
      <w:proofErr w:type="spellEnd"/>
      <w:r w:rsidR="00A05755" w:rsidRPr="00496002">
        <w:rPr>
          <w:i/>
        </w:rPr>
        <w:t xml:space="preserve"> </w:t>
      </w:r>
      <w:r w:rsidR="00A05755" w:rsidRPr="00496002">
        <w:rPr>
          <w:i/>
        </w:rPr>
        <w:br/>
        <w:t xml:space="preserve">  do reprezentowania wykonawcy/</w:t>
      </w:r>
      <w:proofErr w:type="spellStart"/>
      <w:r w:rsidR="00A05755" w:rsidRPr="00496002">
        <w:rPr>
          <w:i/>
        </w:rPr>
        <w:t>ców</w:t>
      </w:r>
      <w:proofErr w:type="spellEnd"/>
    </w:p>
    <w:p w:rsidR="00481AC7" w:rsidRPr="00496002" w:rsidRDefault="00481AC7" w:rsidP="00A05755">
      <w:pPr>
        <w:rPr>
          <w:b/>
        </w:rPr>
      </w:pPr>
    </w:p>
    <w:p w:rsidR="00481AC7" w:rsidRPr="00496002" w:rsidRDefault="00481AC7" w:rsidP="00A05755">
      <w:pPr>
        <w:rPr>
          <w:b/>
        </w:rPr>
      </w:pPr>
    </w:p>
    <w:p w:rsidR="002C1486" w:rsidRPr="00496002" w:rsidRDefault="002C1486" w:rsidP="00A05755">
      <w:pPr>
        <w:jc w:val="right"/>
        <w:rPr>
          <w:b/>
        </w:rPr>
      </w:pPr>
    </w:p>
    <w:p w:rsidR="002C1486" w:rsidRPr="00496002" w:rsidRDefault="002C1486" w:rsidP="00A05755">
      <w:pPr>
        <w:jc w:val="right"/>
        <w:rPr>
          <w:b/>
        </w:rPr>
      </w:pPr>
    </w:p>
    <w:p w:rsidR="00A05755" w:rsidRPr="00496002" w:rsidRDefault="00A05755" w:rsidP="00A05755">
      <w:pPr>
        <w:jc w:val="right"/>
      </w:pPr>
      <w:r w:rsidRPr="00496002">
        <w:rPr>
          <w:b/>
        </w:rPr>
        <w:lastRenderedPageBreak/>
        <w:t xml:space="preserve">Załącznik nr 5 do </w:t>
      </w:r>
      <w:proofErr w:type="spellStart"/>
      <w:r w:rsidRPr="00496002">
        <w:rPr>
          <w:b/>
        </w:rPr>
        <w:t>siwz</w:t>
      </w:r>
      <w:proofErr w:type="spellEnd"/>
    </w:p>
    <w:p w:rsidR="00A05755" w:rsidRPr="00496002" w:rsidRDefault="00A05755" w:rsidP="00A05755">
      <w:r w:rsidRPr="00496002">
        <w:t xml:space="preserve"> ..................................................................</w:t>
      </w:r>
      <w:r w:rsidRPr="00496002">
        <w:tab/>
      </w:r>
      <w:r w:rsidRPr="00496002">
        <w:tab/>
      </w:r>
      <w:r w:rsidRPr="00496002">
        <w:tab/>
      </w:r>
      <w:r w:rsidRPr="00496002">
        <w:tab/>
      </w:r>
      <w:r w:rsidRPr="00496002">
        <w:tab/>
      </w:r>
    </w:p>
    <w:p w:rsidR="00A05755" w:rsidRPr="00496002" w:rsidRDefault="00A05755" w:rsidP="00A05755">
      <w:r w:rsidRPr="00496002">
        <w:t xml:space="preserve">       pieczęć, nazwa i dokładny adres  </w:t>
      </w:r>
    </w:p>
    <w:p w:rsidR="00A05755" w:rsidRPr="00496002" w:rsidRDefault="00A05755" w:rsidP="00A05755">
      <w:r w:rsidRPr="00496002">
        <w:t xml:space="preserve">            wykonawcy/ wykonawców    </w:t>
      </w:r>
    </w:p>
    <w:p w:rsidR="00A05755" w:rsidRPr="00496002" w:rsidRDefault="00A05755" w:rsidP="00A05755">
      <w:pPr>
        <w:rPr>
          <w:b/>
        </w:rPr>
      </w:pPr>
    </w:p>
    <w:p w:rsidR="00A05755" w:rsidRPr="00496002" w:rsidRDefault="00A05755" w:rsidP="00A05755">
      <w:pPr>
        <w:jc w:val="center"/>
        <w:rPr>
          <w:b/>
        </w:rPr>
      </w:pPr>
      <w:r w:rsidRPr="00496002">
        <w:rPr>
          <w:b/>
        </w:rPr>
        <w:t>WYKAZ  OSÓB</w:t>
      </w:r>
    </w:p>
    <w:p w:rsidR="00A05755" w:rsidRPr="00496002" w:rsidRDefault="00A05755" w:rsidP="00A05755">
      <w:pPr>
        <w:jc w:val="center"/>
        <w:rPr>
          <w:b/>
        </w:rPr>
      </w:pPr>
      <w:r w:rsidRPr="00496002">
        <w:rPr>
          <w:rFonts w:eastAsia="Batang"/>
        </w:rPr>
        <w:t>uczestniczących  w wykonywaniu zamówienia</w:t>
      </w:r>
    </w:p>
    <w:p w:rsidR="00A05755" w:rsidRPr="00496002" w:rsidRDefault="00A05755" w:rsidP="00A05755">
      <w:pPr>
        <w:rPr>
          <w:b/>
        </w:rPr>
      </w:pPr>
      <w:r w:rsidRPr="00496002">
        <w:rPr>
          <w:b/>
        </w:rPr>
        <w:t>I.</w:t>
      </w:r>
    </w:p>
    <w:tbl>
      <w:tblPr>
        <w:tblpPr w:leftFromText="141" w:rightFromText="141" w:vertAnchor="text" w:tblpY="1"/>
        <w:tblOverlap w:val="neve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1984"/>
        <w:gridCol w:w="2126"/>
        <w:gridCol w:w="2552"/>
        <w:gridCol w:w="2268"/>
      </w:tblGrid>
      <w:tr w:rsidR="00496002" w:rsidRPr="00496002" w:rsidTr="00BC41D1">
        <w:trPr>
          <w:trHeight w:val="1245"/>
        </w:trPr>
        <w:tc>
          <w:tcPr>
            <w:tcW w:w="496" w:type="dxa"/>
            <w:vAlign w:val="center"/>
          </w:tcPr>
          <w:p w:rsidR="00A05755" w:rsidRPr="00496002" w:rsidRDefault="00A05755" w:rsidP="000E6099">
            <w:pPr>
              <w:rPr>
                <w:b/>
              </w:rPr>
            </w:pPr>
            <w:r w:rsidRPr="00496002">
              <w:rPr>
                <w:b/>
              </w:rPr>
              <w:t>Lp.</w:t>
            </w:r>
          </w:p>
        </w:tc>
        <w:tc>
          <w:tcPr>
            <w:tcW w:w="1984" w:type="dxa"/>
          </w:tcPr>
          <w:p w:rsidR="00A05755" w:rsidRPr="00496002" w:rsidRDefault="00A05755" w:rsidP="00BC41D1">
            <w:pPr>
              <w:rPr>
                <w:b/>
              </w:rPr>
            </w:pPr>
            <w:r w:rsidRPr="00496002">
              <w:rPr>
                <w:b/>
              </w:rPr>
              <w:t xml:space="preserve">Imię i nazwisko </w:t>
            </w:r>
          </w:p>
        </w:tc>
        <w:tc>
          <w:tcPr>
            <w:tcW w:w="2126" w:type="dxa"/>
          </w:tcPr>
          <w:p w:rsidR="00A05755" w:rsidRPr="00496002" w:rsidRDefault="00A05755" w:rsidP="000E6099">
            <w:pPr>
              <w:rPr>
                <w:b/>
              </w:rPr>
            </w:pPr>
            <w:r w:rsidRPr="00496002">
              <w:rPr>
                <w:b/>
              </w:rPr>
              <w:t xml:space="preserve">Kwalifikacje Uprawnienia </w:t>
            </w:r>
            <w:r w:rsidR="003E5E00" w:rsidRPr="00496002">
              <w:rPr>
                <w:b/>
              </w:rPr>
              <w:t>SEP</w:t>
            </w:r>
          </w:p>
        </w:tc>
        <w:tc>
          <w:tcPr>
            <w:tcW w:w="2552" w:type="dxa"/>
          </w:tcPr>
          <w:p w:rsidR="00A05755" w:rsidRPr="00496002" w:rsidRDefault="00A05755" w:rsidP="00BC41D1">
            <w:pPr>
              <w:rPr>
                <w:b/>
              </w:rPr>
            </w:pPr>
            <w:r w:rsidRPr="00496002">
              <w:rPr>
                <w:b/>
              </w:rPr>
              <w:t xml:space="preserve">Zakres wykonywanych czynności </w:t>
            </w:r>
          </w:p>
        </w:tc>
        <w:tc>
          <w:tcPr>
            <w:tcW w:w="2268" w:type="dxa"/>
          </w:tcPr>
          <w:p w:rsidR="00A05755" w:rsidRPr="00496002" w:rsidRDefault="00BC41D1" w:rsidP="00BC41D1">
            <w:pPr>
              <w:rPr>
                <w:b/>
              </w:rPr>
            </w:pPr>
            <w:r w:rsidRPr="00496002">
              <w:rPr>
                <w:b/>
              </w:rPr>
              <w:t xml:space="preserve">Podstawa dysponowania (np. umowa o pracę, </w:t>
            </w:r>
            <w:r w:rsidR="005840D6" w:rsidRPr="00496002">
              <w:rPr>
                <w:b/>
              </w:rPr>
              <w:t>umowa - zlecenie</w:t>
            </w:r>
            <w:r w:rsidR="006F0AC8" w:rsidRPr="00496002">
              <w:rPr>
                <w:b/>
              </w:rPr>
              <w:t>, umowa</w:t>
            </w:r>
            <w:r w:rsidRPr="00496002">
              <w:rPr>
                <w:b/>
              </w:rPr>
              <w:t xml:space="preserve"> o </w:t>
            </w:r>
            <w:r w:rsidR="006F0AC8" w:rsidRPr="00496002">
              <w:rPr>
                <w:b/>
              </w:rPr>
              <w:t>współpracy)</w:t>
            </w:r>
          </w:p>
        </w:tc>
      </w:tr>
      <w:tr w:rsidR="00496002" w:rsidRPr="00496002" w:rsidTr="00D33746">
        <w:trPr>
          <w:trHeight w:val="298"/>
        </w:trPr>
        <w:tc>
          <w:tcPr>
            <w:tcW w:w="496" w:type="dxa"/>
            <w:tcBorders>
              <w:bottom w:val="double" w:sz="4" w:space="0" w:color="auto"/>
            </w:tcBorders>
            <w:vAlign w:val="center"/>
          </w:tcPr>
          <w:p w:rsidR="00A05755" w:rsidRPr="00496002" w:rsidRDefault="00A05755" w:rsidP="000E6099">
            <w:r w:rsidRPr="00496002">
              <w:t>1</w:t>
            </w:r>
          </w:p>
        </w:tc>
        <w:tc>
          <w:tcPr>
            <w:tcW w:w="1984" w:type="dxa"/>
            <w:tcBorders>
              <w:bottom w:val="double" w:sz="4" w:space="0" w:color="auto"/>
            </w:tcBorders>
            <w:vAlign w:val="center"/>
          </w:tcPr>
          <w:p w:rsidR="00A05755" w:rsidRPr="00496002" w:rsidRDefault="00A05755" w:rsidP="000E6099">
            <w:r w:rsidRPr="00496002">
              <w:t>2</w:t>
            </w:r>
          </w:p>
        </w:tc>
        <w:tc>
          <w:tcPr>
            <w:tcW w:w="2126" w:type="dxa"/>
            <w:tcBorders>
              <w:bottom w:val="double" w:sz="4" w:space="0" w:color="auto"/>
            </w:tcBorders>
          </w:tcPr>
          <w:p w:rsidR="00A05755" w:rsidRPr="00496002" w:rsidRDefault="00A05755" w:rsidP="000E6099">
            <w:r w:rsidRPr="00496002">
              <w:t>3</w:t>
            </w:r>
          </w:p>
        </w:tc>
        <w:tc>
          <w:tcPr>
            <w:tcW w:w="2552" w:type="dxa"/>
            <w:tcBorders>
              <w:bottom w:val="double" w:sz="4" w:space="0" w:color="auto"/>
            </w:tcBorders>
            <w:vAlign w:val="center"/>
          </w:tcPr>
          <w:p w:rsidR="00A05755" w:rsidRPr="00496002" w:rsidRDefault="00A05755" w:rsidP="000E6099">
            <w:r w:rsidRPr="00496002">
              <w:t>4</w:t>
            </w:r>
          </w:p>
        </w:tc>
        <w:tc>
          <w:tcPr>
            <w:tcW w:w="2268" w:type="dxa"/>
            <w:tcBorders>
              <w:bottom w:val="double" w:sz="4" w:space="0" w:color="auto"/>
            </w:tcBorders>
            <w:vAlign w:val="center"/>
          </w:tcPr>
          <w:p w:rsidR="00A05755" w:rsidRPr="00496002" w:rsidRDefault="00A05755" w:rsidP="000E6099">
            <w:r w:rsidRPr="00496002">
              <w:t>5</w:t>
            </w:r>
          </w:p>
        </w:tc>
      </w:tr>
      <w:tr w:rsidR="00496002" w:rsidRPr="00496002" w:rsidTr="00D33746">
        <w:trPr>
          <w:trHeight w:val="467"/>
        </w:trPr>
        <w:tc>
          <w:tcPr>
            <w:tcW w:w="496" w:type="dxa"/>
            <w:tcBorders>
              <w:top w:val="double" w:sz="4" w:space="0" w:color="auto"/>
              <w:bottom w:val="double" w:sz="4" w:space="0" w:color="auto"/>
            </w:tcBorders>
          </w:tcPr>
          <w:p w:rsidR="00A05755" w:rsidRPr="00496002" w:rsidRDefault="00A05755" w:rsidP="000E6099">
            <w:r w:rsidRPr="00496002">
              <w:t>1</w:t>
            </w:r>
          </w:p>
        </w:tc>
        <w:tc>
          <w:tcPr>
            <w:tcW w:w="1984" w:type="dxa"/>
            <w:tcBorders>
              <w:top w:val="double" w:sz="4" w:space="0" w:color="auto"/>
              <w:bottom w:val="double" w:sz="4" w:space="0" w:color="auto"/>
            </w:tcBorders>
          </w:tcPr>
          <w:p w:rsidR="00A05755" w:rsidRPr="00496002" w:rsidRDefault="00A05755" w:rsidP="000E6099"/>
          <w:p w:rsidR="00A05755" w:rsidRPr="00496002" w:rsidRDefault="00A05755" w:rsidP="000E6099"/>
          <w:p w:rsidR="00A05755" w:rsidRPr="00496002" w:rsidRDefault="00A05755" w:rsidP="000E6099"/>
        </w:tc>
        <w:tc>
          <w:tcPr>
            <w:tcW w:w="2126" w:type="dxa"/>
            <w:tcBorders>
              <w:top w:val="double" w:sz="4" w:space="0" w:color="auto"/>
              <w:bottom w:val="double" w:sz="4" w:space="0" w:color="auto"/>
            </w:tcBorders>
          </w:tcPr>
          <w:p w:rsidR="00A05755" w:rsidRPr="00496002" w:rsidRDefault="00A05755" w:rsidP="000E6099"/>
        </w:tc>
        <w:tc>
          <w:tcPr>
            <w:tcW w:w="2552" w:type="dxa"/>
            <w:tcBorders>
              <w:top w:val="double" w:sz="4" w:space="0" w:color="auto"/>
              <w:bottom w:val="double" w:sz="4" w:space="0" w:color="auto"/>
            </w:tcBorders>
          </w:tcPr>
          <w:p w:rsidR="00A05755" w:rsidRPr="00496002" w:rsidRDefault="00A05755" w:rsidP="000E6099"/>
          <w:p w:rsidR="00A05755" w:rsidRPr="00496002" w:rsidRDefault="00A05755" w:rsidP="000E6099"/>
          <w:p w:rsidR="00A05755" w:rsidRPr="00496002" w:rsidRDefault="00A05755" w:rsidP="000E6099"/>
          <w:p w:rsidR="006F0AC8" w:rsidRPr="00496002" w:rsidRDefault="006F0AC8" w:rsidP="000E6099"/>
        </w:tc>
        <w:tc>
          <w:tcPr>
            <w:tcW w:w="2268" w:type="dxa"/>
            <w:tcBorders>
              <w:top w:val="double" w:sz="4" w:space="0" w:color="auto"/>
              <w:bottom w:val="double" w:sz="4" w:space="0" w:color="auto"/>
            </w:tcBorders>
          </w:tcPr>
          <w:p w:rsidR="00A05755" w:rsidRPr="00496002" w:rsidRDefault="00A05755" w:rsidP="000E6099"/>
        </w:tc>
      </w:tr>
      <w:tr w:rsidR="00496002" w:rsidRPr="00496002" w:rsidTr="00D33746">
        <w:trPr>
          <w:trHeight w:val="766"/>
        </w:trPr>
        <w:tc>
          <w:tcPr>
            <w:tcW w:w="496" w:type="dxa"/>
            <w:tcBorders>
              <w:top w:val="double" w:sz="4" w:space="0" w:color="auto"/>
              <w:bottom w:val="double" w:sz="4" w:space="0" w:color="auto"/>
            </w:tcBorders>
          </w:tcPr>
          <w:p w:rsidR="00A05755" w:rsidRPr="00496002" w:rsidRDefault="00A05755" w:rsidP="000E6099">
            <w:r w:rsidRPr="00496002">
              <w:t>2</w:t>
            </w:r>
          </w:p>
          <w:p w:rsidR="00A05755" w:rsidRPr="00496002" w:rsidRDefault="00A05755" w:rsidP="000E6099"/>
          <w:p w:rsidR="00A05755" w:rsidRPr="00496002" w:rsidRDefault="00A05755" w:rsidP="000E6099"/>
          <w:p w:rsidR="00A05755" w:rsidRPr="00496002" w:rsidRDefault="00A05755" w:rsidP="000E6099"/>
        </w:tc>
        <w:tc>
          <w:tcPr>
            <w:tcW w:w="1984" w:type="dxa"/>
            <w:tcBorders>
              <w:top w:val="double" w:sz="4" w:space="0" w:color="auto"/>
              <w:bottom w:val="double" w:sz="4" w:space="0" w:color="auto"/>
            </w:tcBorders>
          </w:tcPr>
          <w:p w:rsidR="00A05755" w:rsidRPr="00496002" w:rsidRDefault="00A05755" w:rsidP="000E6099"/>
        </w:tc>
        <w:tc>
          <w:tcPr>
            <w:tcW w:w="2126" w:type="dxa"/>
            <w:tcBorders>
              <w:top w:val="double" w:sz="4" w:space="0" w:color="auto"/>
              <w:bottom w:val="double" w:sz="4" w:space="0" w:color="auto"/>
            </w:tcBorders>
          </w:tcPr>
          <w:p w:rsidR="00A05755" w:rsidRPr="00496002" w:rsidRDefault="00A05755" w:rsidP="000E6099"/>
        </w:tc>
        <w:tc>
          <w:tcPr>
            <w:tcW w:w="2552" w:type="dxa"/>
            <w:tcBorders>
              <w:top w:val="double" w:sz="4" w:space="0" w:color="auto"/>
              <w:bottom w:val="double" w:sz="4" w:space="0" w:color="auto"/>
            </w:tcBorders>
          </w:tcPr>
          <w:p w:rsidR="00A05755" w:rsidRPr="00496002" w:rsidRDefault="00A05755" w:rsidP="000E6099"/>
        </w:tc>
        <w:tc>
          <w:tcPr>
            <w:tcW w:w="2268" w:type="dxa"/>
            <w:tcBorders>
              <w:top w:val="double" w:sz="4" w:space="0" w:color="auto"/>
              <w:bottom w:val="double" w:sz="4" w:space="0" w:color="auto"/>
            </w:tcBorders>
          </w:tcPr>
          <w:p w:rsidR="00A05755" w:rsidRPr="00496002" w:rsidRDefault="00A05755" w:rsidP="000E6099"/>
        </w:tc>
      </w:tr>
    </w:tbl>
    <w:p w:rsidR="00A05755" w:rsidRPr="00496002" w:rsidRDefault="00A05755" w:rsidP="00A05755">
      <w:pPr>
        <w:rPr>
          <w:b/>
        </w:rPr>
      </w:pPr>
    </w:p>
    <w:p w:rsidR="00A05755" w:rsidRPr="00496002" w:rsidRDefault="00A05755" w:rsidP="00A05755">
      <w:pPr>
        <w:rPr>
          <w:b/>
        </w:rPr>
      </w:pPr>
      <w:r w:rsidRPr="00496002">
        <w:rPr>
          <w:b/>
        </w:rPr>
        <w:t xml:space="preserve">II. Wykonawca oświadcza, ze osoby, które będą uczestniczyć w wykonywaniu zamówienia  posiadają wymagane uprawnienia, </w:t>
      </w:r>
      <w:r w:rsidRPr="00496002">
        <w:t xml:space="preserve"> </w:t>
      </w:r>
      <w:r w:rsidRPr="00496002">
        <w:rPr>
          <w:b/>
        </w:rPr>
        <w:t xml:space="preserve">w specjalności wymaganej przez zamawiającego i niezbędnej do wykonania zamówienia.  </w:t>
      </w:r>
    </w:p>
    <w:p w:rsidR="00A05755" w:rsidRPr="00496002" w:rsidRDefault="00A05755" w:rsidP="00A05755">
      <w:pPr>
        <w:rPr>
          <w:b/>
        </w:rPr>
      </w:pPr>
    </w:p>
    <w:p w:rsidR="005840D6" w:rsidRPr="00496002" w:rsidRDefault="005840D6" w:rsidP="00A05755">
      <w:pPr>
        <w:rPr>
          <w:rFonts w:eastAsia="Batang"/>
          <w:b/>
        </w:rPr>
      </w:pPr>
    </w:p>
    <w:p w:rsidR="005840D6" w:rsidRPr="00496002" w:rsidRDefault="005840D6" w:rsidP="00A05755">
      <w:pPr>
        <w:rPr>
          <w:rFonts w:eastAsia="Batang"/>
          <w:b/>
        </w:rPr>
      </w:pPr>
    </w:p>
    <w:p w:rsidR="005840D6" w:rsidRPr="00496002" w:rsidRDefault="005840D6" w:rsidP="00A05755">
      <w:pPr>
        <w:rPr>
          <w:rFonts w:eastAsia="Batang"/>
          <w:b/>
        </w:rPr>
      </w:pPr>
    </w:p>
    <w:p w:rsidR="00A05755" w:rsidRPr="00496002" w:rsidRDefault="00A05755" w:rsidP="00A05755">
      <w:pPr>
        <w:rPr>
          <w:rFonts w:eastAsia="Batang"/>
          <w:b/>
        </w:rPr>
      </w:pPr>
      <w:r w:rsidRPr="00496002">
        <w:rPr>
          <w:rFonts w:eastAsia="Batang"/>
          <w:b/>
        </w:rPr>
        <w:t>Uwaga :</w:t>
      </w:r>
    </w:p>
    <w:p w:rsidR="00A05755" w:rsidRPr="00496002" w:rsidRDefault="00A05755" w:rsidP="00A05755">
      <w:pPr>
        <w:rPr>
          <w:b/>
        </w:rPr>
      </w:pPr>
      <w:r w:rsidRPr="00496002">
        <w:t xml:space="preserve">W przypadku gdy wykonawca będzie polegać na osobach zdolnych do wykonania zamówienia innego podmiotu, to zgodnie z art. 26 ust. 2b </w:t>
      </w:r>
      <w:proofErr w:type="spellStart"/>
      <w:r w:rsidRPr="00496002">
        <w:t>Pzp</w:t>
      </w:r>
      <w:proofErr w:type="spellEnd"/>
      <w:r w:rsidRPr="00496002">
        <w:t xml:space="preserve"> ( oprócz  wskazania informacji w kol. 5 ) zobowiązany jest przedstawić </w:t>
      </w:r>
      <w:r w:rsidRPr="00496002">
        <w:rPr>
          <w:b/>
        </w:rPr>
        <w:t>pisemne zobowiązanie tego podmiotu do oddania mu do dyspozycji niezbędnych zasobów na okres korzystania z nic</w:t>
      </w:r>
      <w:r w:rsidR="005840D6" w:rsidRPr="00496002">
        <w:rPr>
          <w:b/>
        </w:rPr>
        <w:t xml:space="preserve">h przy wykonaniu zamówienia wg wzoru, jak w zał. nr7 do </w:t>
      </w:r>
      <w:proofErr w:type="spellStart"/>
      <w:r w:rsidR="005840D6" w:rsidRPr="00496002">
        <w:rPr>
          <w:b/>
        </w:rPr>
        <w:t>siwz</w:t>
      </w:r>
      <w:proofErr w:type="spellEnd"/>
      <w:r w:rsidR="005840D6" w:rsidRPr="00496002">
        <w:rPr>
          <w:b/>
        </w:rPr>
        <w:t>.</w:t>
      </w:r>
      <w:r w:rsidRPr="00496002">
        <w:rPr>
          <w:b/>
        </w:rPr>
        <w:t xml:space="preserve"> </w:t>
      </w:r>
    </w:p>
    <w:p w:rsidR="00A05755" w:rsidRPr="00496002" w:rsidRDefault="00A05755" w:rsidP="00A05755">
      <w:pPr>
        <w:rPr>
          <w:b/>
        </w:rPr>
      </w:pPr>
    </w:p>
    <w:p w:rsidR="00A05755" w:rsidRPr="00496002" w:rsidRDefault="00A05755" w:rsidP="00A05755">
      <w:pPr>
        <w:rPr>
          <w:rFonts w:eastAsia="Batang"/>
          <w:i/>
        </w:rPr>
      </w:pPr>
      <w:r w:rsidRPr="00496002">
        <w:rPr>
          <w:rFonts w:eastAsia="Batang"/>
          <w:i/>
        </w:rPr>
        <w:t xml:space="preserve">Wymagana forma dokumentu - oryginał </w:t>
      </w:r>
    </w:p>
    <w:p w:rsidR="005840D6" w:rsidRPr="00496002" w:rsidRDefault="005840D6" w:rsidP="00A05755">
      <w:pPr>
        <w:rPr>
          <w:rFonts w:eastAsia="Batang"/>
          <w:i/>
        </w:rPr>
      </w:pPr>
    </w:p>
    <w:p w:rsidR="005840D6" w:rsidRPr="00496002" w:rsidRDefault="005840D6" w:rsidP="00A05755">
      <w:pPr>
        <w:rPr>
          <w:rFonts w:eastAsia="Batang"/>
          <w:i/>
        </w:rPr>
      </w:pPr>
    </w:p>
    <w:p w:rsidR="005840D6" w:rsidRPr="00496002" w:rsidRDefault="005840D6" w:rsidP="00A05755">
      <w:pPr>
        <w:rPr>
          <w:b/>
        </w:rPr>
      </w:pPr>
    </w:p>
    <w:p w:rsidR="005840D6" w:rsidRPr="00496002" w:rsidRDefault="005840D6" w:rsidP="005840D6">
      <w:r w:rsidRPr="00496002">
        <w:t>……………………………………</w:t>
      </w:r>
    </w:p>
    <w:p w:rsidR="005840D6" w:rsidRPr="00496002" w:rsidRDefault="005840D6" w:rsidP="005840D6">
      <w:pPr>
        <w:rPr>
          <w:i/>
        </w:rPr>
      </w:pPr>
      <w:r w:rsidRPr="00496002">
        <w:rPr>
          <w:i/>
        </w:rPr>
        <w:t>Miejscowość , data</w:t>
      </w:r>
    </w:p>
    <w:p w:rsidR="00A05755" w:rsidRPr="00496002" w:rsidRDefault="00A05755" w:rsidP="00A05755">
      <w:r w:rsidRPr="00496002">
        <w:rPr>
          <w:b/>
        </w:rPr>
        <w:tab/>
      </w:r>
      <w:r w:rsidRPr="00496002">
        <w:rPr>
          <w:b/>
        </w:rPr>
        <w:tab/>
      </w:r>
      <w:r w:rsidR="005840D6" w:rsidRPr="00496002">
        <w:rPr>
          <w:b/>
        </w:rPr>
        <w:tab/>
      </w:r>
      <w:r w:rsidR="005840D6" w:rsidRPr="00496002">
        <w:rPr>
          <w:b/>
        </w:rPr>
        <w:tab/>
      </w:r>
      <w:r w:rsidR="005840D6" w:rsidRPr="00496002">
        <w:rPr>
          <w:b/>
        </w:rPr>
        <w:tab/>
      </w:r>
      <w:r w:rsidR="005840D6" w:rsidRPr="00496002">
        <w:rPr>
          <w:b/>
        </w:rPr>
        <w:tab/>
      </w:r>
      <w:r w:rsidRPr="00496002">
        <w:t>……………………………………………..</w:t>
      </w:r>
    </w:p>
    <w:p w:rsidR="00A05755" w:rsidRPr="00496002" w:rsidRDefault="00A05755" w:rsidP="005840D6">
      <w:pPr>
        <w:ind w:left="4248"/>
      </w:pPr>
      <w:r w:rsidRPr="00496002">
        <w:rPr>
          <w:i/>
        </w:rPr>
        <w:t>podpis/y osoby/osób upoważnionej/</w:t>
      </w:r>
      <w:proofErr w:type="spellStart"/>
      <w:r w:rsidRPr="00496002">
        <w:rPr>
          <w:i/>
        </w:rPr>
        <w:t>ych</w:t>
      </w:r>
      <w:proofErr w:type="spellEnd"/>
      <w:r w:rsidRPr="00496002">
        <w:rPr>
          <w:i/>
        </w:rPr>
        <w:t xml:space="preserve"> </w:t>
      </w:r>
      <w:r w:rsidRPr="00496002">
        <w:rPr>
          <w:i/>
        </w:rPr>
        <w:br/>
        <w:t xml:space="preserve">  do reprezentowania wykonawcy/</w:t>
      </w:r>
      <w:proofErr w:type="spellStart"/>
      <w:r w:rsidRPr="00496002">
        <w:rPr>
          <w:i/>
        </w:rPr>
        <w:t>ców</w:t>
      </w:r>
      <w:proofErr w:type="spellEnd"/>
    </w:p>
    <w:p w:rsidR="006F0AC8" w:rsidRPr="00496002" w:rsidRDefault="006F0AC8" w:rsidP="004B711E">
      <w:pPr>
        <w:rPr>
          <w:b/>
        </w:rPr>
      </w:pPr>
    </w:p>
    <w:p w:rsidR="006F0AC8" w:rsidRPr="00496002" w:rsidRDefault="006F0AC8" w:rsidP="00A05755">
      <w:pPr>
        <w:ind w:left="5664" w:firstLine="708"/>
        <w:jc w:val="center"/>
        <w:rPr>
          <w:b/>
        </w:rPr>
      </w:pPr>
    </w:p>
    <w:p w:rsidR="002C1486" w:rsidRPr="00496002" w:rsidRDefault="002C1486" w:rsidP="00A05755">
      <w:pPr>
        <w:ind w:left="5664" w:firstLine="708"/>
        <w:jc w:val="center"/>
        <w:rPr>
          <w:b/>
        </w:rPr>
      </w:pPr>
    </w:p>
    <w:p w:rsidR="00A05755" w:rsidRPr="00496002" w:rsidRDefault="00A05755" w:rsidP="00A05755">
      <w:pPr>
        <w:ind w:left="5664" w:firstLine="708"/>
        <w:jc w:val="center"/>
        <w:rPr>
          <w:b/>
        </w:rPr>
      </w:pPr>
      <w:r w:rsidRPr="00496002">
        <w:rPr>
          <w:b/>
        </w:rPr>
        <w:lastRenderedPageBreak/>
        <w:t xml:space="preserve">Załącznik Nr 6 do </w:t>
      </w:r>
      <w:proofErr w:type="spellStart"/>
      <w:r w:rsidRPr="00496002">
        <w:rPr>
          <w:b/>
        </w:rPr>
        <w:t>siwz</w:t>
      </w:r>
      <w:proofErr w:type="spellEnd"/>
    </w:p>
    <w:p w:rsidR="00A05755" w:rsidRPr="00496002" w:rsidRDefault="00A05755" w:rsidP="00A05755">
      <w:pPr>
        <w:jc w:val="center"/>
        <w:rPr>
          <w:b/>
        </w:rPr>
      </w:pPr>
    </w:p>
    <w:p w:rsidR="00A05755" w:rsidRPr="00496002" w:rsidRDefault="00A05755" w:rsidP="00A05755">
      <w:pPr>
        <w:ind w:left="2124" w:firstLine="708"/>
        <w:rPr>
          <w:b/>
        </w:rPr>
      </w:pPr>
      <w:r w:rsidRPr="00496002">
        <w:rPr>
          <w:b/>
        </w:rPr>
        <w:t>Umowa Nr  / ………………………</w:t>
      </w:r>
    </w:p>
    <w:p w:rsidR="00A05755" w:rsidRPr="00496002" w:rsidRDefault="00A05755" w:rsidP="00A05755">
      <w:pPr>
        <w:rPr>
          <w:rFonts w:ascii="Arial" w:hAnsi="Arial" w:cs="Arial"/>
        </w:rPr>
      </w:pPr>
    </w:p>
    <w:p w:rsidR="00A05755" w:rsidRPr="00496002" w:rsidRDefault="00A05755" w:rsidP="00A05755">
      <w:r w:rsidRPr="00496002">
        <w:t>zawart</w:t>
      </w:r>
      <w:r w:rsidR="004B711E" w:rsidRPr="00496002">
        <w:t>a w dniu ……………………………..…………. 2012</w:t>
      </w:r>
      <w:r w:rsidRPr="00496002">
        <w:t xml:space="preserve"> r  pomiędzy: Gminą Kielce - </w:t>
      </w:r>
      <w:r w:rsidRPr="00496002">
        <w:rPr>
          <w:b/>
        </w:rPr>
        <w:t>Miejskim Ośrodkiem Sportu i Rekreacji</w:t>
      </w:r>
      <w:r w:rsidRPr="00496002">
        <w:t xml:space="preserve"> ,25-018 Kielce ul. Żytnia 1 </w:t>
      </w:r>
    </w:p>
    <w:p w:rsidR="00A05755" w:rsidRPr="00496002" w:rsidRDefault="00A05755" w:rsidP="00A05755">
      <w:r w:rsidRPr="00496002">
        <w:t xml:space="preserve">reprezentowanym przez:  </w:t>
      </w:r>
      <w:r w:rsidRPr="00496002">
        <w:rPr>
          <w:b/>
        </w:rPr>
        <w:t>Wojciecha Dębskiego  – Dyrektora,</w:t>
      </w:r>
      <w:r w:rsidRPr="00496002">
        <w:t xml:space="preserve"> </w:t>
      </w:r>
    </w:p>
    <w:p w:rsidR="00A05755" w:rsidRPr="00496002" w:rsidRDefault="00A05755" w:rsidP="00A05755">
      <w:r w:rsidRPr="00496002">
        <w:t>zwanym dalej  ZAMAWIAJĄCYM, a:</w:t>
      </w:r>
    </w:p>
    <w:p w:rsidR="00A05755" w:rsidRPr="00496002" w:rsidRDefault="00A05755" w:rsidP="00A05755">
      <w:r w:rsidRPr="00496002">
        <w:rPr>
          <w:b/>
        </w:rPr>
        <w:t>…………………………………………………………………………………….</w:t>
      </w:r>
      <w:r w:rsidRPr="00496002">
        <w:t xml:space="preserve">, reprezentowanym przez: </w:t>
      </w:r>
    </w:p>
    <w:p w:rsidR="00A05755" w:rsidRPr="00496002" w:rsidRDefault="00A05755" w:rsidP="00A05755">
      <w:pPr>
        <w:rPr>
          <w:b/>
        </w:rPr>
      </w:pPr>
      <w:r w:rsidRPr="00496002">
        <w:rPr>
          <w:b/>
        </w:rPr>
        <w:t>…………………………………………………………………………………………</w:t>
      </w:r>
    </w:p>
    <w:p w:rsidR="00A05755" w:rsidRPr="00496002" w:rsidRDefault="00A05755" w:rsidP="00A05755">
      <w:r w:rsidRPr="00496002">
        <w:t>zwanym dalej WYKONAWCĄ:</w:t>
      </w:r>
    </w:p>
    <w:p w:rsidR="00A05755" w:rsidRPr="00496002" w:rsidRDefault="00A05755" w:rsidP="00A05755">
      <w:pPr>
        <w:jc w:val="both"/>
      </w:pPr>
    </w:p>
    <w:p w:rsidR="00A05755" w:rsidRPr="00496002" w:rsidRDefault="00A05755" w:rsidP="00A05755">
      <w:pPr>
        <w:jc w:val="both"/>
      </w:pPr>
      <w:r w:rsidRPr="00496002">
        <w:t>Strony zawierają umowę w sprawie zamówienia publicznego w postępowaniu prowadzonym w trybie przetargu nieograniczonego o wartości szacunkowej  przekraczającej równowartość kwoty</w:t>
      </w:r>
      <w:r w:rsidR="006F0AC8" w:rsidRPr="00496002">
        <w:t>14</w:t>
      </w:r>
      <w:r w:rsidRPr="00496002">
        <w:t xml:space="preserve"> 000,00 €, zgodnie z art. 39-46 ustawy z dnia 29 stycznia 2004 r. – Prawo zamówień publicznych ( tekst jedn. Dz. U. z 2010r  Nr 113, poz. 759 z  </w:t>
      </w:r>
      <w:proofErr w:type="spellStart"/>
      <w:r w:rsidRPr="00496002">
        <w:t>późn</w:t>
      </w:r>
      <w:proofErr w:type="spellEnd"/>
      <w:r w:rsidRPr="00496002">
        <w:t>.  zmianami)</w:t>
      </w:r>
    </w:p>
    <w:p w:rsidR="00A05755" w:rsidRPr="00496002" w:rsidRDefault="00A05755" w:rsidP="00A05755">
      <w:pPr>
        <w:jc w:val="both"/>
      </w:pPr>
    </w:p>
    <w:p w:rsidR="00D04F2E" w:rsidRPr="00496002" w:rsidRDefault="00D04F2E" w:rsidP="00A05755">
      <w:pPr>
        <w:jc w:val="center"/>
      </w:pPr>
    </w:p>
    <w:p w:rsidR="00A05755" w:rsidRPr="00496002" w:rsidRDefault="00A05755" w:rsidP="00A05755">
      <w:pPr>
        <w:jc w:val="center"/>
      </w:pPr>
      <w:r w:rsidRPr="00496002">
        <w:t>§ 1.</w:t>
      </w:r>
    </w:p>
    <w:p w:rsidR="00A05755" w:rsidRPr="00496002" w:rsidRDefault="00A05755" w:rsidP="00A05755">
      <w:pPr>
        <w:jc w:val="center"/>
      </w:pPr>
    </w:p>
    <w:p w:rsidR="00CE2EAF" w:rsidRPr="00496002" w:rsidRDefault="00A05755" w:rsidP="00CE2EAF">
      <w:pPr>
        <w:autoSpaceDE w:val="0"/>
        <w:autoSpaceDN w:val="0"/>
        <w:adjustRightInd w:val="0"/>
        <w:rPr>
          <w:rFonts w:eastAsia="Arial,Bold"/>
          <w:b/>
          <w:lang w:eastAsia="en-US"/>
        </w:rPr>
      </w:pPr>
      <w:r w:rsidRPr="00496002">
        <w:t>1.Przedmiotem umowy jest</w:t>
      </w:r>
      <w:r w:rsidR="00A50307" w:rsidRPr="00496002">
        <w:t>:</w:t>
      </w:r>
      <w:r w:rsidRPr="00496002">
        <w:t xml:space="preserve"> </w:t>
      </w:r>
      <w:r w:rsidR="00A64454" w:rsidRPr="00496002">
        <w:rPr>
          <w:rFonts w:eastAsia="Arial,Bold"/>
          <w:b/>
          <w:lang w:eastAsia="en-US"/>
        </w:rPr>
        <w:t xml:space="preserve">Dostawa i montaż </w:t>
      </w:r>
      <w:r w:rsidR="00CE2EAF" w:rsidRPr="00496002">
        <w:rPr>
          <w:rFonts w:eastAsia="Arial,Bold"/>
          <w:b/>
          <w:lang w:eastAsia="en-US"/>
        </w:rPr>
        <w:t xml:space="preserve">baterii </w:t>
      </w:r>
      <w:r w:rsidR="004B711E" w:rsidRPr="00496002">
        <w:rPr>
          <w:rFonts w:eastAsia="Arial,Bold"/>
          <w:b/>
          <w:lang w:eastAsia="en-US"/>
        </w:rPr>
        <w:t xml:space="preserve">akumulatorowych </w:t>
      </w:r>
      <w:r w:rsidR="00CE2EAF" w:rsidRPr="00496002">
        <w:rPr>
          <w:rFonts w:eastAsia="Arial,Bold"/>
          <w:b/>
          <w:lang w:eastAsia="en-US"/>
        </w:rPr>
        <w:t xml:space="preserve">oświetlenia ewakuacyjno-awaryjnego oraz baterii </w:t>
      </w:r>
      <w:r w:rsidR="00A64454" w:rsidRPr="00496002">
        <w:rPr>
          <w:rFonts w:eastAsia="Arial,Bold"/>
          <w:b/>
          <w:lang w:eastAsia="en-US"/>
        </w:rPr>
        <w:t xml:space="preserve">akumulatorowych </w:t>
      </w:r>
      <w:r w:rsidR="00CE2EAF" w:rsidRPr="00496002">
        <w:rPr>
          <w:rFonts w:eastAsia="Arial,Bold"/>
          <w:b/>
          <w:lang w:eastAsia="en-US"/>
        </w:rPr>
        <w:t xml:space="preserve">awaryjnego zasilania systemów bezpieczeństwa (monitoring, system nagłośnienia, bramy wejścia – wyjścia) w budynku Stadionu Piłkarskiego przy ul. Ściegiennego 8 w Kielcach. </w:t>
      </w:r>
    </w:p>
    <w:p w:rsidR="00CE2EAF" w:rsidRPr="00496002" w:rsidRDefault="00A05755" w:rsidP="00A05755">
      <w:pPr>
        <w:rPr>
          <w:b/>
        </w:rPr>
      </w:pPr>
      <w:r w:rsidRPr="00496002">
        <w:rPr>
          <w:b/>
        </w:rPr>
        <w:t xml:space="preserve">- w ramach zadania inwestycyjnego </w:t>
      </w:r>
      <w:proofErr w:type="spellStart"/>
      <w:r w:rsidRPr="00496002">
        <w:rPr>
          <w:b/>
        </w:rPr>
        <w:t>pn</w:t>
      </w:r>
      <w:proofErr w:type="spellEnd"/>
      <w:r w:rsidRPr="00496002">
        <w:rPr>
          <w:b/>
        </w:rPr>
        <w:t>:</w:t>
      </w:r>
      <w:r w:rsidR="00CE2EAF" w:rsidRPr="00496002">
        <w:rPr>
          <w:b/>
        </w:rPr>
        <w:t xml:space="preserve"> </w:t>
      </w:r>
      <w:r w:rsidR="00A50307" w:rsidRPr="00496002">
        <w:rPr>
          <w:b/>
        </w:rPr>
        <w:t>Zakup i wymiana akumulatorów oświetlenia ewakuacyjnego oraz naświetlaczy meczowych ZOS ul. Ściegiennego 8</w:t>
      </w:r>
      <w:r w:rsidR="006F0AC8" w:rsidRPr="00496002">
        <w:rPr>
          <w:b/>
        </w:rPr>
        <w:t>;</w:t>
      </w:r>
      <w:r w:rsidR="00A50307" w:rsidRPr="00496002">
        <w:rPr>
          <w:b/>
        </w:rPr>
        <w:t xml:space="preserve"> </w:t>
      </w:r>
    </w:p>
    <w:p w:rsidR="006F0AC8" w:rsidRPr="00496002" w:rsidRDefault="006F0AC8" w:rsidP="006F0AC8">
      <w:pPr>
        <w:jc w:val="both"/>
      </w:pPr>
    </w:p>
    <w:p w:rsidR="00166B3F" w:rsidRPr="00496002" w:rsidRDefault="006F0AC8" w:rsidP="006F0AC8">
      <w:pPr>
        <w:jc w:val="both"/>
      </w:pPr>
      <w:r w:rsidRPr="00496002">
        <w:t>2.</w:t>
      </w:r>
      <w:r w:rsidR="00A05755" w:rsidRPr="00496002">
        <w:t xml:space="preserve">Wykonawca </w:t>
      </w:r>
      <w:r w:rsidRPr="00496002">
        <w:t xml:space="preserve">w ramach Umowy </w:t>
      </w:r>
      <w:r w:rsidR="00A05755" w:rsidRPr="00496002">
        <w:t xml:space="preserve">zobowiązuje </w:t>
      </w:r>
      <w:r w:rsidR="00450046" w:rsidRPr="00496002">
        <w:t>się do:</w:t>
      </w:r>
    </w:p>
    <w:p w:rsidR="002C1486" w:rsidRPr="00496002" w:rsidRDefault="002C1486" w:rsidP="002C1486">
      <w:pPr>
        <w:rPr>
          <w:rFonts w:eastAsiaTheme="minorHAnsi"/>
          <w:lang w:eastAsia="en-US"/>
        </w:rPr>
      </w:pPr>
      <w:r w:rsidRPr="00496002">
        <w:rPr>
          <w:rFonts w:eastAsiaTheme="minorHAnsi"/>
          <w:lang w:eastAsia="en-US"/>
        </w:rPr>
        <w:t>-  demontażu  48 akumulatorów o pojemności 17Ah każdy i o napięciu 12V (zlokalizowanych w szafie baterii UPS)</w:t>
      </w:r>
    </w:p>
    <w:p w:rsidR="002C1486" w:rsidRPr="00496002" w:rsidRDefault="002C1486" w:rsidP="002C1486">
      <w:pPr>
        <w:rPr>
          <w:rFonts w:eastAsiaTheme="minorHAnsi"/>
          <w:lang w:eastAsia="en-US"/>
        </w:rPr>
      </w:pPr>
      <w:r w:rsidRPr="00496002">
        <w:rPr>
          <w:rFonts w:eastAsiaTheme="minorHAnsi"/>
          <w:lang w:eastAsia="en-US"/>
        </w:rPr>
        <w:t>- demontażu 72 akumulatorów o pojemności</w:t>
      </w:r>
      <w:r w:rsidR="001423E2" w:rsidRPr="00496002">
        <w:rPr>
          <w:rFonts w:eastAsiaTheme="minorHAnsi"/>
          <w:lang w:eastAsia="en-US"/>
        </w:rPr>
        <w:t xml:space="preserve"> nie mniejszej niż 128Ah każdy i nie większej niż 140 Ah,</w:t>
      </w:r>
      <w:r w:rsidRPr="00496002">
        <w:rPr>
          <w:rFonts w:eastAsiaTheme="minorHAnsi"/>
          <w:lang w:eastAsia="en-US"/>
        </w:rPr>
        <w:t xml:space="preserve"> o napięciu 12V (zlokalizowanych w 4 szafach CBA po 18 szt.  w każdej)</w:t>
      </w:r>
    </w:p>
    <w:p w:rsidR="002C1486" w:rsidRPr="00496002" w:rsidRDefault="002C1486" w:rsidP="002C1486">
      <w:pPr>
        <w:rPr>
          <w:rFonts w:eastAsiaTheme="minorHAnsi"/>
          <w:lang w:eastAsia="en-US"/>
        </w:rPr>
      </w:pPr>
      <w:r w:rsidRPr="00496002">
        <w:rPr>
          <w:rFonts w:eastAsiaTheme="minorHAnsi"/>
          <w:lang w:eastAsia="en-US"/>
        </w:rPr>
        <w:t xml:space="preserve">-  utylizacji 120 szt. zużytych baterii akumulatorów </w:t>
      </w:r>
    </w:p>
    <w:p w:rsidR="002C1486" w:rsidRPr="00496002" w:rsidRDefault="002C1486" w:rsidP="002C1486">
      <w:r w:rsidRPr="00496002">
        <w:rPr>
          <w:rFonts w:eastAsiaTheme="minorHAnsi"/>
          <w:lang w:eastAsia="en-US"/>
        </w:rPr>
        <w:t xml:space="preserve">-  dostawy  48 szt.  akumulatorów o pojemności 17Ah każdy,  napięciu 12V  i  </w:t>
      </w:r>
      <w:r w:rsidRPr="00496002">
        <w:t>wymiarach: 166 x 181 x 76 mm</w:t>
      </w:r>
      <w:r w:rsidRPr="00496002">
        <w:rPr>
          <w:rFonts w:eastAsiaTheme="minorHAnsi"/>
          <w:lang w:eastAsia="en-US"/>
        </w:rPr>
        <w:t xml:space="preserve"> oraz ich  montażu  w szafie baterii UPS odpowiedzialnej za zasilanie modułu UPS,  o wymiarach: </w:t>
      </w:r>
      <w:r w:rsidRPr="00496002">
        <w:t>wysokość 1050 mm, szerokość 420 mm, głębokość 655mm</w:t>
      </w:r>
    </w:p>
    <w:p w:rsidR="002C1486" w:rsidRPr="00496002" w:rsidRDefault="002C1486" w:rsidP="002C1486">
      <w:r w:rsidRPr="00496002">
        <w:rPr>
          <w:rFonts w:eastAsiaTheme="minorHAnsi"/>
          <w:lang w:eastAsia="en-US"/>
        </w:rPr>
        <w:t xml:space="preserve">- dostawy  72 szt.  akumulatorów o pojemności 128Ah każdy i  o napięciu 12V  i  </w:t>
      </w:r>
      <w:r w:rsidRPr="00496002">
        <w:t xml:space="preserve">wymiarach: </w:t>
      </w:r>
    </w:p>
    <w:p w:rsidR="007655BD" w:rsidRPr="00496002" w:rsidRDefault="002C1486" w:rsidP="007655BD">
      <w:pPr>
        <w:rPr>
          <w:rFonts w:eastAsiaTheme="minorHAnsi"/>
          <w:lang w:eastAsia="en-US"/>
        </w:rPr>
      </w:pPr>
      <w:r w:rsidRPr="00496002">
        <w:t xml:space="preserve">238x446x165 mm  </w:t>
      </w:r>
      <w:r w:rsidRPr="00496002">
        <w:rPr>
          <w:rFonts w:eastAsiaTheme="minorHAnsi"/>
          <w:lang w:eastAsia="en-US"/>
        </w:rPr>
        <w:t xml:space="preserve">oraz ich  montażu  w 4 niezależnych rozdzielniach elektrycznych (po 18 sztuk w każdej rozdzielni)  w zamykanych szafach, o wymiarach: </w:t>
      </w:r>
      <w:r w:rsidRPr="00496002">
        <w:t>wysokość 1440mm, szerokość 985mm, głębokość 540 mm</w:t>
      </w:r>
      <w:r w:rsidRPr="00496002">
        <w:rPr>
          <w:rFonts w:eastAsiaTheme="minorHAnsi"/>
          <w:lang w:eastAsia="en-US"/>
        </w:rPr>
        <w:t xml:space="preserve"> i połączyć je za pomocą istniejących przewodów                    w sposób iden</w:t>
      </w:r>
      <w:r w:rsidR="007655BD" w:rsidRPr="00496002">
        <w:rPr>
          <w:rFonts w:eastAsiaTheme="minorHAnsi"/>
          <w:lang w:eastAsia="en-US"/>
        </w:rPr>
        <w:t>tyczny jak obecnie zamontowane;</w:t>
      </w:r>
    </w:p>
    <w:p w:rsidR="002C1486" w:rsidRPr="00496002" w:rsidRDefault="002C1486" w:rsidP="007655BD">
      <w:pPr>
        <w:rPr>
          <w:rFonts w:eastAsiaTheme="minorHAnsi"/>
          <w:lang w:eastAsia="en-US"/>
        </w:rPr>
      </w:pPr>
      <w:r w:rsidRPr="00496002">
        <w:rPr>
          <w:rFonts w:eastAsiaTheme="minorHAnsi"/>
          <w:lang w:eastAsia="en-US"/>
        </w:rPr>
        <w:t>- uruc</w:t>
      </w:r>
      <w:r w:rsidR="007655BD" w:rsidRPr="00496002">
        <w:rPr>
          <w:rFonts w:eastAsiaTheme="minorHAnsi"/>
          <w:lang w:eastAsia="en-US"/>
        </w:rPr>
        <w:t>homienia</w:t>
      </w:r>
      <w:r w:rsidRPr="00496002">
        <w:rPr>
          <w:rFonts w:eastAsiaTheme="minorHAnsi"/>
          <w:lang w:eastAsia="en-US"/>
        </w:rPr>
        <w:t xml:space="preserve"> źródeł awaryjnego </w:t>
      </w:r>
      <w:r w:rsidR="001423E2" w:rsidRPr="00496002">
        <w:rPr>
          <w:rFonts w:eastAsiaTheme="minorHAnsi"/>
          <w:lang w:eastAsia="en-US"/>
        </w:rPr>
        <w:t xml:space="preserve">oświetlenia </w:t>
      </w:r>
    </w:p>
    <w:p w:rsidR="002C1486" w:rsidRPr="00496002" w:rsidRDefault="002C1486" w:rsidP="002C1486">
      <w:pPr>
        <w:rPr>
          <w:rFonts w:eastAsiaTheme="minorHAnsi"/>
          <w:lang w:eastAsia="en-US"/>
        </w:rPr>
      </w:pPr>
      <w:r w:rsidRPr="00496002">
        <w:rPr>
          <w:rFonts w:eastAsiaTheme="minorHAnsi"/>
          <w:lang w:eastAsia="en-US"/>
        </w:rPr>
        <w:t xml:space="preserve">- wykonanie prób związanych z poprawnością działania całości systemu </w:t>
      </w:r>
      <w:r w:rsidR="00321676" w:rsidRPr="00496002">
        <w:rPr>
          <w:rFonts w:eastAsiaTheme="minorHAnsi"/>
          <w:lang w:eastAsia="en-US"/>
        </w:rPr>
        <w:t xml:space="preserve">oświetlenia </w:t>
      </w:r>
      <w:r w:rsidRPr="00496002">
        <w:rPr>
          <w:rFonts w:eastAsiaTheme="minorHAnsi"/>
          <w:lang w:eastAsia="en-US"/>
        </w:rPr>
        <w:t>awaryjnego,</w:t>
      </w:r>
    </w:p>
    <w:p w:rsidR="002C1486" w:rsidRPr="00496002" w:rsidRDefault="002C1486" w:rsidP="002C1486">
      <w:pPr>
        <w:rPr>
          <w:rFonts w:eastAsiaTheme="minorHAnsi"/>
          <w:lang w:eastAsia="en-US"/>
        </w:rPr>
      </w:pPr>
      <w:r w:rsidRPr="00496002">
        <w:rPr>
          <w:rFonts w:eastAsiaTheme="minorHAnsi"/>
          <w:lang w:eastAsia="en-US"/>
        </w:rPr>
        <w:t xml:space="preserve"> - wykonanie prób i oraz przekazanie protokołów z pomiarów obciążeniowych </w:t>
      </w:r>
    </w:p>
    <w:p w:rsidR="002C1486" w:rsidRPr="00496002" w:rsidRDefault="002C1486" w:rsidP="002C1486">
      <w:pPr>
        <w:rPr>
          <w:rFonts w:eastAsiaTheme="minorHAnsi"/>
          <w:lang w:eastAsia="en-US"/>
        </w:rPr>
      </w:pPr>
      <w:r w:rsidRPr="00496002">
        <w:rPr>
          <w:rFonts w:eastAsiaTheme="minorHAnsi"/>
          <w:lang w:eastAsia="en-US"/>
        </w:rPr>
        <w:t>- przekazanie dokumentacji techniczno-ruchowej baterii akumulatorów</w:t>
      </w:r>
      <w:r w:rsidRPr="00496002">
        <w:t>.</w:t>
      </w:r>
    </w:p>
    <w:p w:rsidR="002C1486" w:rsidRPr="00496002" w:rsidRDefault="002C1486" w:rsidP="002C1486">
      <w:pPr>
        <w:rPr>
          <w:rFonts w:eastAsiaTheme="minorHAnsi"/>
          <w:lang w:eastAsia="en-US"/>
        </w:rPr>
      </w:pPr>
    </w:p>
    <w:p w:rsidR="00D04F2E" w:rsidRPr="00496002" w:rsidRDefault="00D04F2E" w:rsidP="006F0AC8">
      <w:pPr>
        <w:jc w:val="both"/>
        <w:rPr>
          <w:rFonts w:eastAsiaTheme="minorHAnsi"/>
          <w:lang w:eastAsia="en-US"/>
        </w:rPr>
      </w:pPr>
    </w:p>
    <w:p w:rsidR="002C1486" w:rsidRPr="00496002" w:rsidRDefault="002C1486" w:rsidP="006F0AC8">
      <w:pPr>
        <w:jc w:val="both"/>
      </w:pPr>
    </w:p>
    <w:p w:rsidR="00166B3F" w:rsidRPr="00496002" w:rsidRDefault="00166B3F" w:rsidP="00562493">
      <w:pPr>
        <w:rPr>
          <w:rFonts w:eastAsiaTheme="minorHAnsi"/>
          <w:lang w:eastAsia="en-US"/>
        </w:rPr>
      </w:pPr>
      <w:r w:rsidRPr="00496002">
        <w:lastRenderedPageBreak/>
        <w:t>3.</w:t>
      </w:r>
      <w:r w:rsidR="00A05755" w:rsidRPr="00496002">
        <w:t>Razem z dostawą  Wy</w:t>
      </w:r>
      <w:r w:rsidR="00562493" w:rsidRPr="00496002">
        <w:t xml:space="preserve">konawca dostarczy Zamawiającemu: </w:t>
      </w:r>
      <w:r w:rsidR="00562493" w:rsidRPr="00496002">
        <w:rPr>
          <w:rFonts w:eastAsiaTheme="minorHAnsi"/>
          <w:lang w:eastAsia="en-US"/>
        </w:rPr>
        <w:t xml:space="preserve"> dokumentację techniczno-ruchową baterii akumulatorów</w:t>
      </w:r>
      <w:r w:rsidR="00562493" w:rsidRPr="00496002">
        <w:t xml:space="preserve">, </w:t>
      </w:r>
      <w:r w:rsidR="00A05755" w:rsidRPr="00496002">
        <w:t xml:space="preserve"> instrukcje obsługi, karty </w:t>
      </w:r>
      <w:r w:rsidR="00562493" w:rsidRPr="00496002">
        <w:t xml:space="preserve">katalogowe, </w:t>
      </w:r>
      <w:r w:rsidR="006F0AC8" w:rsidRPr="00496002">
        <w:t>charakterystyki</w:t>
      </w:r>
      <w:r w:rsidR="00562493" w:rsidRPr="00496002">
        <w:t xml:space="preserve">                            </w:t>
      </w:r>
      <w:r w:rsidR="006F0AC8" w:rsidRPr="00496002">
        <w:t xml:space="preserve"> i </w:t>
      </w:r>
      <w:r w:rsidR="00A05755" w:rsidRPr="00496002">
        <w:t>gwarancyjne, atesty, itp.</w:t>
      </w:r>
    </w:p>
    <w:p w:rsidR="00D04F2E" w:rsidRPr="00496002" w:rsidRDefault="00D04F2E" w:rsidP="00562493"/>
    <w:p w:rsidR="00A05755" w:rsidRPr="00496002" w:rsidRDefault="00A05755" w:rsidP="00A05755">
      <w:pPr>
        <w:jc w:val="center"/>
      </w:pPr>
      <w:r w:rsidRPr="00496002">
        <w:t>§ 2.</w:t>
      </w:r>
    </w:p>
    <w:p w:rsidR="00A05755" w:rsidRPr="00496002" w:rsidRDefault="00A05755" w:rsidP="00A05755">
      <w:pPr>
        <w:jc w:val="center"/>
      </w:pPr>
    </w:p>
    <w:p w:rsidR="00A05755" w:rsidRPr="00496002" w:rsidRDefault="00A05755" w:rsidP="00A05755">
      <w:pPr>
        <w:jc w:val="both"/>
      </w:pPr>
      <w:r w:rsidRPr="00496002">
        <w:t>1. Ter</w:t>
      </w:r>
      <w:r w:rsidR="00166B3F" w:rsidRPr="00496002">
        <w:t xml:space="preserve">min realizacji przedmiotu umowy: </w:t>
      </w:r>
      <w:r w:rsidR="00166B3F" w:rsidRPr="00496002">
        <w:rPr>
          <w:b/>
        </w:rPr>
        <w:t>15 luty 2012r</w:t>
      </w:r>
      <w:r w:rsidR="00D04F2E" w:rsidRPr="00496002">
        <w:rPr>
          <w:b/>
        </w:rPr>
        <w:t xml:space="preserve"> </w:t>
      </w:r>
      <w:r w:rsidR="00562493" w:rsidRPr="00496002">
        <w:rPr>
          <w:b/>
        </w:rPr>
        <w:t>.</w:t>
      </w:r>
    </w:p>
    <w:p w:rsidR="00166B3F" w:rsidRPr="00496002" w:rsidRDefault="00A05755" w:rsidP="00166B3F">
      <w:r w:rsidRPr="00496002">
        <w:t xml:space="preserve">2. </w:t>
      </w:r>
      <w:r w:rsidR="00166B3F" w:rsidRPr="00496002">
        <w:t>Potwierdzeniem wykonania zamówienia jest protokół odbioru</w:t>
      </w:r>
      <w:r w:rsidR="00D04F2E" w:rsidRPr="00496002">
        <w:t xml:space="preserve"> przedmiotu zamówienia</w:t>
      </w:r>
      <w:r w:rsidR="00166B3F" w:rsidRPr="00496002">
        <w:t xml:space="preserve"> , podpisany w terminie do 3 dni od daty zakończenia dostawy. </w:t>
      </w:r>
    </w:p>
    <w:p w:rsidR="00A05755" w:rsidRPr="00496002" w:rsidRDefault="00A05755" w:rsidP="00A05755">
      <w:pPr>
        <w:jc w:val="both"/>
      </w:pPr>
    </w:p>
    <w:p w:rsidR="00A05755" w:rsidRPr="00496002" w:rsidRDefault="00A05755" w:rsidP="00A05755">
      <w:pPr>
        <w:jc w:val="center"/>
      </w:pPr>
      <w:r w:rsidRPr="00496002">
        <w:t>§ 3.</w:t>
      </w:r>
    </w:p>
    <w:p w:rsidR="00A05755" w:rsidRPr="00496002" w:rsidRDefault="00A05755" w:rsidP="00A05755">
      <w:pPr>
        <w:jc w:val="center"/>
      </w:pPr>
    </w:p>
    <w:p w:rsidR="00A05755" w:rsidRPr="00496002" w:rsidRDefault="00A05755" w:rsidP="00A05755">
      <w:pPr>
        <w:jc w:val="both"/>
      </w:pPr>
      <w:r w:rsidRPr="00496002">
        <w:t>1.Wykonawca u</w:t>
      </w:r>
      <w:r w:rsidR="00166B3F" w:rsidRPr="00496002">
        <w:t xml:space="preserve">dziela Zamawiającemu na przedmiot zamówienia gwarancji: </w:t>
      </w:r>
      <w:r w:rsidRPr="00496002">
        <w:t xml:space="preserve">na okres </w:t>
      </w:r>
      <w:r w:rsidR="00166B3F" w:rsidRPr="00496002">
        <w:t xml:space="preserve">                            </w:t>
      </w:r>
      <w:r w:rsidR="00DF2CBA" w:rsidRPr="00496002">
        <w:t xml:space="preserve">36 </w:t>
      </w:r>
      <w:r w:rsidRPr="00496002">
        <w:t xml:space="preserve"> miesięcy.</w:t>
      </w:r>
    </w:p>
    <w:p w:rsidR="00A05755" w:rsidRPr="00496002" w:rsidRDefault="00A05755" w:rsidP="00A05755">
      <w:pPr>
        <w:jc w:val="both"/>
      </w:pPr>
    </w:p>
    <w:p w:rsidR="00A05755" w:rsidRPr="00496002" w:rsidRDefault="00A05755" w:rsidP="00A05755">
      <w:pPr>
        <w:jc w:val="both"/>
      </w:pPr>
      <w:r w:rsidRPr="00496002">
        <w:t>2. Bieg terminu dla gwarancji rozpoczyna się od dnia sporządzenia protokołu   odbioru .</w:t>
      </w:r>
    </w:p>
    <w:p w:rsidR="00A05755" w:rsidRPr="00496002" w:rsidRDefault="00A05755" w:rsidP="00A05755">
      <w:pPr>
        <w:pStyle w:val="Tekstpodstawowy"/>
        <w:widowControl w:val="0"/>
        <w:tabs>
          <w:tab w:val="num" w:pos="426"/>
        </w:tabs>
        <w:jc w:val="both"/>
      </w:pPr>
      <w:r w:rsidRPr="00496002">
        <w:t xml:space="preserve">3.Wykonawca musi przekazać Zamawiającemu  indywidualne karty gwarancyjne                    z informacją o warunkach udzielonej gwarancji na każdy rodzaj i ilość </w:t>
      </w:r>
      <w:r w:rsidR="00166B3F" w:rsidRPr="00496002">
        <w:t xml:space="preserve">elementów dostawy </w:t>
      </w:r>
      <w:r w:rsidRPr="00496002">
        <w:t>oraz o sposobie postępowania w przypadku konieczności uruchomienia procedury gwarancyjnej.</w:t>
      </w:r>
    </w:p>
    <w:p w:rsidR="00A05755" w:rsidRPr="00496002" w:rsidRDefault="00D04F2E" w:rsidP="00A05755">
      <w:pPr>
        <w:jc w:val="both"/>
      </w:pPr>
      <w:r w:rsidRPr="00496002">
        <w:t>4. W razie wad zakupionych</w:t>
      </w:r>
      <w:r w:rsidR="00A05755" w:rsidRPr="00496002">
        <w:t xml:space="preserve"> </w:t>
      </w:r>
      <w:r w:rsidRPr="00496002">
        <w:t xml:space="preserve">urządzeń </w:t>
      </w:r>
      <w:r w:rsidR="00A05755" w:rsidRPr="00496002">
        <w:t>stwierdzonych podczas jego użytkowania Zamawiający złoży Wykonawcy pisemną reklamację.</w:t>
      </w:r>
    </w:p>
    <w:p w:rsidR="00A05755" w:rsidRPr="00496002" w:rsidRDefault="00A05755" w:rsidP="00A05755">
      <w:pPr>
        <w:jc w:val="both"/>
      </w:pPr>
      <w:r w:rsidRPr="00496002">
        <w:t>5. Wykonawca jest obowiązany w terminie do 14 dni reklamację rozpatrzyć i udzielić odpowiedzi na piśmie, czy reklamację uznaje, a w razie uznania, podać sposób jej załatwienia.</w:t>
      </w:r>
    </w:p>
    <w:p w:rsidR="00A05755" w:rsidRPr="00496002" w:rsidRDefault="00A05755" w:rsidP="00A05755">
      <w:pPr>
        <w:pStyle w:val="Tekstpodstawowy"/>
        <w:widowControl w:val="0"/>
        <w:tabs>
          <w:tab w:val="num" w:pos="426"/>
        </w:tabs>
        <w:jc w:val="both"/>
      </w:pPr>
      <w:r w:rsidRPr="00496002">
        <w:t>6. Jeżeli w momencie dostawy lub podczas eksploatacji urządzenia nie spełnią  parametrów technicznych opisanych w ofercie i umowie – będą podlegały wymianie na nowe wolne od wad, w ramach rękojmi przewidzianej w Kodeksie Cywilnym.</w:t>
      </w:r>
    </w:p>
    <w:p w:rsidR="00A05755" w:rsidRPr="00496002" w:rsidRDefault="00A05755" w:rsidP="00A05755">
      <w:pPr>
        <w:pStyle w:val="Tekstpodstawowy"/>
        <w:widowControl w:val="0"/>
        <w:tabs>
          <w:tab w:val="num" w:pos="426"/>
        </w:tabs>
        <w:jc w:val="both"/>
      </w:pPr>
      <w:r w:rsidRPr="00496002">
        <w:t>7. Utrata roszczeń z tytułu wad fizycznych nie następuje pomimo upływu terminu gwarancji jeżeli Wykonawca wadę podstępnie zataił.</w:t>
      </w:r>
    </w:p>
    <w:p w:rsidR="00A05755" w:rsidRPr="00496002" w:rsidRDefault="00A05755" w:rsidP="00A05755">
      <w:pPr>
        <w:pStyle w:val="Tekstpodstawowy"/>
        <w:widowControl w:val="0"/>
        <w:tabs>
          <w:tab w:val="num" w:pos="426"/>
        </w:tabs>
        <w:jc w:val="both"/>
      </w:pPr>
      <w:r w:rsidRPr="00496002">
        <w:t>8. Zamawiający ujawniwszy wadę fizyczną w przedmiocie dostawy, niezwłocznie, lecz nie później niż w terminie 14 dni od daty ujawnienia wady powiadomi o tym fakcie Wykonawcę. 9. Formą zawiadomienia będzie „Protokół reklamacji” wystosowany przez Zamawiającego lub jego reprezentanta na obiekcie i przekazany do Wykonawcy w ciągu 14 dni od daty ujawnienia wad fizycznych.</w:t>
      </w:r>
    </w:p>
    <w:p w:rsidR="00A05755" w:rsidRPr="00496002" w:rsidRDefault="00A05755" w:rsidP="00A05755">
      <w:pPr>
        <w:pStyle w:val="Tekstpodstawowy"/>
        <w:widowControl w:val="0"/>
        <w:tabs>
          <w:tab w:val="num" w:pos="426"/>
        </w:tabs>
        <w:jc w:val="both"/>
      </w:pPr>
      <w:r w:rsidRPr="00496002">
        <w:t>10.W wypadku wymiany (dostarczenia) przez Wykonawcę przedmiotu dostawy na nowy                       w miejsce wadliwego, lub dokonania istotnej jego naprawy, termin gwarancji biegnie od początku od chwili wymiany przedmiotu dostawy (jego dostarczenia po naprawie). Jeżeli przedmiotem wymiany (naprawy) była jedynie część całego przedmiotu dostawy – treść postanowienia stosuje się odpowiednio.</w:t>
      </w:r>
    </w:p>
    <w:p w:rsidR="00A05755" w:rsidRPr="00496002" w:rsidRDefault="00A05755" w:rsidP="00A05755">
      <w:pPr>
        <w:pStyle w:val="Tekstpodstawowy"/>
        <w:widowControl w:val="0"/>
        <w:tabs>
          <w:tab w:val="num" w:pos="426"/>
        </w:tabs>
        <w:jc w:val="both"/>
      </w:pPr>
      <w:r w:rsidRPr="00496002">
        <w:t>11.Proces przyjęcia nowego egzemplarza musi być zgodny z wszystkimi procedurami opisanymi w umowie.</w:t>
      </w:r>
    </w:p>
    <w:p w:rsidR="00A05755" w:rsidRPr="00496002" w:rsidRDefault="00A05755" w:rsidP="00A05755">
      <w:pPr>
        <w:jc w:val="both"/>
      </w:pPr>
      <w:r w:rsidRPr="00496002">
        <w:t>12. W okresie gwarancji  Wykonawca jest zobowiązany do pisemnego zawiadomienia zamawiającego o: zmianie siedziby, upadłości, wszczęciu postępowania układowego, ogłoszeniu likwidacji, zawieszeniu działalności.</w:t>
      </w:r>
    </w:p>
    <w:p w:rsidR="00347821" w:rsidRPr="00496002" w:rsidRDefault="00347821" w:rsidP="00A05755">
      <w:pPr>
        <w:pStyle w:val="Bezodstpw"/>
        <w:ind w:left="532"/>
        <w:jc w:val="center"/>
      </w:pPr>
    </w:p>
    <w:p w:rsidR="00780E54" w:rsidRPr="00496002" w:rsidRDefault="00780E54" w:rsidP="00A05755">
      <w:pPr>
        <w:pStyle w:val="Bezodstpw"/>
        <w:ind w:left="532"/>
        <w:jc w:val="center"/>
      </w:pPr>
    </w:p>
    <w:p w:rsidR="00780E54" w:rsidRPr="00496002" w:rsidRDefault="00780E54" w:rsidP="00A05755">
      <w:pPr>
        <w:pStyle w:val="Bezodstpw"/>
        <w:ind w:left="532"/>
        <w:jc w:val="center"/>
      </w:pPr>
    </w:p>
    <w:p w:rsidR="00A05755" w:rsidRPr="00496002" w:rsidRDefault="00A05755" w:rsidP="00A05755">
      <w:pPr>
        <w:pStyle w:val="Bezodstpw"/>
        <w:ind w:left="532"/>
        <w:jc w:val="center"/>
      </w:pPr>
      <w:r w:rsidRPr="00496002">
        <w:lastRenderedPageBreak/>
        <w:t>§ 4.</w:t>
      </w:r>
    </w:p>
    <w:p w:rsidR="00A05755" w:rsidRPr="00496002" w:rsidRDefault="00A05755" w:rsidP="00A05755"/>
    <w:p w:rsidR="00A05755" w:rsidRPr="00496002" w:rsidRDefault="00A05755" w:rsidP="00A05755">
      <w:pPr>
        <w:pStyle w:val="Akapitzlist"/>
        <w:numPr>
          <w:ilvl w:val="0"/>
          <w:numId w:val="3"/>
        </w:numPr>
        <w:jc w:val="both"/>
      </w:pPr>
      <w:r w:rsidRPr="00496002">
        <w:t>Zamawiający dopuszcza zlecenie podwykonawcom zakresu zamówienia wymienionego w ofercie Wykonawcy.</w:t>
      </w:r>
    </w:p>
    <w:p w:rsidR="00A05755" w:rsidRPr="00496002" w:rsidRDefault="00A05755" w:rsidP="00A05755">
      <w:pPr>
        <w:numPr>
          <w:ilvl w:val="0"/>
          <w:numId w:val="3"/>
        </w:numPr>
        <w:jc w:val="both"/>
      </w:pPr>
      <w:r w:rsidRPr="00496002">
        <w:t>W przypadku zlecenia przez Wykonawcę części zamówienia podwykonawcom, musi on uzyskać zgodę Zamawiającego na wybranych podwykonawców, których wykaz przedstawi Zamawiającemu w terminie do 7 dni od daty podpisania umowy z Zamawiającym.</w:t>
      </w:r>
    </w:p>
    <w:p w:rsidR="00A05755" w:rsidRPr="00496002" w:rsidRDefault="00A05755" w:rsidP="00A05755">
      <w:pPr>
        <w:numPr>
          <w:ilvl w:val="0"/>
          <w:numId w:val="3"/>
        </w:numPr>
        <w:jc w:val="both"/>
      </w:pPr>
      <w:r w:rsidRPr="00496002">
        <w:t xml:space="preserve">Jeżeli w terminie 14 dni od przedstawienia Zamawiającemu przez Wykonawcę pisemnej umowy z podwykonawcą lub jej projektu, wraz z częścią dokumentacji dotyczącej wykonania dostaw i usług określonych w umowie lub projekcie – nie zgłosi na piśmie sprzeciwu lub zastrzeżeń – uważa się, że wyraził zgodę na zawarcie umowy. </w:t>
      </w:r>
    </w:p>
    <w:p w:rsidR="00A05755" w:rsidRPr="00496002" w:rsidRDefault="00A05755" w:rsidP="00A05755">
      <w:pPr>
        <w:numPr>
          <w:ilvl w:val="0"/>
          <w:numId w:val="3"/>
        </w:numPr>
        <w:jc w:val="both"/>
      </w:pPr>
      <w:r w:rsidRPr="00496002">
        <w:t>Zamawiający nie wyraża zgody na zawarcie umowy z podwykonawcą, której treść będzie sprzeczna z treścią niniejszej umowy.</w:t>
      </w:r>
    </w:p>
    <w:p w:rsidR="00A05755" w:rsidRPr="00496002" w:rsidRDefault="00A05755" w:rsidP="00A05755">
      <w:pPr>
        <w:numPr>
          <w:ilvl w:val="0"/>
          <w:numId w:val="3"/>
        </w:numPr>
        <w:jc w:val="both"/>
      </w:pPr>
      <w:r w:rsidRPr="00496002">
        <w:t>Zatrudnienie podwykonawcy do wykonania części zamówienia nie zmienia zobowiązań Wykonawcy wobec Zamawiającego do wykonania tej części. Wykonawca jest odpowiedzialny za działania, uchybienia  lub zaniedbania podwykonawców i ich pracowników w takim samym stopniu, jakby to były działania, uchybienia lub zaniedbania jego własnych pracowników</w:t>
      </w:r>
    </w:p>
    <w:p w:rsidR="00A05755" w:rsidRPr="00496002" w:rsidRDefault="00A05755" w:rsidP="00A05755">
      <w:pPr>
        <w:numPr>
          <w:ilvl w:val="0"/>
          <w:numId w:val="3"/>
        </w:numPr>
        <w:jc w:val="both"/>
      </w:pPr>
      <w:r w:rsidRPr="00496002">
        <w:t>Podwykonawcy muszą spełniać warunki udziału opisane w art. 22 ustawy Prawo zamówień publicznych.</w:t>
      </w:r>
    </w:p>
    <w:p w:rsidR="00A05755" w:rsidRPr="00496002" w:rsidRDefault="00A05755" w:rsidP="00A05755">
      <w:pPr>
        <w:jc w:val="center"/>
      </w:pPr>
    </w:p>
    <w:p w:rsidR="00A05755" w:rsidRPr="00496002" w:rsidRDefault="00A05755" w:rsidP="00A05755">
      <w:pPr>
        <w:jc w:val="center"/>
      </w:pPr>
      <w:r w:rsidRPr="00496002">
        <w:t>§ 5.</w:t>
      </w:r>
    </w:p>
    <w:p w:rsidR="00A05755" w:rsidRPr="00496002" w:rsidRDefault="00A05755" w:rsidP="00A05755">
      <w:pPr>
        <w:jc w:val="center"/>
      </w:pPr>
    </w:p>
    <w:p w:rsidR="00A05755" w:rsidRPr="00496002" w:rsidRDefault="00562493" w:rsidP="00A05755">
      <w:pPr>
        <w:jc w:val="both"/>
      </w:pPr>
      <w:r w:rsidRPr="00496002">
        <w:t xml:space="preserve">1.Wartość brutto </w:t>
      </w:r>
      <w:r w:rsidR="00A05755" w:rsidRPr="00496002">
        <w:t xml:space="preserve"> zamówienia wynosi : ………………………………..………..zł </w:t>
      </w:r>
    </w:p>
    <w:p w:rsidR="00A05755" w:rsidRPr="00496002" w:rsidRDefault="00A05755" w:rsidP="00A05755">
      <w:pPr>
        <w:jc w:val="both"/>
      </w:pPr>
      <w:r w:rsidRPr="00496002">
        <w:t xml:space="preserve">/słownie:………………………………………………………………………………PLN /, </w:t>
      </w:r>
    </w:p>
    <w:p w:rsidR="00A05755" w:rsidRPr="00496002" w:rsidRDefault="00A05755" w:rsidP="00A05755">
      <w:pPr>
        <w:jc w:val="both"/>
      </w:pPr>
      <w:r w:rsidRPr="00496002">
        <w:t>w tym:</w:t>
      </w:r>
    </w:p>
    <w:p w:rsidR="00A05755" w:rsidRPr="00496002" w:rsidRDefault="00A05755" w:rsidP="00A05755">
      <w:r w:rsidRPr="00496002">
        <w:t xml:space="preserve">    -  wartość  netto: ……….PLN</w:t>
      </w:r>
    </w:p>
    <w:p w:rsidR="00A05755" w:rsidRPr="00496002" w:rsidRDefault="00A05755" w:rsidP="00A05755">
      <w:pPr>
        <w:jc w:val="both"/>
      </w:pPr>
      <w:r w:rsidRPr="00496002">
        <w:t xml:space="preserve">  </w:t>
      </w:r>
      <w:r w:rsidR="00166B3F" w:rsidRPr="00496002">
        <w:t xml:space="preserve">  -  podatek VAT w stawce ….% </w:t>
      </w:r>
    </w:p>
    <w:p w:rsidR="00562493" w:rsidRPr="00496002" w:rsidRDefault="00562493" w:rsidP="00A05755">
      <w:pPr>
        <w:jc w:val="both"/>
      </w:pPr>
    </w:p>
    <w:p w:rsidR="00A05755" w:rsidRPr="00496002" w:rsidRDefault="00A05755" w:rsidP="00A05755">
      <w:pPr>
        <w:jc w:val="both"/>
      </w:pPr>
      <w:r w:rsidRPr="00496002">
        <w:t xml:space="preserve">2. Należność </w:t>
      </w:r>
      <w:r w:rsidR="00562493" w:rsidRPr="00496002">
        <w:t xml:space="preserve">dla Wykonawcy </w:t>
      </w:r>
      <w:r w:rsidRPr="00496002">
        <w:t>będzie płatna przelewem po zrealizowaniu całości zamówienia,</w:t>
      </w:r>
      <w:r w:rsidR="00562493" w:rsidRPr="00496002">
        <w:t xml:space="preserve">  sporządzeniu</w:t>
      </w:r>
      <w:r w:rsidRPr="00496002">
        <w:t xml:space="preserve">  i </w:t>
      </w:r>
      <w:r w:rsidR="00166B3F" w:rsidRPr="00496002">
        <w:t xml:space="preserve">podpisaniu przez obydwie strony protokołu </w:t>
      </w:r>
      <w:r w:rsidRPr="00496002">
        <w:t>odbioru, przekazania dokumentów wymienionych w §1 ust. 3 umowy oraz otrzymaniu prawidłowo wystawionej przez Wykonawcę faktury VAT.</w:t>
      </w:r>
    </w:p>
    <w:p w:rsidR="00A05755" w:rsidRPr="00496002" w:rsidRDefault="00A05755" w:rsidP="00A05755">
      <w:pPr>
        <w:jc w:val="both"/>
      </w:pPr>
    </w:p>
    <w:p w:rsidR="00166B3F" w:rsidRPr="00496002" w:rsidRDefault="00A05755" w:rsidP="00A05755">
      <w:r w:rsidRPr="00496002">
        <w:t>3.Termin płatności faktury ustala się na  21 dni od daty dostarczenia dokum</w:t>
      </w:r>
      <w:r w:rsidR="00166B3F" w:rsidRPr="00496002">
        <w:t>entów, o których mowa w ust. 2 , z ustawowymi odsetkami w przypadku uchybienia terminu płatności.</w:t>
      </w:r>
      <w:r w:rsidRPr="00496002">
        <w:t xml:space="preserve"> </w:t>
      </w:r>
    </w:p>
    <w:p w:rsidR="00166B3F" w:rsidRPr="00496002" w:rsidRDefault="00166B3F" w:rsidP="00A05755"/>
    <w:p w:rsidR="00A05755" w:rsidRPr="00496002" w:rsidRDefault="00166B3F" w:rsidP="00A05755">
      <w:r w:rsidRPr="00496002">
        <w:t xml:space="preserve">4. </w:t>
      </w:r>
      <w:r w:rsidR="00A05755" w:rsidRPr="00496002">
        <w:t xml:space="preserve">Należność będzie płatna z rachunku bankowego Zamawiającego na rachunek bankowy Wykonawcy w Banku ………………………………………nr rachunku:   </w:t>
      </w:r>
    </w:p>
    <w:p w:rsidR="00A05755" w:rsidRPr="00496002" w:rsidRDefault="00A05755" w:rsidP="00A05755">
      <w:r w:rsidRPr="00496002">
        <w:t>…………………………………………………………………………………………………</w:t>
      </w:r>
    </w:p>
    <w:p w:rsidR="00A05755" w:rsidRPr="00496002" w:rsidRDefault="00A05755" w:rsidP="00A05755"/>
    <w:p w:rsidR="00A05755" w:rsidRPr="00496002" w:rsidRDefault="00A05755" w:rsidP="00A05755">
      <w:pPr>
        <w:jc w:val="center"/>
      </w:pPr>
      <w:r w:rsidRPr="00496002">
        <w:t>§ 7.</w:t>
      </w:r>
    </w:p>
    <w:p w:rsidR="00A05755" w:rsidRPr="00496002" w:rsidRDefault="00A05755" w:rsidP="00A05755">
      <w:pPr>
        <w:jc w:val="center"/>
      </w:pPr>
    </w:p>
    <w:p w:rsidR="00A05755" w:rsidRPr="00496002" w:rsidRDefault="00A05755" w:rsidP="00A05755">
      <w:pPr>
        <w:jc w:val="both"/>
      </w:pPr>
      <w:r w:rsidRPr="00496002">
        <w:t>1. Kary umowne:</w:t>
      </w:r>
    </w:p>
    <w:p w:rsidR="00A05755" w:rsidRPr="00496002" w:rsidRDefault="00A05755" w:rsidP="00A05755">
      <w:pPr>
        <w:jc w:val="both"/>
      </w:pPr>
      <w:r w:rsidRPr="00496002">
        <w:t xml:space="preserve">    1) w przypadku zwłoki w dostarczeniu przedmiotu umowy, Wykonawca zapłaci Zamawiającemu karę umowną w wysokości 0,3% wynagrodzenia umownego za każdy dzień zwłoki.</w:t>
      </w:r>
    </w:p>
    <w:p w:rsidR="00A05755" w:rsidRPr="00496002" w:rsidRDefault="00A05755" w:rsidP="00A05755">
      <w:pPr>
        <w:jc w:val="both"/>
      </w:pPr>
      <w:r w:rsidRPr="00496002">
        <w:lastRenderedPageBreak/>
        <w:t xml:space="preserve">    2) W przypadku odstąpienia od umowy przez Zamawiającego z przyczyn leżących po stronie Wykonawcy, Zamawiającemu przysługuje kara umowna w wysokości 20% wynagrodzenia</w:t>
      </w:r>
      <w:r w:rsidR="00562493" w:rsidRPr="00496002">
        <w:t xml:space="preserve"> określonego w §5 ust.1 umowy.</w:t>
      </w:r>
      <w:r w:rsidRPr="00496002">
        <w:t>.</w:t>
      </w:r>
    </w:p>
    <w:p w:rsidR="00A05755" w:rsidRPr="00496002" w:rsidRDefault="00A05755" w:rsidP="00A05755">
      <w:pPr>
        <w:jc w:val="both"/>
      </w:pPr>
    </w:p>
    <w:p w:rsidR="00A05755" w:rsidRPr="00496002" w:rsidRDefault="00A05755" w:rsidP="00A05755">
      <w:pPr>
        <w:widowControl w:val="0"/>
        <w:tabs>
          <w:tab w:val="left" w:pos="360"/>
        </w:tabs>
        <w:jc w:val="both"/>
      </w:pPr>
      <w:r w:rsidRPr="00496002">
        <w:t>2. Strony zastrzegają sobie prawo dochodzenia odszkodowania na zasadach ogólnych  w przypadku powstania szkody przewyższającej wysokość odszkodowania z tytułu kar umownych.</w:t>
      </w:r>
    </w:p>
    <w:p w:rsidR="00A05755" w:rsidRPr="00496002" w:rsidRDefault="00A05755" w:rsidP="00A05755">
      <w:pPr>
        <w:jc w:val="both"/>
        <w:rPr>
          <w:b/>
        </w:rPr>
      </w:pPr>
    </w:p>
    <w:p w:rsidR="00A05755" w:rsidRPr="00496002" w:rsidRDefault="00A05755" w:rsidP="00A05755">
      <w:pPr>
        <w:jc w:val="both"/>
      </w:pPr>
      <w:r w:rsidRPr="00496002">
        <w:t>3</w:t>
      </w:r>
      <w:r w:rsidRPr="00496002">
        <w:rPr>
          <w:b/>
        </w:rPr>
        <w:t xml:space="preserve">. </w:t>
      </w:r>
      <w:r w:rsidRPr="00496002">
        <w:rPr>
          <w:bCs/>
        </w:rPr>
        <w:t>Wykonawca nie może zwolnić się od odpowiedzialności względem Zamawiającego,  z tego powodu, że niewykonanie umowy przez Wykonawcę było następstwem niewykonania lub nienależytego wykonania zobowiązań wobec Wykonawcy przez jego kooperantów.</w:t>
      </w:r>
    </w:p>
    <w:p w:rsidR="00A05755" w:rsidRPr="00496002" w:rsidRDefault="00A05755" w:rsidP="00A05755"/>
    <w:p w:rsidR="00A05755" w:rsidRPr="00496002" w:rsidRDefault="00A05755" w:rsidP="00A05755">
      <w:pPr>
        <w:jc w:val="center"/>
      </w:pPr>
    </w:p>
    <w:p w:rsidR="00A05755" w:rsidRPr="00496002" w:rsidRDefault="00A05755" w:rsidP="00A05755">
      <w:pPr>
        <w:jc w:val="center"/>
      </w:pPr>
      <w:r w:rsidRPr="00496002">
        <w:t>§ 8.</w:t>
      </w:r>
    </w:p>
    <w:p w:rsidR="00A05755" w:rsidRPr="00496002" w:rsidRDefault="00A05755" w:rsidP="00A05755">
      <w:pPr>
        <w:jc w:val="center"/>
      </w:pPr>
    </w:p>
    <w:p w:rsidR="00A05755" w:rsidRPr="00496002" w:rsidRDefault="00A05755" w:rsidP="00A05755">
      <w:pPr>
        <w:jc w:val="both"/>
      </w:pPr>
      <w:r w:rsidRPr="00496002">
        <w:t>1.Wszelkie zmiany postanowień umowy wymagają formy pisemnej pod rygorem nieważności.</w:t>
      </w:r>
    </w:p>
    <w:p w:rsidR="00A05755" w:rsidRPr="00496002" w:rsidRDefault="00A05755" w:rsidP="00A05755">
      <w:pPr>
        <w:jc w:val="both"/>
      </w:pPr>
      <w:r w:rsidRPr="00496002">
        <w:t>2. Strony przewidują dokonanie  istotnych zmian umowy:</w:t>
      </w:r>
    </w:p>
    <w:p w:rsidR="00A05755" w:rsidRPr="00496002" w:rsidRDefault="00A05755" w:rsidP="00A05755">
      <w:pPr>
        <w:jc w:val="both"/>
      </w:pPr>
      <w:r w:rsidRPr="00496002">
        <w:t>- w zakresie ewentualnej zmiany terminu wykonania umowy w przypadku wystąpienia opóźnień wynikających z:</w:t>
      </w:r>
    </w:p>
    <w:p w:rsidR="006238FD" w:rsidRPr="00496002" w:rsidRDefault="00A05755" w:rsidP="00A05755">
      <w:pPr>
        <w:jc w:val="both"/>
      </w:pPr>
      <w:r w:rsidRPr="00496002">
        <w:t xml:space="preserve">a)  </w:t>
      </w:r>
      <w:r w:rsidR="006238FD" w:rsidRPr="00496002">
        <w:t>przewlekłości postepowania mającego wpływ na termin rozpoczęcia realizacji dostawy;</w:t>
      </w:r>
    </w:p>
    <w:p w:rsidR="00A05755" w:rsidRPr="00496002" w:rsidRDefault="00A11E0D" w:rsidP="00A05755">
      <w:pPr>
        <w:jc w:val="both"/>
      </w:pPr>
      <w:r w:rsidRPr="00496002">
        <w:t>b</w:t>
      </w:r>
      <w:r w:rsidR="00A05755" w:rsidRPr="00496002">
        <w:t>) wystąpienia okoliczności, których strony umowy nie były w stanie  przewidzieć, pomimo zachowania należytej staranności.</w:t>
      </w:r>
    </w:p>
    <w:p w:rsidR="00166B3F" w:rsidRPr="00496002" w:rsidRDefault="00166B3F" w:rsidP="00A05755">
      <w:pPr>
        <w:jc w:val="both"/>
      </w:pPr>
    </w:p>
    <w:p w:rsidR="00A05755" w:rsidRPr="00496002" w:rsidRDefault="00A05755" w:rsidP="00A05755">
      <w:pPr>
        <w:jc w:val="both"/>
      </w:pPr>
      <w:r w:rsidRPr="00496002">
        <w:t>3.Zmian</w:t>
      </w:r>
      <w:r w:rsidR="00A11E0D" w:rsidRPr="00496002">
        <w:t>y istotnych postanowień umowy zo</w:t>
      </w:r>
      <w:r w:rsidRPr="00496002">
        <w:t>staną wprowadzone na drodze aneksu do umowy po podpisaniu obustronnym protokołu uzasadniającego zmiany.</w:t>
      </w:r>
    </w:p>
    <w:p w:rsidR="00A05755" w:rsidRPr="00496002" w:rsidRDefault="00A05755" w:rsidP="00A05755">
      <w:pPr>
        <w:jc w:val="both"/>
      </w:pPr>
    </w:p>
    <w:p w:rsidR="00A05755" w:rsidRPr="00496002" w:rsidRDefault="00A05755" w:rsidP="00A05755">
      <w:pPr>
        <w:jc w:val="center"/>
      </w:pPr>
      <w:r w:rsidRPr="00496002">
        <w:t>§ 9.</w:t>
      </w:r>
    </w:p>
    <w:p w:rsidR="00A05755" w:rsidRPr="00496002" w:rsidRDefault="00A05755" w:rsidP="00A05755">
      <w:pPr>
        <w:jc w:val="center"/>
      </w:pPr>
    </w:p>
    <w:p w:rsidR="00A05755" w:rsidRPr="00496002" w:rsidRDefault="00A05755" w:rsidP="00A05755">
      <w:r w:rsidRPr="00496002">
        <w:t>Strony umowy ustalają swoich przedstawicieli do nadzorowania realizacji umowy:</w:t>
      </w:r>
    </w:p>
    <w:p w:rsidR="00A05755" w:rsidRPr="00496002" w:rsidRDefault="00166B3F" w:rsidP="00166B3F">
      <w:r w:rsidRPr="00496002">
        <w:t>1) ze strony zamawiającego: ……………………………………………………..…………</w:t>
      </w:r>
    </w:p>
    <w:p w:rsidR="00A05755" w:rsidRPr="00496002" w:rsidRDefault="00166B3F" w:rsidP="00A05755">
      <w:r w:rsidRPr="00496002">
        <w:t>2) ze strony wykonawcy: ……………………………………………………………………</w:t>
      </w:r>
      <w:r w:rsidR="00A05755" w:rsidRPr="00496002">
        <w:t xml:space="preserve"> </w:t>
      </w:r>
    </w:p>
    <w:p w:rsidR="00A05755" w:rsidRPr="00496002" w:rsidRDefault="00A05755" w:rsidP="00A05755"/>
    <w:p w:rsidR="00A05755" w:rsidRPr="00496002" w:rsidRDefault="00A05755" w:rsidP="00A05755">
      <w:pPr>
        <w:jc w:val="center"/>
      </w:pPr>
      <w:r w:rsidRPr="00496002">
        <w:t>§10.</w:t>
      </w:r>
    </w:p>
    <w:p w:rsidR="00A05755" w:rsidRPr="00496002" w:rsidRDefault="00A05755" w:rsidP="00A05755">
      <w:pPr>
        <w:jc w:val="center"/>
      </w:pPr>
    </w:p>
    <w:p w:rsidR="00A05755" w:rsidRPr="00496002" w:rsidRDefault="00A05755" w:rsidP="00A05755">
      <w:pPr>
        <w:jc w:val="both"/>
      </w:pPr>
      <w:r w:rsidRPr="00496002">
        <w:t xml:space="preserve">1.W sprawach nieuregulowanych umową będą miały zastosowanie przepisy Kodeksu Cywilnego </w:t>
      </w:r>
    </w:p>
    <w:p w:rsidR="00A05755" w:rsidRPr="00496002" w:rsidRDefault="00A05755" w:rsidP="00A05755">
      <w:pPr>
        <w:jc w:val="both"/>
      </w:pPr>
      <w:r w:rsidRPr="00496002">
        <w:t>2. Ewentualne spory, mogące wyniknąć z wykonania niniejszej umowy, strony poddadzą pod rozstrzygnięcie sądu właściwego dla  siedziby Zamawiającego</w:t>
      </w:r>
    </w:p>
    <w:p w:rsidR="00A05755" w:rsidRPr="00496002" w:rsidRDefault="00A05755" w:rsidP="00A05755">
      <w:pPr>
        <w:jc w:val="center"/>
      </w:pPr>
    </w:p>
    <w:p w:rsidR="00A05755" w:rsidRPr="00496002" w:rsidRDefault="00A05755" w:rsidP="00A05755">
      <w:pPr>
        <w:jc w:val="center"/>
      </w:pPr>
      <w:r w:rsidRPr="00496002">
        <w:t>§ 11.</w:t>
      </w:r>
    </w:p>
    <w:p w:rsidR="00A05755" w:rsidRPr="00496002" w:rsidRDefault="00A05755" w:rsidP="00A05755">
      <w:pPr>
        <w:jc w:val="center"/>
      </w:pPr>
    </w:p>
    <w:p w:rsidR="00A05755" w:rsidRPr="00496002" w:rsidRDefault="00A05755" w:rsidP="00A05755">
      <w:pPr>
        <w:jc w:val="both"/>
      </w:pPr>
      <w:r w:rsidRPr="00496002">
        <w:t>Umowa została sporządzona w dwóch jednobrzmiących egzemplarzach, po jednym dla każdej ze stron.</w:t>
      </w:r>
    </w:p>
    <w:p w:rsidR="00A05755" w:rsidRPr="00496002" w:rsidRDefault="00A05755" w:rsidP="00A05755"/>
    <w:p w:rsidR="00A05755" w:rsidRPr="00496002" w:rsidRDefault="00A05755" w:rsidP="00A05755">
      <w:pPr>
        <w:rPr>
          <w:b/>
        </w:rPr>
      </w:pPr>
    </w:p>
    <w:p w:rsidR="00A05755" w:rsidRPr="00496002" w:rsidRDefault="00A05755" w:rsidP="00A05755">
      <w:pPr>
        <w:jc w:val="center"/>
        <w:rPr>
          <w:b/>
        </w:rPr>
      </w:pPr>
      <w:r w:rsidRPr="00496002">
        <w:rPr>
          <w:b/>
        </w:rPr>
        <w:t>ZAMAWIAJĄCY:</w:t>
      </w:r>
      <w:r w:rsidRPr="00496002">
        <w:rPr>
          <w:b/>
        </w:rPr>
        <w:tab/>
      </w:r>
      <w:r w:rsidRPr="00496002">
        <w:rPr>
          <w:b/>
        </w:rPr>
        <w:tab/>
      </w:r>
      <w:r w:rsidRPr="00496002">
        <w:rPr>
          <w:b/>
        </w:rPr>
        <w:tab/>
      </w:r>
      <w:r w:rsidRPr="00496002">
        <w:rPr>
          <w:b/>
        </w:rPr>
        <w:tab/>
      </w:r>
      <w:r w:rsidRPr="00496002">
        <w:rPr>
          <w:b/>
        </w:rPr>
        <w:tab/>
      </w:r>
      <w:r w:rsidRPr="00496002">
        <w:rPr>
          <w:b/>
        </w:rPr>
        <w:tab/>
      </w:r>
      <w:r w:rsidRPr="00496002">
        <w:rPr>
          <w:b/>
        </w:rPr>
        <w:tab/>
      </w:r>
      <w:r w:rsidRPr="00496002">
        <w:rPr>
          <w:b/>
        </w:rPr>
        <w:tab/>
        <w:t>WYKONAWCA:</w:t>
      </w:r>
    </w:p>
    <w:p w:rsidR="00A05755" w:rsidRPr="00496002" w:rsidRDefault="00A05755" w:rsidP="00A05755"/>
    <w:p w:rsidR="00A05755" w:rsidRPr="00496002" w:rsidRDefault="00A05755" w:rsidP="00A05755"/>
    <w:p w:rsidR="00780E54" w:rsidRPr="00496002" w:rsidRDefault="00780E54" w:rsidP="002B414B">
      <w:pPr>
        <w:jc w:val="right"/>
        <w:rPr>
          <w:b/>
        </w:rPr>
      </w:pPr>
    </w:p>
    <w:p w:rsidR="002B414B" w:rsidRPr="00496002" w:rsidRDefault="002B414B" w:rsidP="002B414B">
      <w:pPr>
        <w:jc w:val="right"/>
        <w:rPr>
          <w:b/>
        </w:rPr>
      </w:pPr>
      <w:r w:rsidRPr="00496002">
        <w:rPr>
          <w:b/>
        </w:rPr>
        <w:lastRenderedPageBreak/>
        <w:t xml:space="preserve">Załącznik nr 7 do </w:t>
      </w:r>
      <w:proofErr w:type="spellStart"/>
      <w:r w:rsidRPr="00496002">
        <w:rPr>
          <w:b/>
        </w:rPr>
        <w:t>siw</w:t>
      </w:r>
      <w:proofErr w:type="spellEnd"/>
    </w:p>
    <w:p w:rsidR="002B414B" w:rsidRPr="00496002" w:rsidRDefault="002B414B" w:rsidP="002B414B">
      <w:pPr>
        <w:jc w:val="both"/>
      </w:pPr>
      <w:r w:rsidRPr="00496002">
        <w:t>................................................................................</w:t>
      </w:r>
      <w:r w:rsidRPr="00496002">
        <w:tab/>
      </w:r>
      <w:r w:rsidRPr="00496002">
        <w:tab/>
      </w:r>
      <w:r w:rsidRPr="00496002">
        <w:tab/>
      </w:r>
      <w:r w:rsidRPr="00496002">
        <w:tab/>
      </w:r>
    </w:p>
    <w:p w:rsidR="002B414B" w:rsidRPr="00496002" w:rsidRDefault="002B414B" w:rsidP="002B414B">
      <w:pPr>
        <w:jc w:val="both"/>
      </w:pPr>
    </w:p>
    <w:p w:rsidR="002B414B" w:rsidRPr="00496002" w:rsidRDefault="002B414B" w:rsidP="002B414B">
      <w:pPr>
        <w:jc w:val="both"/>
      </w:pPr>
      <w:r w:rsidRPr="00496002">
        <w:t xml:space="preserve"> pieczęć, nazwa i dokładny adres wykonawcy</w:t>
      </w:r>
    </w:p>
    <w:p w:rsidR="002B414B" w:rsidRPr="00496002" w:rsidRDefault="002B414B" w:rsidP="002B414B">
      <w:pPr>
        <w:jc w:val="both"/>
      </w:pPr>
      <w:r w:rsidRPr="00496002">
        <w:t xml:space="preserve">składającego oświadczenie </w:t>
      </w:r>
    </w:p>
    <w:p w:rsidR="002B414B" w:rsidRPr="00496002" w:rsidRDefault="002B414B" w:rsidP="002B414B">
      <w:pPr>
        <w:jc w:val="both"/>
      </w:pPr>
    </w:p>
    <w:p w:rsidR="002B414B" w:rsidRPr="00496002" w:rsidRDefault="002B414B" w:rsidP="002B414B">
      <w:pPr>
        <w:jc w:val="both"/>
      </w:pPr>
    </w:p>
    <w:p w:rsidR="002B414B" w:rsidRPr="00496002" w:rsidRDefault="002B414B" w:rsidP="002B414B">
      <w:pPr>
        <w:jc w:val="center"/>
        <w:rPr>
          <w:b/>
        </w:rPr>
      </w:pPr>
      <w:r w:rsidRPr="00496002">
        <w:rPr>
          <w:b/>
        </w:rPr>
        <w:t>OŚWIADCZENIE</w:t>
      </w:r>
    </w:p>
    <w:p w:rsidR="002B414B" w:rsidRPr="00496002" w:rsidRDefault="002B414B" w:rsidP="002B414B">
      <w:pPr>
        <w:jc w:val="center"/>
      </w:pPr>
    </w:p>
    <w:p w:rsidR="002B414B" w:rsidRPr="00496002" w:rsidRDefault="002B414B" w:rsidP="002B414B">
      <w:pPr>
        <w:rPr>
          <w:b/>
        </w:rPr>
      </w:pPr>
      <w:r w:rsidRPr="00496002">
        <w:rPr>
          <w:b/>
        </w:rPr>
        <w:t xml:space="preserve">Dot. postępowania </w:t>
      </w:r>
      <w:proofErr w:type="spellStart"/>
      <w:r w:rsidRPr="00496002">
        <w:rPr>
          <w:b/>
        </w:rPr>
        <w:t>pn</w:t>
      </w:r>
      <w:proofErr w:type="spellEnd"/>
      <w:r w:rsidRPr="00496002">
        <w:rPr>
          <w:b/>
        </w:rPr>
        <w:t>:…………………………………………………………</w:t>
      </w:r>
    </w:p>
    <w:p w:rsidR="002B414B" w:rsidRPr="00496002" w:rsidRDefault="002B414B" w:rsidP="002B414B">
      <w:pPr>
        <w:rPr>
          <w:b/>
        </w:rPr>
      </w:pPr>
    </w:p>
    <w:p w:rsidR="002B414B" w:rsidRPr="00496002" w:rsidRDefault="002B414B" w:rsidP="002B414B">
      <w:pPr>
        <w:rPr>
          <w:b/>
        </w:rPr>
      </w:pPr>
      <w:r w:rsidRPr="00496002">
        <w:rPr>
          <w:b/>
        </w:rPr>
        <w:t>………………………………………………………………………………………………….</w:t>
      </w:r>
    </w:p>
    <w:p w:rsidR="002B414B" w:rsidRPr="00496002" w:rsidRDefault="002B414B" w:rsidP="002B414B"/>
    <w:p w:rsidR="002B414B" w:rsidRPr="00496002" w:rsidRDefault="002B414B" w:rsidP="002B414B">
      <w:pPr>
        <w:pStyle w:val="Tekstpodstawowy"/>
      </w:pPr>
      <w:r w:rsidRPr="00496002">
        <w:t>Ja / My (imię i nazwisko) .............................................................................................................</w:t>
      </w:r>
    </w:p>
    <w:p w:rsidR="002B414B" w:rsidRPr="00496002" w:rsidRDefault="002B414B" w:rsidP="002B414B">
      <w:pPr>
        <w:pStyle w:val="Tekstpodstawowy"/>
      </w:pPr>
      <w:r w:rsidRPr="00496002">
        <w:t xml:space="preserve"> jako upoważniony/</w:t>
      </w:r>
      <w:proofErr w:type="spellStart"/>
      <w:r w:rsidRPr="00496002">
        <w:t>nieni</w:t>
      </w:r>
      <w:proofErr w:type="spellEnd"/>
      <w:r w:rsidRPr="00496002">
        <w:t xml:space="preserve"> przedstawiciel/e firmy:………………………………………………</w:t>
      </w:r>
    </w:p>
    <w:p w:rsidR="002B414B" w:rsidRPr="00496002" w:rsidRDefault="002B414B" w:rsidP="002B414B">
      <w:pPr>
        <w:pStyle w:val="Tekstpodstawowy"/>
      </w:pPr>
      <w:r w:rsidRPr="00496002">
        <w:t>.....................................................................................................................................................</w:t>
      </w:r>
    </w:p>
    <w:p w:rsidR="002B414B" w:rsidRPr="00496002" w:rsidRDefault="002B414B" w:rsidP="002B414B">
      <w:pPr>
        <w:pStyle w:val="Tekstpodstawowy"/>
      </w:pPr>
      <w:r w:rsidRPr="00496002">
        <w:t>.........................................................................................</w:t>
      </w:r>
    </w:p>
    <w:p w:rsidR="002B414B" w:rsidRPr="00496002" w:rsidRDefault="002B414B" w:rsidP="002B414B">
      <w:pPr>
        <w:pStyle w:val="Tekstpodstawowy"/>
      </w:pPr>
      <w:r w:rsidRPr="00496002">
        <w:t>działając w imieniu reprezentowanej przeze mnie/nas firmy:....................................................</w:t>
      </w:r>
    </w:p>
    <w:p w:rsidR="002B414B" w:rsidRPr="00496002" w:rsidRDefault="002B414B" w:rsidP="002B414B">
      <w:pPr>
        <w:pStyle w:val="Tekstpodstawowy"/>
      </w:pPr>
      <w:r w:rsidRPr="00496002">
        <w:t>......................................................................................................................................................</w:t>
      </w:r>
    </w:p>
    <w:p w:rsidR="002B414B" w:rsidRPr="00496002" w:rsidRDefault="002B414B" w:rsidP="002B414B">
      <w:pPr>
        <w:rPr>
          <w:i/>
        </w:rPr>
      </w:pPr>
    </w:p>
    <w:p w:rsidR="002B414B" w:rsidRPr="00496002" w:rsidRDefault="002B414B" w:rsidP="002B414B">
      <w:r w:rsidRPr="00496002">
        <w:rPr>
          <w:b/>
        </w:rPr>
        <w:t>- zobowiązuję/my  się  do oddania do dyspozycji Wykonawcy</w:t>
      </w:r>
      <w:r w:rsidRPr="00496002">
        <w:t>: …………………………….</w:t>
      </w:r>
    </w:p>
    <w:p w:rsidR="00A11E0D" w:rsidRPr="00496002" w:rsidRDefault="00A11E0D" w:rsidP="002B414B"/>
    <w:p w:rsidR="002B414B" w:rsidRPr="00496002" w:rsidRDefault="002B414B" w:rsidP="002B414B">
      <w:r w:rsidRPr="00496002">
        <w:t>………………………………………………………………………………………………….</w:t>
      </w:r>
    </w:p>
    <w:p w:rsidR="002B414B" w:rsidRPr="00496002" w:rsidRDefault="00A11E0D" w:rsidP="002B414B">
      <w:pPr>
        <w:rPr>
          <w:i/>
        </w:rPr>
      </w:pPr>
      <w:r w:rsidRPr="00496002">
        <w:rPr>
          <w:i/>
        </w:rPr>
        <w:t>( nazwa i adres wykonawcy)</w:t>
      </w:r>
    </w:p>
    <w:p w:rsidR="00A11E0D" w:rsidRPr="00496002" w:rsidRDefault="00A11E0D" w:rsidP="002B414B">
      <w:pPr>
        <w:rPr>
          <w:i/>
        </w:rPr>
      </w:pPr>
    </w:p>
    <w:p w:rsidR="002B414B" w:rsidRPr="00496002" w:rsidRDefault="002B414B" w:rsidP="002B414B">
      <w:r w:rsidRPr="00496002">
        <w:t xml:space="preserve">składającego ofertę w w/w postępowaniu  do </w:t>
      </w:r>
      <w:r w:rsidRPr="00496002">
        <w:rPr>
          <w:b/>
        </w:rPr>
        <w:t>oddania niezbędnych zasobów na okres korzystania z nich przy wykonaniu zamówieni</w:t>
      </w:r>
      <w:r w:rsidRPr="00496002">
        <w:t>a w postaci: …………….…………………</w:t>
      </w:r>
      <w:r w:rsidR="00A11E0D" w:rsidRPr="00496002">
        <w:t>……………………………………………………………….</w:t>
      </w:r>
      <w:r w:rsidRPr="00496002">
        <w:t>…</w:t>
      </w:r>
    </w:p>
    <w:p w:rsidR="002B414B" w:rsidRPr="00496002" w:rsidRDefault="002B414B" w:rsidP="002B414B">
      <w:r w:rsidRPr="00496002">
        <w:t>…………………………………………………………………………….……………………..</w:t>
      </w:r>
    </w:p>
    <w:p w:rsidR="002B414B" w:rsidRPr="00496002" w:rsidRDefault="002B414B" w:rsidP="002B414B"/>
    <w:p w:rsidR="002B414B" w:rsidRPr="00496002" w:rsidRDefault="002B414B" w:rsidP="002B414B">
      <w:r w:rsidRPr="00496002">
        <w:t xml:space="preserve">- </w:t>
      </w:r>
      <w:r w:rsidRPr="00496002">
        <w:rPr>
          <w:b/>
        </w:rPr>
        <w:t>oraz, że  weźmiemy/ nie weźmiemy)* udział/u w realizacji zamówienia</w:t>
      </w:r>
      <w:r w:rsidRPr="00496002">
        <w:t>( o ile dotyczy)</w:t>
      </w:r>
    </w:p>
    <w:p w:rsidR="002B414B" w:rsidRPr="00496002" w:rsidRDefault="002B414B" w:rsidP="002B414B"/>
    <w:p w:rsidR="002B414B" w:rsidRPr="00496002" w:rsidRDefault="002B414B" w:rsidP="002B414B"/>
    <w:p w:rsidR="002B414B" w:rsidRPr="00496002" w:rsidRDefault="002B414B" w:rsidP="002B414B"/>
    <w:p w:rsidR="002B414B" w:rsidRPr="00496002" w:rsidRDefault="002B414B" w:rsidP="002B414B">
      <w:pPr>
        <w:rPr>
          <w:i/>
        </w:rPr>
      </w:pPr>
    </w:p>
    <w:p w:rsidR="002B414B" w:rsidRPr="00496002" w:rsidRDefault="002B414B" w:rsidP="002B414B">
      <w:pPr>
        <w:rPr>
          <w:i/>
        </w:rPr>
      </w:pPr>
      <w:r w:rsidRPr="00496002">
        <w:rPr>
          <w:i/>
        </w:rPr>
        <w:t xml:space="preserve">*) niewłaściwe skreślić  </w:t>
      </w:r>
    </w:p>
    <w:p w:rsidR="002B414B" w:rsidRPr="00496002" w:rsidRDefault="002B414B" w:rsidP="002B414B">
      <w:pPr>
        <w:rPr>
          <w:b/>
        </w:rPr>
      </w:pPr>
    </w:p>
    <w:p w:rsidR="002B414B" w:rsidRPr="00496002" w:rsidRDefault="002B414B" w:rsidP="002B414B"/>
    <w:p w:rsidR="002B414B" w:rsidRPr="00496002" w:rsidRDefault="002B414B" w:rsidP="002B414B"/>
    <w:p w:rsidR="002B414B" w:rsidRPr="00496002" w:rsidRDefault="002B414B" w:rsidP="002B414B">
      <w:r w:rsidRPr="00496002">
        <w:tab/>
      </w:r>
      <w:r w:rsidRPr="00496002">
        <w:tab/>
      </w:r>
    </w:p>
    <w:p w:rsidR="002B414B" w:rsidRPr="00496002" w:rsidRDefault="002B414B" w:rsidP="002B414B">
      <w:r w:rsidRPr="00496002">
        <w:t xml:space="preserve">   ............................................................ </w:t>
      </w:r>
      <w:r w:rsidRPr="00496002">
        <w:tab/>
      </w:r>
      <w:r w:rsidRPr="00496002">
        <w:tab/>
        <w:t>..................................................................</w:t>
      </w:r>
    </w:p>
    <w:p w:rsidR="002B414B" w:rsidRPr="00496002" w:rsidRDefault="002B414B" w:rsidP="002B414B">
      <w:r w:rsidRPr="00496002">
        <w:t xml:space="preserve">               Miejscowość, data</w:t>
      </w:r>
      <w:r w:rsidRPr="00496002">
        <w:tab/>
      </w:r>
      <w:r w:rsidRPr="00496002">
        <w:tab/>
      </w:r>
      <w:r w:rsidRPr="00496002">
        <w:tab/>
      </w:r>
      <w:r w:rsidRPr="00496002">
        <w:tab/>
        <w:t xml:space="preserve"> podpis/y osoby/osób upoważnionej/</w:t>
      </w:r>
      <w:proofErr w:type="spellStart"/>
      <w:r w:rsidRPr="00496002">
        <w:t>nych</w:t>
      </w:r>
      <w:proofErr w:type="spellEnd"/>
      <w:r w:rsidRPr="00496002">
        <w:t xml:space="preserve"> </w:t>
      </w:r>
      <w:r w:rsidRPr="00496002">
        <w:tab/>
      </w:r>
      <w:r w:rsidRPr="00496002">
        <w:tab/>
      </w:r>
      <w:r w:rsidRPr="00496002">
        <w:tab/>
      </w:r>
      <w:r w:rsidRPr="00496002">
        <w:tab/>
      </w:r>
      <w:r w:rsidRPr="00496002">
        <w:tab/>
      </w:r>
      <w:r w:rsidRPr="00496002">
        <w:tab/>
      </w:r>
      <w:r w:rsidRPr="00496002">
        <w:tab/>
        <w:t>do reprezentowania wykonawcy/ów</w:t>
      </w:r>
    </w:p>
    <w:p w:rsidR="002B414B" w:rsidRPr="00496002" w:rsidRDefault="002B414B" w:rsidP="002B414B">
      <w:r w:rsidRPr="00496002">
        <w:tab/>
      </w:r>
      <w:r w:rsidRPr="00496002">
        <w:tab/>
      </w:r>
      <w:r w:rsidRPr="00496002">
        <w:tab/>
      </w:r>
      <w:r w:rsidRPr="00496002">
        <w:tab/>
      </w:r>
      <w:r w:rsidRPr="00496002">
        <w:tab/>
      </w:r>
      <w:r w:rsidRPr="00496002">
        <w:tab/>
      </w:r>
      <w:r w:rsidRPr="00496002">
        <w:tab/>
        <w:t>składających oświadczenie</w:t>
      </w:r>
    </w:p>
    <w:p w:rsidR="002B414B" w:rsidRPr="00496002" w:rsidRDefault="002B414B" w:rsidP="002B414B">
      <w:pPr>
        <w:rPr>
          <w:b/>
        </w:rPr>
      </w:pPr>
    </w:p>
    <w:p w:rsidR="00166B3F" w:rsidRPr="00496002" w:rsidRDefault="00166B3F" w:rsidP="002B414B"/>
    <w:p w:rsidR="00166B3F" w:rsidRPr="00496002" w:rsidRDefault="00166B3F" w:rsidP="002B414B"/>
    <w:p w:rsidR="00562493" w:rsidRPr="00496002" w:rsidRDefault="00562493" w:rsidP="00166B3F">
      <w:pPr>
        <w:jc w:val="right"/>
      </w:pPr>
    </w:p>
    <w:p w:rsidR="002B414B" w:rsidRPr="00496002" w:rsidRDefault="00A50307" w:rsidP="00166B3F">
      <w:pPr>
        <w:jc w:val="right"/>
      </w:pPr>
      <w:r w:rsidRPr="00496002">
        <w:lastRenderedPageBreak/>
        <w:t xml:space="preserve">Załącznik nr 8 do </w:t>
      </w:r>
      <w:proofErr w:type="spellStart"/>
      <w:r w:rsidRPr="00496002">
        <w:t>siwz</w:t>
      </w:r>
      <w:proofErr w:type="spellEnd"/>
      <w:r w:rsidRPr="00496002">
        <w:t>.</w:t>
      </w:r>
    </w:p>
    <w:p w:rsidR="002B414B" w:rsidRPr="00496002" w:rsidRDefault="002B414B" w:rsidP="002B414B"/>
    <w:p w:rsidR="00A50307" w:rsidRPr="00496002" w:rsidRDefault="00523E73" w:rsidP="00A50307">
      <w:pPr>
        <w:spacing w:after="200" w:line="276" w:lineRule="auto"/>
        <w:jc w:val="center"/>
        <w:rPr>
          <w:rFonts w:eastAsiaTheme="minorHAnsi"/>
          <w:b/>
          <w:lang w:eastAsia="en-US"/>
        </w:rPr>
      </w:pPr>
      <w:r w:rsidRPr="00496002">
        <w:rPr>
          <w:rFonts w:eastAsiaTheme="minorHAnsi"/>
          <w:b/>
          <w:lang w:eastAsia="en-US"/>
        </w:rPr>
        <w:t xml:space="preserve">SPECYFIKACJA TECHNICZNA </w:t>
      </w:r>
    </w:p>
    <w:p w:rsidR="00F61F44" w:rsidRPr="00496002" w:rsidRDefault="009333F0" w:rsidP="009333F0">
      <w:pPr>
        <w:autoSpaceDE w:val="0"/>
        <w:autoSpaceDN w:val="0"/>
        <w:adjustRightInd w:val="0"/>
        <w:rPr>
          <w:rFonts w:eastAsia="Arial,Bold"/>
          <w:b/>
          <w:lang w:eastAsia="en-US"/>
        </w:rPr>
      </w:pPr>
      <w:r w:rsidRPr="00496002">
        <w:rPr>
          <w:rFonts w:eastAsia="Arial,Bold"/>
          <w:b/>
          <w:lang w:eastAsia="en-US"/>
        </w:rPr>
        <w:t xml:space="preserve">Dostawa i montaż baterii akumulatorowych oświetlenia ewakuacyjno-awaryjnego oraz baterii akumulatorowych awaryjnego zasilania systemów bezpieczeństwa (monitoring, system nagłośnienia, bramy wejścia – wyjścia) w budynku Stadionu Piłkarskiego przy ul. Ściegiennego 8 w Kielcach. </w:t>
      </w:r>
    </w:p>
    <w:p w:rsidR="009333F0" w:rsidRPr="00496002" w:rsidRDefault="009333F0" w:rsidP="009333F0">
      <w:pPr>
        <w:autoSpaceDE w:val="0"/>
        <w:autoSpaceDN w:val="0"/>
        <w:adjustRightInd w:val="0"/>
        <w:rPr>
          <w:rFonts w:eastAsia="Arial,Bold"/>
          <w:b/>
          <w:lang w:eastAsia="en-US"/>
        </w:rPr>
      </w:pPr>
    </w:p>
    <w:p w:rsidR="00F61F44" w:rsidRPr="00496002" w:rsidRDefault="00274224" w:rsidP="009333F0">
      <w:pPr>
        <w:pStyle w:val="Akapitzlist"/>
        <w:numPr>
          <w:ilvl w:val="0"/>
          <w:numId w:val="19"/>
        </w:numPr>
        <w:spacing w:after="200" w:line="276" w:lineRule="auto"/>
        <w:rPr>
          <w:rFonts w:eastAsiaTheme="minorHAnsi"/>
          <w:b/>
          <w:u w:val="single"/>
          <w:lang w:eastAsia="en-US"/>
        </w:rPr>
      </w:pPr>
      <w:r w:rsidRPr="00496002">
        <w:rPr>
          <w:rFonts w:eastAsiaTheme="minorHAnsi"/>
          <w:b/>
          <w:u w:val="single"/>
          <w:lang w:eastAsia="en-US"/>
        </w:rPr>
        <w:t>Przedmiot zamówienia.</w:t>
      </w:r>
    </w:p>
    <w:p w:rsidR="00562493" w:rsidRPr="00496002" w:rsidRDefault="00562493" w:rsidP="00562493">
      <w:pPr>
        <w:rPr>
          <w:rFonts w:eastAsiaTheme="minorHAnsi"/>
          <w:lang w:eastAsia="en-US"/>
        </w:rPr>
      </w:pPr>
      <w:r w:rsidRPr="00496002">
        <w:rPr>
          <w:rFonts w:eastAsiaTheme="minorHAnsi"/>
          <w:lang w:eastAsia="en-US"/>
        </w:rPr>
        <w:t>Przedmiot zamówienia obejmuje:</w:t>
      </w:r>
    </w:p>
    <w:p w:rsidR="00562493" w:rsidRPr="00496002" w:rsidRDefault="00562493" w:rsidP="001423E2">
      <w:pPr>
        <w:rPr>
          <w:rFonts w:eastAsiaTheme="minorHAnsi"/>
          <w:lang w:eastAsia="en-US"/>
        </w:rPr>
      </w:pPr>
      <w:r w:rsidRPr="00496002">
        <w:rPr>
          <w:rFonts w:eastAsiaTheme="minorHAnsi"/>
          <w:lang w:eastAsia="en-US"/>
        </w:rPr>
        <w:t>-  demontaż  48 akumulatorów o pojemności 17Ah każdy i o napięciu 12V (zlokalizowanych w szafie baterii UPS)</w:t>
      </w:r>
    </w:p>
    <w:p w:rsidR="00562493" w:rsidRPr="00496002" w:rsidRDefault="00562493" w:rsidP="001423E2">
      <w:pPr>
        <w:rPr>
          <w:rFonts w:eastAsiaTheme="minorHAnsi"/>
          <w:lang w:eastAsia="en-US"/>
        </w:rPr>
      </w:pPr>
    </w:p>
    <w:p w:rsidR="00562493" w:rsidRPr="00496002" w:rsidRDefault="00562493" w:rsidP="001423E2">
      <w:pPr>
        <w:rPr>
          <w:rFonts w:eastAsiaTheme="minorHAnsi"/>
          <w:lang w:eastAsia="en-US"/>
        </w:rPr>
      </w:pPr>
      <w:r w:rsidRPr="00496002">
        <w:rPr>
          <w:rFonts w:eastAsiaTheme="minorHAnsi"/>
          <w:lang w:eastAsia="en-US"/>
        </w:rPr>
        <w:t>- demontaż 72 akumulatorów o pojemności 128Ah każdy i o napięciu 12V (zlokalizowanych w 4 szafach CBA po 18 szt.  w każdej)</w:t>
      </w:r>
    </w:p>
    <w:p w:rsidR="00562493" w:rsidRPr="00496002" w:rsidRDefault="00562493" w:rsidP="001423E2">
      <w:pPr>
        <w:rPr>
          <w:rFonts w:eastAsiaTheme="minorHAnsi"/>
          <w:lang w:eastAsia="en-US"/>
        </w:rPr>
      </w:pPr>
    </w:p>
    <w:p w:rsidR="00562493" w:rsidRPr="00496002" w:rsidRDefault="00562493" w:rsidP="001423E2">
      <w:pPr>
        <w:rPr>
          <w:rFonts w:eastAsiaTheme="minorHAnsi"/>
          <w:lang w:eastAsia="en-US"/>
        </w:rPr>
      </w:pPr>
      <w:r w:rsidRPr="00496002">
        <w:rPr>
          <w:rFonts w:eastAsiaTheme="minorHAnsi"/>
          <w:lang w:eastAsia="en-US"/>
        </w:rPr>
        <w:t xml:space="preserve">-  utylizację 120 szt. zużytych baterii akumulatorów </w:t>
      </w:r>
    </w:p>
    <w:p w:rsidR="00562493" w:rsidRPr="00496002" w:rsidRDefault="00562493" w:rsidP="001423E2">
      <w:pPr>
        <w:rPr>
          <w:rFonts w:eastAsiaTheme="minorHAnsi"/>
          <w:lang w:eastAsia="en-US"/>
        </w:rPr>
      </w:pPr>
    </w:p>
    <w:p w:rsidR="00562493" w:rsidRPr="00496002" w:rsidRDefault="00562493" w:rsidP="001423E2">
      <w:r w:rsidRPr="00496002">
        <w:rPr>
          <w:rFonts w:eastAsiaTheme="minorHAnsi"/>
          <w:lang w:eastAsia="en-US"/>
        </w:rPr>
        <w:t xml:space="preserve">-  dostawę  48 szt.  akumulatorów o pojemności 17Ah każdy,  napięciu 12V  i  </w:t>
      </w:r>
      <w:r w:rsidRPr="00496002">
        <w:t>wymiarach: 166 x 181 x 76 mm</w:t>
      </w:r>
      <w:r w:rsidRPr="00496002">
        <w:rPr>
          <w:rFonts w:eastAsiaTheme="minorHAnsi"/>
          <w:lang w:eastAsia="en-US"/>
        </w:rPr>
        <w:t xml:space="preserve"> oraz ich  montaż  w szafie baterii UPS odpowiedzialnej za zasilanie modułu UPS,  o wymiarach: </w:t>
      </w:r>
      <w:r w:rsidRPr="00496002">
        <w:t>wysokość 1050 mm, szerokość 420 mm, głębokość 655mm</w:t>
      </w:r>
    </w:p>
    <w:p w:rsidR="00562493" w:rsidRPr="00496002" w:rsidRDefault="00562493" w:rsidP="001423E2">
      <w:pPr>
        <w:rPr>
          <w:rFonts w:eastAsiaTheme="minorHAnsi"/>
          <w:lang w:eastAsia="en-US"/>
        </w:rPr>
      </w:pPr>
    </w:p>
    <w:p w:rsidR="00562493" w:rsidRPr="00496002" w:rsidRDefault="00562493" w:rsidP="001423E2">
      <w:r w:rsidRPr="00496002">
        <w:rPr>
          <w:rFonts w:eastAsiaTheme="minorHAnsi"/>
          <w:lang w:eastAsia="en-US"/>
        </w:rPr>
        <w:t xml:space="preserve">- dostawę  72 szt.  akumulatorów o pojemności </w:t>
      </w:r>
      <w:r w:rsidR="001423E2" w:rsidRPr="00496002">
        <w:rPr>
          <w:rFonts w:eastAsiaTheme="minorHAnsi"/>
          <w:lang w:eastAsia="en-US"/>
        </w:rPr>
        <w:t xml:space="preserve">nie mniejszej niż </w:t>
      </w:r>
      <w:r w:rsidRPr="00496002">
        <w:rPr>
          <w:rFonts w:eastAsiaTheme="minorHAnsi"/>
          <w:lang w:eastAsia="en-US"/>
        </w:rPr>
        <w:t>128Ah każdy i</w:t>
      </w:r>
      <w:r w:rsidR="001423E2" w:rsidRPr="00496002">
        <w:rPr>
          <w:rFonts w:eastAsiaTheme="minorHAnsi"/>
          <w:lang w:eastAsia="en-US"/>
        </w:rPr>
        <w:t xml:space="preserve"> nie większej niż 140 Ah, </w:t>
      </w:r>
      <w:r w:rsidRPr="00496002">
        <w:rPr>
          <w:rFonts w:eastAsiaTheme="minorHAnsi"/>
          <w:lang w:eastAsia="en-US"/>
        </w:rPr>
        <w:t xml:space="preserve">  o napięciu 12V  i  </w:t>
      </w:r>
      <w:r w:rsidRPr="00496002">
        <w:t xml:space="preserve">wymiarach: </w:t>
      </w:r>
    </w:p>
    <w:p w:rsidR="001423E2" w:rsidRPr="00496002" w:rsidRDefault="00562493" w:rsidP="001423E2">
      <w:pPr>
        <w:rPr>
          <w:rFonts w:eastAsiaTheme="minorHAnsi"/>
          <w:lang w:eastAsia="en-US"/>
        </w:rPr>
      </w:pPr>
      <w:r w:rsidRPr="00496002">
        <w:t>238</w:t>
      </w:r>
      <w:r w:rsidR="001423E2" w:rsidRPr="00496002">
        <w:t xml:space="preserve"> </w:t>
      </w:r>
      <w:r w:rsidRPr="00496002">
        <w:t>x446</w:t>
      </w:r>
      <w:r w:rsidR="001423E2" w:rsidRPr="00496002">
        <w:t xml:space="preserve"> </w:t>
      </w:r>
      <w:r w:rsidRPr="00496002">
        <w:t xml:space="preserve">x165 mm  </w:t>
      </w:r>
      <w:r w:rsidRPr="00496002">
        <w:rPr>
          <w:rFonts w:eastAsiaTheme="minorHAnsi"/>
          <w:lang w:eastAsia="en-US"/>
        </w:rPr>
        <w:t xml:space="preserve">oraz ich  montaż  w 4 niezależnych rozdzielniach elektrycznych (po 18 sztuk w każdej rozdzielni)  w zamykanych szafach, o wymiarach: </w:t>
      </w:r>
      <w:r w:rsidR="005923C7" w:rsidRPr="00496002">
        <w:t>wysokość 1440mm, szerokość 985mm, g</w:t>
      </w:r>
      <w:r w:rsidRPr="00496002">
        <w:t>łębokość 540 mm</w:t>
      </w:r>
      <w:r w:rsidR="005923C7" w:rsidRPr="00496002">
        <w:rPr>
          <w:rFonts w:eastAsiaTheme="minorHAnsi"/>
          <w:lang w:eastAsia="en-US"/>
        </w:rPr>
        <w:t xml:space="preserve"> i połączenie ich </w:t>
      </w:r>
      <w:r w:rsidRPr="00496002">
        <w:rPr>
          <w:rFonts w:eastAsiaTheme="minorHAnsi"/>
          <w:lang w:eastAsia="en-US"/>
        </w:rPr>
        <w:t xml:space="preserve"> za pomocą istniejących przewodów                    w sposób iden</w:t>
      </w:r>
      <w:r w:rsidR="001423E2" w:rsidRPr="00496002">
        <w:rPr>
          <w:rFonts w:eastAsiaTheme="minorHAnsi"/>
          <w:lang w:eastAsia="en-US"/>
        </w:rPr>
        <w:t>tyczny jak obecnie zamontowane;</w:t>
      </w:r>
    </w:p>
    <w:p w:rsidR="00562493" w:rsidRPr="00496002" w:rsidRDefault="00562493" w:rsidP="001423E2">
      <w:pPr>
        <w:rPr>
          <w:rFonts w:eastAsiaTheme="minorHAnsi"/>
          <w:lang w:eastAsia="en-US"/>
        </w:rPr>
      </w:pPr>
      <w:r w:rsidRPr="00496002">
        <w:rPr>
          <w:rFonts w:eastAsiaTheme="minorHAnsi"/>
          <w:lang w:eastAsia="en-US"/>
        </w:rPr>
        <w:t xml:space="preserve">- uruchomienie źródeł awaryjnego </w:t>
      </w:r>
      <w:r w:rsidR="00DF1179" w:rsidRPr="00496002">
        <w:rPr>
          <w:rFonts w:eastAsiaTheme="minorHAnsi"/>
          <w:lang w:eastAsia="en-US"/>
        </w:rPr>
        <w:t>oświetlenia</w:t>
      </w:r>
    </w:p>
    <w:p w:rsidR="00562493" w:rsidRPr="00496002" w:rsidRDefault="00562493" w:rsidP="001423E2">
      <w:pPr>
        <w:rPr>
          <w:rFonts w:eastAsiaTheme="minorHAnsi"/>
          <w:lang w:eastAsia="en-US"/>
        </w:rPr>
      </w:pPr>
      <w:r w:rsidRPr="00496002">
        <w:rPr>
          <w:rFonts w:eastAsiaTheme="minorHAnsi"/>
          <w:lang w:eastAsia="en-US"/>
        </w:rPr>
        <w:t xml:space="preserve">- wykonanie prób związanych z poprawnością działania całości systemu </w:t>
      </w:r>
      <w:r w:rsidR="00951511" w:rsidRPr="00496002">
        <w:rPr>
          <w:rFonts w:eastAsiaTheme="minorHAnsi"/>
          <w:lang w:eastAsia="en-US"/>
        </w:rPr>
        <w:t xml:space="preserve">oświetlenia </w:t>
      </w:r>
      <w:r w:rsidRPr="00496002">
        <w:rPr>
          <w:rFonts w:eastAsiaTheme="minorHAnsi"/>
          <w:lang w:eastAsia="en-US"/>
        </w:rPr>
        <w:t>awaryjnego,</w:t>
      </w:r>
    </w:p>
    <w:p w:rsidR="00562493" w:rsidRPr="00496002" w:rsidRDefault="00562493" w:rsidP="005923C7">
      <w:pPr>
        <w:rPr>
          <w:rFonts w:eastAsiaTheme="minorHAnsi"/>
          <w:lang w:eastAsia="en-US"/>
        </w:rPr>
      </w:pPr>
      <w:r w:rsidRPr="00496002">
        <w:rPr>
          <w:rFonts w:eastAsiaTheme="minorHAnsi"/>
          <w:lang w:eastAsia="en-US"/>
        </w:rPr>
        <w:t xml:space="preserve"> - wykonanie prób i oraz przekazanie protokołów z pomiarów obciążeniowych </w:t>
      </w:r>
    </w:p>
    <w:p w:rsidR="00562493" w:rsidRPr="00496002" w:rsidRDefault="00562493" w:rsidP="005923C7">
      <w:pPr>
        <w:rPr>
          <w:rFonts w:eastAsiaTheme="minorHAnsi"/>
          <w:lang w:eastAsia="en-US"/>
        </w:rPr>
      </w:pPr>
      <w:r w:rsidRPr="00496002">
        <w:rPr>
          <w:rFonts w:eastAsiaTheme="minorHAnsi"/>
          <w:lang w:eastAsia="en-US"/>
        </w:rPr>
        <w:t>- przekazanie dokumentacji techniczno-ruchowej baterii akumulatorów</w:t>
      </w:r>
      <w:r w:rsidRPr="00496002">
        <w:t>.</w:t>
      </w:r>
    </w:p>
    <w:p w:rsidR="00562493" w:rsidRPr="00496002" w:rsidRDefault="00562493" w:rsidP="00562493">
      <w:pPr>
        <w:pStyle w:val="Bezodstpw"/>
        <w:rPr>
          <w:rFonts w:eastAsiaTheme="minorHAnsi"/>
          <w:b/>
          <w:sz w:val="24"/>
          <w:szCs w:val="24"/>
          <w:lang w:eastAsia="en-US"/>
        </w:rPr>
      </w:pPr>
    </w:p>
    <w:p w:rsidR="00A50307" w:rsidRPr="00496002" w:rsidRDefault="00626680" w:rsidP="0081739C">
      <w:pPr>
        <w:pStyle w:val="Bezodstpw"/>
        <w:rPr>
          <w:rFonts w:eastAsiaTheme="minorHAnsi"/>
          <w:b/>
          <w:sz w:val="24"/>
          <w:szCs w:val="24"/>
          <w:u w:val="single"/>
          <w:lang w:eastAsia="en-US"/>
        </w:rPr>
      </w:pPr>
      <w:r w:rsidRPr="00496002">
        <w:rPr>
          <w:rFonts w:eastAsiaTheme="minorHAnsi"/>
          <w:b/>
          <w:sz w:val="24"/>
          <w:szCs w:val="24"/>
          <w:u w:val="single"/>
          <w:lang w:eastAsia="en-US"/>
        </w:rPr>
        <w:t xml:space="preserve">2. </w:t>
      </w:r>
      <w:r w:rsidR="00A50307" w:rsidRPr="00496002">
        <w:rPr>
          <w:rFonts w:eastAsiaTheme="minorHAnsi"/>
          <w:b/>
          <w:sz w:val="24"/>
          <w:szCs w:val="24"/>
          <w:u w:val="single"/>
          <w:lang w:eastAsia="en-US"/>
        </w:rPr>
        <w:t>Oznaczenie obecnie zainstalowanego systemu Centralnej Baterii Akumulatorów</w:t>
      </w:r>
    </w:p>
    <w:p w:rsidR="00A50307" w:rsidRPr="00496002" w:rsidRDefault="00A50307" w:rsidP="0081739C">
      <w:pPr>
        <w:pStyle w:val="Bezodstpw"/>
        <w:rPr>
          <w:rFonts w:eastAsiaTheme="minorHAnsi"/>
          <w:sz w:val="24"/>
          <w:szCs w:val="24"/>
          <w:lang w:eastAsia="en-US"/>
        </w:rPr>
      </w:pPr>
      <w:r w:rsidRPr="00496002">
        <w:rPr>
          <w:rFonts w:eastAsiaTheme="minorHAnsi"/>
          <w:sz w:val="24"/>
          <w:szCs w:val="24"/>
          <w:lang w:eastAsia="en-US"/>
        </w:rPr>
        <w:t xml:space="preserve">-  SZC (2) 14/120/2/DC 10kW z podtrzymaniem na 2 godziny produkcja Hybryd </w:t>
      </w:r>
    </w:p>
    <w:p w:rsidR="005923C7" w:rsidRPr="00496002" w:rsidRDefault="005923C7" w:rsidP="0081739C">
      <w:pPr>
        <w:pStyle w:val="Bezodstpw"/>
        <w:rPr>
          <w:rFonts w:eastAsiaTheme="minorHAnsi"/>
          <w:sz w:val="24"/>
          <w:szCs w:val="24"/>
          <w:lang w:eastAsia="en-US"/>
        </w:rPr>
      </w:pPr>
    </w:p>
    <w:p w:rsidR="009333F0" w:rsidRPr="00496002" w:rsidRDefault="005923C7" w:rsidP="009333F0">
      <w:pPr>
        <w:pStyle w:val="Bezodstpw"/>
        <w:rPr>
          <w:rFonts w:eastAsiaTheme="minorHAnsi"/>
          <w:sz w:val="24"/>
          <w:szCs w:val="24"/>
          <w:lang w:eastAsia="en-US"/>
        </w:rPr>
      </w:pPr>
      <w:r w:rsidRPr="00496002">
        <w:t xml:space="preserve">Duże akumulatory (72) o wymiarach  238x446x165 mm (wys. x </w:t>
      </w:r>
      <w:proofErr w:type="spellStart"/>
      <w:r w:rsidRPr="00496002">
        <w:t>dł</w:t>
      </w:r>
      <w:proofErr w:type="spellEnd"/>
      <w:r w:rsidRPr="00496002">
        <w:t xml:space="preserve"> x gł.) końcówki biegunowe na śrubę M6</w:t>
      </w:r>
      <w:r w:rsidR="009333F0" w:rsidRPr="00496002">
        <w:rPr>
          <w:rFonts w:eastAsiaTheme="minorHAnsi"/>
          <w:sz w:val="24"/>
          <w:szCs w:val="24"/>
          <w:lang w:eastAsia="en-US"/>
        </w:rPr>
        <w:t xml:space="preserve"> wykonane w technologii AGM (</w:t>
      </w:r>
      <w:proofErr w:type="spellStart"/>
      <w:r w:rsidR="009333F0" w:rsidRPr="00496002">
        <w:rPr>
          <w:rFonts w:eastAsiaTheme="minorHAnsi"/>
          <w:sz w:val="24"/>
          <w:szCs w:val="24"/>
          <w:lang w:eastAsia="en-US"/>
        </w:rPr>
        <w:t>Absorbed</w:t>
      </w:r>
      <w:proofErr w:type="spellEnd"/>
      <w:r w:rsidR="009333F0" w:rsidRPr="00496002">
        <w:rPr>
          <w:rFonts w:eastAsiaTheme="minorHAnsi"/>
          <w:sz w:val="24"/>
          <w:szCs w:val="24"/>
          <w:lang w:eastAsia="en-US"/>
        </w:rPr>
        <w:t xml:space="preserve"> Glass Mat) z mocowaniem przewodów na śruby M6.</w:t>
      </w:r>
    </w:p>
    <w:p w:rsidR="005923C7" w:rsidRPr="00496002" w:rsidRDefault="005923C7" w:rsidP="005923C7"/>
    <w:p w:rsidR="005923C7" w:rsidRPr="00496002" w:rsidRDefault="005923C7" w:rsidP="005923C7">
      <w:r w:rsidRPr="00496002">
        <w:t>Szafa CBA (duża do której wchodzi 18 dużych akumulatorów):  wysokość 1440mm, Szerokość 985mm, Głębokość 540 mm. W niej są 2 półki. „1 półka” na wysokości 465 mm od spodu szafy. „2 półka” na wysokości 945 mm od spodu szafy.  Akumulatory w szafie ułożone są na 3 poziomach z czego poziom 1 to płyta spodnia szafy, a 2 poziom </w:t>
      </w:r>
    </w:p>
    <w:p w:rsidR="005923C7" w:rsidRPr="00496002" w:rsidRDefault="005923C7" w:rsidP="005923C7">
      <w:r w:rsidRPr="00496002">
        <w:t xml:space="preserve">i 3 poziom to wskazane wyżej półki. Na każdym poziomie znajduje się 6 akumulatorów - 2 po szerokości i 3 po głębokości szafy. </w:t>
      </w:r>
    </w:p>
    <w:p w:rsidR="00626680" w:rsidRPr="00496002" w:rsidRDefault="00626680" w:rsidP="0081739C">
      <w:pPr>
        <w:pStyle w:val="Bezodstpw"/>
        <w:rPr>
          <w:rFonts w:eastAsiaTheme="minorHAnsi"/>
          <w:sz w:val="24"/>
          <w:szCs w:val="24"/>
          <w:lang w:eastAsia="en-US"/>
        </w:rPr>
      </w:pPr>
    </w:p>
    <w:p w:rsidR="00A50307" w:rsidRPr="00496002" w:rsidRDefault="00626680" w:rsidP="0081739C">
      <w:pPr>
        <w:pStyle w:val="Bezodstpw"/>
        <w:rPr>
          <w:rFonts w:eastAsiaTheme="minorHAnsi"/>
          <w:b/>
          <w:sz w:val="24"/>
          <w:szCs w:val="24"/>
          <w:u w:val="single"/>
          <w:lang w:eastAsia="en-US"/>
        </w:rPr>
      </w:pPr>
      <w:r w:rsidRPr="00496002">
        <w:rPr>
          <w:rFonts w:eastAsiaTheme="minorHAnsi"/>
          <w:b/>
          <w:sz w:val="24"/>
          <w:szCs w:val="24"/>
          <w:u w:val="single"/>
          <w:lang w:eastAsia="en-US"/>
        </w:rPr>
        <w:t xml:space="preserve">3. </w:t>
      </w:r>
      <w:r w:rsidR="00A50307" w:rsidRPr="00496002">
        <w:rPr>
          <w:rFonts w:eastAsiaTheme="minorHAnsi"/>
          <w:b/>
          <w:sz w:val="24"/>
          <w:szCs w:val="24"/>
          <w:u w:val="single"/>
          <w:lang w:eastAsia="en-US"/>
        </w:rPr>
        <w:t>Oznaczenie obecnie zainstalowanego systemu UPS:</w:t>
      </w:r>
    </w:p>
    <w:p w:rsidR="00A50307" w:rsidRPr="00496002" w:rsidRDefault="00A50307" w:rsidP="00A11E0D">
      <w:pPr>
        <w:pStyle w:val="Bezodstpw"/>
        <w:rPr>
          <w:rFonts w:eastAsiaTheme="minorHAnsi"/>
          <w:sz w:val="24"/>
          <w:szCs w:val="24"/>
          <w:lang w:eastAsia="en-US"/>
        </w:rPr>
      </w:pPr>
      <w:r w:rsidRPr="00496002">
        <w:rPr>
          <w:rFonts w:eastAsiaTheme="minorHAnsi"/>
          <w:sz w:val="24"/>
          <w:szCs w:val="24"/>
          <w:lang w:eastAsia="en-US"/>
        </w:rPr>
        <w:lastRenderedPageBreak/>
        <w:t xml:space="preserve">UPS </w:t>
      </w:r>
      <w:proofErr w:type="spellStart"/>
      <w:r w:rsidRPr="00496002">
        <w:rPr>
          <w:rFonts w:eastAsiaTheme="minorHAnsi"/>
          <w:sz w:val="24"/>
          <w:szCs w:val="24"/>
          <w:lang w:eastAsia="en-US"/>
        </w:rPr>
        <w:t>Sentry</w:t>
      </w:r>
      <w:proofErr w:type="spellEnd"/>
      <w:r w:rsidRPr="00496002">
        <w:rPr>
          <w:rFonts w:eastAsiaTheme="minorHAnsi"/>
          <w:sz w:val="24"/>
          <w:szCs w:val="24"/>
          <w:lang w:eastAsia="en-US"/>
        </w:rPr>
        <w:t xml:space="preserve"> ST 40 produkcja </w:t>
      </w:r>
      <w:proofErr w:type="spellStart"/>
      <w:r w:rsidRPr="00496002">
        <w:rPr>
          <w:rFonts w:eastAsiaTheme="minorHAnsi"/>
          <w:sz w:val="24"/>
          <w:szCs w:val="24"/>
          <w:lang w:eastAsia="en-US"/>
        </w:rPr>
        <w:t>Aros</w:t>
      </w:r>
      <w:proofErr w:type="spellEnd"/>
      <w:r w:rsidRPr="00496002">
        <w:rPr>
          <w:rFonts w:eastAsiaTheme="minorHAnsi"/>
          <w:sz w:val="24"/>
          <w:szCs w:val="24"/>
          <w:lang w:eastAsia="en-US"/>
        </w:rPr>
        <w:t xml:space="preserve"> ST 40 40kVA</w:t>
      </w:r>
      <w:r w:rsidR="00A11E0D" w:rsidRPr="00496002">
        <w:rPr>
          <w:rFonts w:eastAsiaTheme="minorHAnsi"/>
          <w:sz w:val="24"/>
          <w:szCs w:val="24"/>
          <w:lang w:eastAsia="en-US"/>
        </w:rPr>
        <w:t>/32 kW z podtrzymaniem 8 minut.</w:t>
      </w:r>
    </w:p>
    <w:p w:rsidR="00626680" w:rsidRPr="00496002" w:rsidRDefault="00626680" w:rsidP="00A11E0D">
      <w:pPr>
        <w:pStyle w:val="Bezodstpw"/>
        <w:rPr>
          <w:rFonts w:eastAsiaTheme="minorHAnsi"/>
          <w:sz w:val="24"/>
          <w:szCs w:val="24"/>
          <w:lang w:eastAsia="en-US"/>
        </w:rPr>
      </w:pPr>
    </w:p>
    <w:p w:rsidR="00626680" w:rsidRPr="00496002" w:rsidRDefault="005923C7" w:rsidP="005923C7">
      <w:r w:rsidRPr="00496002">
        <w:t>M</w:t>
      </w:r>
      <w:r w:rsidR="00626680" w:rsidRPr="00496002">
        <w:t xml:space="preserve">ałe akumulatory (48)  o wymiarach 166 x 181 x 76 mm (wys. x </w:t>
      </w:r>
      <w:proofErr w:type="spellStart"/>
      <w:r w:rsidR="00626680" w:rsidRPr="00496002">
        <w:t>dł</w:t>
      </w:r>
      <w:proofErr w:type="spellEnd"/>
      <w:r w:rsidR="00626680" w:rsidRPr="00496002">
        <w:t xml:space="preserve"> x gł.) końcówki biegunowe na śrubę M5</w:t>
      </w:r>
      <w:r w:rsidR="009333F0" w:rsidRPr="00496002">
        <w:rPr>
          <w:rFonts w:eastAsiaTheme="minorHAnsi"/>
          <w:lang w:eastAsia="en-US"/>
        </w:rPr>
        <w:t xml:space="preserve"> o pojemności 17Ah o napięciu 12V (zlokalizowanych w baterii UPS) akumulatory specjalne do pracy buforowej (zasilanie awaryjne) o żywotności projektowanej 10 lat (w 25°C). wykonane w technologii AGM VRLA.</w:t>
      </w:r>
    </w:p>
    <w:p w:rsidR="00562493" w:rsidRPr="00496002" w:rsidRDefault="00562493" w:rsidP="008776DB">
      <w:pPr>
        <w:pStyle w:val="Bezodstpw"/>
        <w:ind w:left="360"/>
        <w:rPr>
          <w:rFonts w:eastAsiaTheme="minorHAnsi"/>
          <w:sz w:val="24"/>
          <w:szCs w:val="24"/>
          <w:lang w:eastAsia="en-US"/>
        </w:rPr>
      </w:pPr>
    </w:p>
    <w:p w:rsidR="008776DB" w:rsidRPr="00496002" w:rsidRDefault="008776DB" w:rsidP="008776DB">
      <w:pPr>
        <w:pStyle w:val="Bezodstpw"/>
        <w:ind w:left="360"/>
        <w:rPr>
          <w:rFonts w:eastAsiaTheme="minorHAnsi"/>
          <w:sz w:val="24"/>
          <w:szCs w:val="24"/>
          <w:lang w:eastAsia="en-US"/>
        </w:rPr>
      </w:pPr>
      <w:r w:rsidRPr="00496002">
        <w:rPr>
          <w:rFonts w:eastAsiaTheme="minorHAnsi"/>
          <w:sz w:val="24"/>
          <w:szCs w:val="24"/>
          <w:lang w:eastAsia="en-US"/>
        </w:rPr>
        <w:t>Szafa akumulatorów UPS (ta do której wchodzi 48 małych akumulatorów): wysokość 1050mm, szerokość 420 mm, głębokość 655mm.</w:t>
      </w:r>
    </w:p>
    <w:p w:rsidR="00274224" w:rsidRPr="00496002" w:rsidRDefault="008776DB" w:rsidP="008776DB">
      <w:pPr>
        <w:pStyle w:val="Bezodstpw"/>
        <w:ind w:left="360"/>
        <w:rPr>
          <w:rFonts w:eastAsiaTheme="minorHAnsi"/>
          <w:sz w:val="24"/>
          <w:szCs w:val="24"/>
          <w:lang w:eastAsia="en-US"/>
        </w:rPr>
      </w:pPr>
      <w:r w:rsidRPr="00496002">
        <w:rPr>
          <w:rFonts w:eastAsiaTheme="minorHAnsi"/>
          <w:sz w:val="24"/>
          <w:szCs w:val="24"/>
          <w:lang w:eastAsia="en-US"/>
        </w:rPr>
        <w:t>Ma ona 4 półki. 1 półka na wysokości 135mm od poziomu posadzki, 2 półka na wysokości 415mm od poziomu posadzki, 3 półka na wysokości 692 mm od poziomu posadzki, 4 półka na wysokości 972 mm od poziomu posadzki. W szafie są 4 rzędy (tyle co półek) po 12 akumulatorów na każdej półce zamontowane w następujący sposób: 2 po szerokości szafy i 6 po głębokości szafy.</w:t>
      </w:r>
    </w:p>
    <w:p w:rsidR="008776DB" w:rsidRPr="00496002" w:rsidRDefault="008776DB" w:rsidP="008776DB">
      <w:pPr>
        <w:pStyle w:val="Bezodstpw"/>
        <w:ind w:left="360"/>
        <w:rPr>
          <w:rFonts w:eastAsiaTheme="minorHAnsi"/>
          <w:sz w:val="24"/>
          <w:szCs w:val="24"/>
          <w:lang w:eastAsia="en-US"/>
        </w:rPr>
      </w:pPr>
    </w:p>
    <w:p w:rsidR="00A11E0D" w:rsidRPr="00496002" w:rsidRDefault="00626680" w:rsidP="00274224">
      <w:pPr>
        <w:pStyle w:val="Bezodstpw"/>
        <w:numPr>
          <w:ilvl w:val="0"/>
          <w:numId w:val="19"/>
        </w:numPr>
        <w:rPr>
          <w:rFonts w:eastAsiaTheme="minorHAnsi"/>
          <w:b/>
          <w:sz w:val="24"/>
          <w:szCs w:val="24"/>
          <w:lang w:eastAsia="en-US"/>
        </w:rPr>
      </w:pPr>
      <w:r w:rsidRPr="00496002">
        <w:rPr>
          <w:rFonts w:eastAsiaTheme="minorHAnsi"/>
          <w:b/>
          <w:sz w:val="24"/>
          <w:szCs w:val="24"/>
          <w:lang w:eastAsia="en-US"/>
        </w:rPr>
        <w:t>Wymagania techniczne dot. akumulatorów.</w:t>
      </w:r>
    </w:p>
    <w:p w:rsidR="00274224" w:rsidRPr="00496002" w:rsidRDefault="00274224" w:rsidP="00274224">
      <w:pPr>
        <w:pStyle w:val="Bezodstpw"/>
        <w:ind w:left="720"/>
        <w:rPr>
          <w:rFonts w:eastAsiaTheme="minorHAnsi"/>
          <w:b/>
          <w:sz w:val="24"/>
          <w:szCs w:val="24"/>
          <w:lang w:eastAsia="en-US"/>
        </w:rPr>
      </w:pPr>
    </w:p>
    <w:p w:rsidR="00A50307" w:rsidRPr="00496002" w:rsidRDefault="00A50307" w:rsidP="00626680">
      <w:pPr>
        <w:pStyle w:val="Bezodstpw"/>
        <w:numPr>
          <w:ilvl w:val="0"/>
          <w:numId w:val="20"/>
        </w:numPr>
        <w:rPr>
          <w:rFonts w:eastAsiaTheme="minorHAnsi"/>
          <w:sz w:val="24"/>
          <w:szCs w:val="24"/>
          <w:lang w:eastAsia="en-US"/>
        </w:rPr>
      </w:pPr>
      <w:r w:rsidRPr="00496002">
        <w:rPr>
          <w:rFonts w:eastAsiaTheme="minorHAnsi"/>
          <w:sz w:val="24"/>
          <w:szCs w:val="24"/>
          <w:lang w:eastAsia="en-US"/>
        </w:rPr>
        <w:t xml:space="preserve">72 akumulatory o pojemności </w:t>
      </w:r>
      <w:r w:rsidR="001423E2" w:rsidRPr="00496002">
        <w:rPr>
          <w:rFonts w:eastAsiaTheme="minorHAnsi"/>
          <w:lang w:eastAsia="en-US"/>
        </w:rPr>
        <w:t xml:space="preserve">nie mniejszej niż 128Ah każdy i nie większej niż 140 Ah,                 </w:t>
      </w:r>
      <w:r w:rsidR="001423E2" w:rsidRPr="00496002">
        <w:rPr>
          <w:rFonts w:eastAsiaTheme="minorHAnsi"/>
          <w:sz w:val="24"/>
          <w:szCs w:val="24"/>
          <w:lang w:eastAsia="en-US"/>
        </w:rPr>
        <w:t xml:space="preserve"> </w:t>
      </w:r>
      <w:r w:rsidR="00A11E0D" w:rsidRPr="00496002">
        <w:rPr>
          <w:rFonts w:eastAsiaTheme="minorHAnsi"/>
          <w:sz w:val="24"/>
          <w:szCs w:val="24"/>
          <w:lang w:eastAsia="en-US"/>
        </w:rPr>
        <w:t>o napięciu 12V,  wykonane w </w:t>
      </w:r>
      <w:r w:rsidRPr="00496002">
        <w:rPr>
          <w:rFonts w:eastAsiaTheme="minorHAnsi"/>
          <w:sz w:val="24"/>
          <w:szCs w:val="24"/>
          <w:lang w:eastAsia="en-US"/>
        </w:rPr>
        <w:t>technologii AGM (</w:t>
      </w:r>
      <w:proofErr w:type="spellStart"/>
      <w:r w:rsidRPr="00496002">
        <w:rPr>
          <w:rFonts w:eastAsiaTheme="minorHAnsi"/>
          <w:sz w:val="24"/>
          <w:szCs w:val="24"/>
          <w:lang w:eastAsia="en-US"/>
        </w:rPr>
        <w:t>Absorbed</w:t>
      </w:r>
      <w:proofErr w:type="spellEnd"/>
      <w:r w:rsidRPr="00496002">
        <w:rPr>
          <w:rFonts w:eastAsiaTheme="minorHAnsi"/>
          <w:sz w:val="24"/>
          <w:szCs w:val="24"/>
          <w:lang w:eastAsia="en-US"/>
        </w:rPr>
        <w:t xml:space="preserve"> Glass Mat) z mocowaniem przewodów na śruby M6.</w:t>
      </w:r>
    </w:p>
    <w:p w:rsidR="00562493" w:rsidRPr="00496002" w:rsidRDefault="00626680" w:rsidP="008776DB">
      <w:pPr>
        <w:pStyle w:val="Bezodstpw"/>
        <w:ind w:left="360" w:firstLine="348"/>
        <w:rPr>
          <w:rFonts w:eastAsiaTheme="minorHAnsi"/>
          <w:sz w:val="24"/>
          <w:szCs w:val="24"/>
          <w:lang w:eastAsia="en-US"/>
        </w:rPr>
      </w:pPr>
      <w:r w:rsidRPr="00496002">
        <w:rPr>
          <w:rFonts w:eastAsiaTheme="minorHAnsi"/>
          <w:sz w:val="24"/>
          <w:szCs w:val="24"/>
          <w:lang w:eastAsia="en-US"/>
        </w:rPr>
        <w:t xml:space="preserve">Akumulatory należy zamontować w 4 niezależnych </w:t>
      </w:r>
      <w:r w:rsidR="00562493" w:rsidRPr="00496002">
        <w:rPr>
          <w:rFonts w:eastAsiaTheme="minorHAnsi"/>
          <w:sz w:val="24"/>
          <w:szCs w:val="24"/>
          <w:lang w:eastAsia="en-US"/>
        </w:rPr>
        <w:t>rozdzielniach elektrycznych</w:t>
      </w:r>
    </w:p>
    <w:p w:rsidR="00562493" w:rsidRPr="00496002" w:rsidRDefault="00562493" w:rsidP="008776DB">
      <w:pPr>
        <w:pStyle w:val="Bezodstpw"/>
        <w:ind w:left="360" w:firstLine="348"/>
        <w:rPr>
          <w:rFonts w:eastAsiaTheme="minorHAnsi"/>
          <w:sz w:val="24"/>
          <w:szCs w:val="24"/>
          <w:lang w:eastAsia="en-US"/>
        </w:rPr>
      </w:pPr>
      <w:r w:rsidRPr="00496002">
        <w:rPr>
          <w:rFonts w:eastAsiaTheme="minorHAnsi"/>
          <w:sz w:val="24"/>
          <w:szCs w:val="24"/>
          <w:lang w:eastAsia="en-US"/>
        </w:rPr>
        <w:t>(po </w:t>
      </w:r>
      <w:r w:rsidR="00626680" w:rsidRPr="00496002">
        <w:rPr>
          <w:rFonts w:eastAsiaTheme="minorHAnsi"/>
          <w:sz w:val="24"/>
          <w:szCs w:val="24"/>
          <w:lang w:eastAsia="en-US"/>
        </w:rPr>
        <w:t>18 sztuk w każdej rozdzielni)  w zamykanych szafach i połączyć je za pomocą</w:t>
      </w:r>
    </w:p>
    <w:p w:rsidR="00626680" w:rsidRPr="00496002" w:rsidRDefault="00626680" w:rsidP="008776DB">
      <w:pPr>
        <w:pStyle w:val="Bezodstpw"/>
        <w:ind w:left="360" w:firstLine="348"/>
        <w:rPr>
          <w:rFonts w:eastAsiaTheme="minorHAnsi"/>
          <w:sz w:val="24"/>
          <w:szCs w:val="24"/>
          <w:lang w:eastAsia="en-US"/>
        </w:rPr>
      </w:pPr>
      <w:r w:rsidRPr="00496002">
        <w:rPr>
          <w:rFonts w:eastAsiaTheme="minorHAnsi"/>
          <w:sz w:val="24"/>
          <w:szCs w:val="24"/>
          <w:lang w:eastAsia="en-US"/>
        </w:rPr>
        <w:t xml:space="preserve"> istniejących przewodów w sposób identyczny jak obecnie zamontowane.</w:t>
      </w:r>
    </w:p>
    <w:p w:rsidR="006B68DB" w:rsidRPr="00496002" w:rsidRDefault="006B68DB" w:rsidP="0081739C">
      <w:pPr>
        <w:pStyle w:val="Bezodstpw"/>
        <w:rPr>
          <w:rFonts w:eastAsiaTheme="minorHAnsi"/>
          <w:sz w:val="24"/>
          <w:szCs w:val="24"/>
          <w:lang w:eastAsia="en-US"/>
        </w:rPr>
      </w:pPr>
    </w:p>
    <w:p w:rsidR="00A50307" w:rsidRPr="00496002" w:rsidRDefault="00A50307" w:rsidP="00626680">
      <w:pPr>
        <w:pStyle w:val="Bezodstpw"/>
        <w:numPr>
          <w:ilvl w:val="0"/>
          <w:numId w:val="20"/>
        </w:numPr>
        <w:rPr>
          <w:rFonts w:eastAsiaTheme="minorHAnsi"/>
          <w:sz w:val="24"/>
          <w:szCs w:val="24"/>
          <w:lang w:eastAsia="en-US"/>
        </w:rPr>
      </w:pPr>
      <w:r w:rsidRPr="00496002">
        <w:rPr>
          <w:rFonts w:eastAsiaTheme="minorHAnsi"/>
          <w:sz w:val="24"/>
          <w:szCs w:val="24"/>
          <w:lang w:eastAsia="en-US"/>
        </w:rPr>
        <w:t>48 akumulatorów o pojemności 17Ah o napięciu 12V (zlokalizowanych w baterii UPS) akumulatory specjalne do pracy buforowej (zasilanie awaryjne) o żywotności projektowanej 10 lat (w 25°C). wykonane w technologii AGM VRLA.</w:t>
      </w:r>
    </w:p>
    <w:p w:rsidR="00A50307" w:rsidRPr="00496002" w:rsidRDefault="00A50307" w:rsidP="00626680">
      <w:pPr>
        <w:pStyle w:val="Bezodstpw"/>
        <w:ind w:firstLine="708"/>
        <w:rPr>
          <w:rFonts w:eastAsiaTheme="minorHAnsi"/>
          <w:sz w:val="24"/>
          <w:szCs w:val="24"/>
          <w:lang w:eastAsia="en-US"/>
        </w:rPr>
      </w:pPr>
      <w:r w:rsidRPr="00496002">
        <w:rPr>
          <w:rFonts w:eastAsiaTheme="minorHAnsi"/>
          <w:sz w:val="24"/>
          <w:szCs w:val="24"/>
          <w:lang w:eastAsia="en-US"/>
        </w:rPr>
        <w:t>Moduł awaryjny powinien świecić 2h</w:t>
      </w:r>
    </w:p>
    <w:p w:rsidR="005923C7" w:rsidRPr="00496002" w:rsidRDefault="006B68DB" w:rsidP="005923C7">
      <w:pPr>
        <w:pStyle w:val="Bezodstpw"/>
        <w:ind w:firstLine="708"/>
        <w:rPr>
          <w:rFonts w:eastAsiaTheme="minorHAnsi"/>
          <w:sz w:val="24"/>
          <w:szCs w:val="24"/>
          <w:lang w:eastAsia="en-US"/>
        </w:rPr>
      </w:pPr>
      <w:r w:rsidRPr="00496002">
        <w:rPr>
          <w:rFonts w:eastAsiaTheme="minorHAnsi"/>
          <w:sz w:val="24"/>
          <w:szCs w:val="24"/>
          <w:lang w:eastAsia="en-US"/>
        </w:rPr>
        <w:t>48 akumulatorów należy zamontować w szafie odpo</w:t>
      </w:r>
      <w:r w:rsidR="005923C7" w:rsidRPr="00496002">
        <w:rPr>
          <w:rFonts w:eastAsiaTheme="minorHAnsi"/>
          <w:sz w:val="24"/>
          <w:szCs w:val="24"/>
          <w:lang w:eastAsia="en-US"/>
        </w:rPr>
        <w:t>wiedzialnej za zasilanie</w:t>
      </w:r>
    </w:p>
    <w:p w:rsidR="006B68DB" w:rsidRPr="00496002" w:rsidRDefault="005923C7" w:rsidP="005923C7">
      <w:pPr>
        <w:pStyle w:val="Bezodstpw"/>
        <w:ind w:firstLine="708"/>
        <w:rPr>
          <w:rFonts w:eastAsiaTheme="minorHAnsi"/>
          <w:sz w:val="24"/>
          <w:szCs w:val="24"/>
          <w:lang w:eastAsia="en-US"/>
        </w:rPr>
      </w:pPr>
      <w:r w:rsidRPr="00496002">
        <w:rPr>
          <w:rFonts w:eastAsiaTheme="minorHAnsi"/>
          <w:sz w:val="24"/>
          <w:szCs w:val="24"/>
          <w:lang w:eastAsia="en-US"/>
        </w:rPr>
        <w:t xml:space="preserve"> modułu </w:t>
      </w:r>
      <w:r w:rsidR="006B68DB" w:rsidRPr="00496002">
        <w:rPr>
          <w:rFonts w:eastAsiaTheme="minorHAnsi"/>
          <w:sz w:val="24"/>
          <w:szCs w:val="24"/>
          <w:lang w:eastAsia="en-US"/>
        </w:rPr>
        <w:t>UPS</w:t>
      </w:r>
    </w:p>
    <w:p w:rsidR="006B68DB" w:rsidRPr="00496002" w:rsidRDefault="006B68DB" w:rsidP="006B68DB">
      <w:pPr>
        <w:pStyle w:val="Bezodstpw"/>
        <w:rPr>
          <w:rFonts w:eastAsiaTheme="minorHAnsi"/>
          <w:sz w:val="24"/>
          <w:szCs w:val="24"/>
          <w:lang w:eastAsia="en-US"/>
        </w:rPr>
      </w:pPr>
    </w:p>
    <w:p w:rsidR="006B68DB" w:rsidRPr="00496002" w:rsidRDefault="006B68DB" w:rsidP="0081739C">
      <w:pPr>
        <w:pStyle w:val="Bezodstpw"/>
        <w:rPr>
          <w:rFonts w:eastAsiaTheme="minorHAnsi"/>
          <w:sz w:val="24"/>
          <w:szCs w:val="24"/>
          <w:lang w:eastAsia="en-US"/>
        </w:rPr>
      </w:pPr>
    </w:p>
    <w:p w:rsidR="008776DB" w:rsidRPr="00496002" w:rsidRDefault="00BD588D" w:rsidP="008776DB">
      <w:pPr>
        <w:pStyle w:val="Bezodstpw"/>
        <w:numPr>
          <w:ilvl w:val="0"/>
          <w:numId w:val="19"/>
        </w:numPr>
        <w:rPr>
          <w:rFonts w:eastAsiaTheme="minorHAnsi"/>
          <w:sz w:val="24"/>
          <w:szCs w:val="24"/>
          <w:lang w:eastAsia="en-US"/>
        </w:rPr>
      </w:pPr>
      <w:r w:rsidRPr="00496002">
        <w:rPr>
          <w:rFonts w:eastAsiaTheme="minorHAnsi"/>
          <w:b/>
          <w:sz w:val="24"/>
          <w:szCs w:val="24"/>
          <w:lang w:eastAsia="en-US"/>
        </w:rPr>
        <w:t>Wymagany okres gwarancji</w:t>
      </w:r>
      <w:r w:rsidRPr="00496002">
        <w:rPr>
          <w:rFonts w:eastAsiaTheme="minorHAnsi"/>
          <w:sz w:val="24"/>
          <w:szCs w:val="24"/>
          <w:lang w:eastAsia="en-US"/>
        </w:rPr>
        <w:t xml:space="preserve"> : </w:t>
      </w:r>
      <w:r w:rsidR="00A50307" w:rsidRPr="00496002">
        <w:rPr>
          <w:rFonts w:eastAsiaTheme="minorHAnsi"/>
          <w:sz w:val="24"/>
          <w:szCs w:val="24"/>
          <w:lang w:eastAsia="en-US"/>
        </w:rPr>
        <w:t>36 miesięcy</w:t>
      </w:r>
      <w:r w:rsidR="005923C7" w:rsidRPr="00496002">
        <w:rPr>
          <w:rFonts w:eastAsiaTheme="minorHAnsi"/>
          <w:sz w:val="24"/>
          <w:szCs w:val="24"/>
          <w:lang w:eastAsia="en-US"/>
        </w:rPr>
        <w:t>.</w:t>
      </w:r>
      <w:r w:rsidR="008776DB" w:rsidRPr="00496002">
        <w:rPr>
          <w:rFonts w:eastAsiaTheme="minorHAnsi"/>
          <w:sz w:val="24"/>
          <w:szCs w:val="24"/>
          <w:lang w:eastAsia="en-US"/>
        </w:rPr>
        <w:t xml:space="preserve"> Karty gwarancyjne należy dołączyć wraz z dostawą.</w:t>
      </w:r>
    </w:p>
    <w:p w:rsidR="00F61F44" w:rsidRPr="00496002" w:rsidRDefault="00F61F44" w:rsidP="00F61F44">
      <w:pPr>
        <w:pStyle w:val="Bezodstpw"/>
        <w:ind w:left="720"/>
        <w:rPr>
          <w:rFonts w:eastAsiaTheme="minorHAnsi"/>
          <w:sz w:val="24"/>
          <w:szCs w:val="24"/>
          <w:lang w:eastAsia="en-US"/>
        </w:rPr>
      </w:pPr>
    </w:p>
    <w:p w:rsidR="00A50307" w:rsidRPr="00496002" w:rsidRDefault="00F61F44" w:rsidP="00F61F44">
      <w:pPr>
        <w:pStyle w:val="Akapitzlist"/>
        <w:numPr>
          <w:ilvl w:val="0"/>
          <w:numId w:val="19"/>
        </w:numPr>
        <w:rPr>
          <w:rFonts w:eastAsiaTheme="minorHAnsi"/>
          <w:lang w:eastAsia="en-US"/>
        </w:rPr>
      </w:pPr>
      <w:r w:rsidRPr="00496002">
        <w:rPr>
          <w:rFonts w:eastAsiaTheme="minorHAnsi"/>
          <w:lang w:eastAsia="en-US"/>
        </w:rPr>
        <w:t>Zamawiający wymaga podania, parametrów technicznych modelu i producenta urządzeń  w celu sprawdzenia spełnienia przez oferowane dostawy wymagań określonych w SIWZ. Wykonawca powinien  dołączyć do oferty materiały pozwalające ocenić proponowane parametry techniczne urządzenia (opisy, fotografie, katalogi).</w:t>
      </w:r>
    </w:p>
    <w:p w:rsidR="008776DB" w:rsidRPr="00496002" w:rsidRDefault="008776DB" w:rsidP="00F61F44">
      <w:pPr>
        <w:rPr>
          <w:rFonts w:eastAsiaTheme="minorHAnsi"/>
          <w:lang w:eastAsia="en-US"/>
        </w:rPr>
      </w:pPr>
    </w:p>
    <w:p w:rsidR="00A83941" w:rsidRPr="00496002" w:rsidRDefault="00A83941" w:rsidP="00F61F44"/>
    <w:sectPr w:rsidR="00A83941" w:rsidRPr="00496002" w:rsidSect="000E6099">
      <w:headerReference w:type="default" r:id="rId12"/>
      <w:pgSz w:w="11906" w:h="16838"/>
      <w:pgMar w:top="1417" w:right="1417" w:bottom="1417" w:left="1417" w:header="426"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002" w:rsidRDefault="00496002">
      <w:r>
        <w:separator/>
      </w:r>
    </w:p>
  </w:endnote>
  <w:endnote w:type="continuationSeparator" w:id="0">
    <w:p w:rsidR="00496002" w:rsidRDefault="00496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Arial,Bold">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002" w:rsidRDefault="00496002">
      <w:r>
        <w:separator/>
      </w:r>
    </w:p>
  </w:footnote>
  <w:footnote w:type="continuationSeparator" w:id="0">
    <w:p w:rsidR="00496002" w:rsidRDefault="00496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002" w:rsidRDefault="00496002" w:rsidP="000E60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B1AC0"/>
    <w:multiLevelType w:val="hybridMultilevel"/>
    <w:tmpl w:val="437C7F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9466B4"/>
    <w:multiLevelType w:val="hybridMultilevel"/>
    <w:tmpl w:val="1E10ACA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CBA7837"/>
    <w:multiLevelType w:val="hybridMultilevel"/>
    <w:tmpl w:val="349EFE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810A52"/>
    <w:multiLevelType w:val="hybridMultilevel"/>
    <w:tmpl w:val="5F906E68"/>
    <w:lvl w:ilvl="0" w:tplc="552CF232">
      <w:start w:val="1"/>
      <w:numFmt w:val="lowerLetter"/>
      <w:lvlText w:val="%1)"/>
      <w:lvlJc w:val="left"/>
      <w:pPr>
        <w:tabs>
          <w:tab w:val="num" w:pos="2880"/>
        </w:tabs>
        <w:ind w:left="28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0BA65E4"/>
    <w:multiLevelType w:val="hybridMultilevel"/>
    <w:tmpl w:val="E3827BF2"/>
    <w:lvl w:ilvl="0" w:tplc="8EDAD6C2">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E07C9D"/>
    <w:multiLevelType w:val="singleLevel"/>
    <w:tmpl w:val="04150017"/>
    <w:lvl w:ilvl="0">
      <w:start w:val="1"/>
      <w:numFmt w:val="lowerLetter"/>
      <w:lvlText w:val="%1)"/>
      <w:lvlJc w:val="left"/>
      <w:pPr>
        <w:tabs>
          <w:tab w:val="num" w:pos="360"/>
        </w:tabs>
        <w:ind w:left="360" w:hanging="360"/>
      </w:pPr>
    </w:lvl>
  </w:abstractNum>
  <w:abstractNum w:abstractNumId="6">
    <w:nsid w:val="2CF87132"/>
    <w:multiLevelType w:val="hybridMultilevel"/>
    <w:tmpl w:val="FD320818"/>
    <w:lvl w:ilvl="0" w:tplc="0415000F">
      <w:start w:val="1"/>
      <w:numFmt w:val="decimal"/>
      <w:lvlText w:val="%1."/>
      <w:lvlJc w:val="left"/>
      <w:pPr>
        <w:tabs>
          <w:tab w:val="num" w:pos="720"/>
        </w:tabs>
        <w:ind w:left="720" w:hanging="360"/>
      </w:pPr>
    </w:lvl>
    <w:lvl w:ilvl="1" w:tplc="E3749720">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31485E9E"/>
    <w:multiLevelType w:val="hybridMultilevel"/>
    <w:tmpl w:val="4872A2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7F74714"/>
    <w:multiLevelType w:val="hybridMultilevel"/>
    <w:tmpl w:val="93D2745E"/>
    <w:lvl w:ilvl="0" w:tplc="3FFE73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8821ED3"/>
    <w:multiLevelType w:val="hybridMultilevel"/>
    <w:tmpl w:val="9440C024"/>
    <w:lvl w:ilvl="0" w:tplc="ECF87A3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E6C6F75"/>
    <w:multiLevelType w:val="hybridMultilevel"/>
    <w:tmpl w:val="6C9646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F1C6482"/>
    <w:multiLevelType w:val="hybridMultilevel"/>
    <w:tmpl w:val="07E6617C"/>
    <w:lvl w:ilvl="0" w:tplc="3834ADC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69B6A22"/>
    <w:multiLevelType w:val="hybridMultilevel"/>
    <w:tmpl w:val="439418B4"/>
    <w:lvl w:ilvl="0" w:tplc="04150017">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D5F7519"/>
    <w:multiLevelType w:val="hybridMultilevel"/>
    <w:tmpl w:val="BCF0E7BA"/>
    <w:lvl w:ilvl="0" w:tplc="2F74E65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84B796E"/>
    <w:multiLevelType w:val="hybridMultilevel"/>
    <w:tmpl w:val="17AA21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08462AF"/>
    <w:multiLevelType w:val="multilevel"/>
    <w:tmpl w:val="F5CE7946"/>
    <w:lvl w:ilvl="0">
      <w:start w:val="1"/>
      <w:numFmt w:val="decimal"/>
      <w:lvlText w:val="%1."/>
      <w:lvlJc w:val="left"/>
      <w:pPr>
        <w:tabs>
          <w:tab w:val="num" w:pos="460"/>
        </w:tabs>
        <w:ind w:left="460" w:hanging="360"/>
      </w:pPr>
      <w:rPr>
        <w:rFonts w:hint="default"/>
        <w:b w:val="0"/>
        <w:i w:val="0"/>
        <w:sz w:val="20"/>
        <w:szCs w:val="20"/>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16">
    <w:nsid w:val="66D305DF"/>
    <w:multiLevelType w:val="hybridMultilevel"/>
    <w:tmpl w:val="4A2AB12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880DE0"/>
    <w:multiLevelType w:val="hybridMultilevel"/>
    <w:tmpl w:val="4FF00DB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FDC1EB9"/>
    <w:multiLevelType w:val="hybridMultilevel"/>
    <w:tmpl w:val="16DE9AE2"/>
    <w:lvl w:ilvl="0" w:tplc="2B081B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21C6EAC"/>
    <w:multiLevelType w:val="hybridMultilevel"/>
    <w:tmpl w:val="2CBCAE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8ED7649"/>
    <w:multiLevelType w:val="hybridMultilevel"/>
    <w:tmpl w:val="3550B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4"/>
  </w:num>
  <w:num w:numId="3">
    <w:abstractNumId w:val="11"/>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num>
  <w:num w:numId="7">
    <w:abstractNumId w:val="12"/>
  </w:num>
  <w:num w:numId="8">
    <w:abstractNumId w:val="20"/>
  </w:num>
  <w:num w:numId="9">
    <w:abstractNumId w:val="10"/>
  </w:num>
  <w:num w:numId="10">
    <w:abstractNumId w:val="13"/>
  </w:num>
  <w:num w:numId="11">
    <w:abstractNumId w:val="17"/>
  </w:num>
  <w:num w:numId="12">
    <w:abstractNumId w:val="7"/>
  </w:num>
  <w:num w:numId="13">
    <w:abstractNumId w:val="19"/>
  </w:num>
  <w:num w:numId="14">
    <w:abstractNumId w:val="9"/>
  </w:num>
  <w:num w:numId="15">
    <w:abstractNumId w:val="8"/>
  </w:num>
  <w:num w:numId="16">
    <w:abstractNumId w:val="18"/>
  </w:num>
  <w:num w:numId="17">
    <w:abstractNumId w:val="1"/>
  </w:num>
  <w:num w:numId="18">
    <w:abstractNumId w:val="2"/>
  </w:num>
  <w:num w:numId="19">
    <w:abstractNumId w:val="14"/>
  </w:num>
  <w:num w:numId="20">
    <w:abstractNumId w:val="1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755"/>
    <w:rsid w:val="000A5B80"/>
    <w:rsid w:val="000B666E"/>
    <w:rsid w:val="000E6099"/>
    <w:rsid w:val="000F077A"/>
    <w:rsid w:val="001423E2"/>
    <w:rsid w:val="00145DA2"/>
    <w:rsid w:val="00166B3F"/>
    <w:rsid w:val="00183F08"/>
    <w:rsid w:val="001B1DA6"/>
    <w:rsid w:val="002113EE"/>
    <w:rsid w:val="00255B80"/>
    <w:rsid w:val="00274224"/>
    <w:rsid w:val="002827F2"/>
    <w:rsid w:val="00284E9B"/>
    <w:rsid w:val="00293F32"/>
    <w:rsid w:val="002A102D"/>
    <w:rsid w:val="002A626C"/>
    <w:rsid w:val="002B414B"/>
    <w:rsid w:val="002C02BF"/>
    <w:rsid w:val="002C1486"/>
    <w:rsid w:val="00321676"/>
    <w:rsid w:val="00347821"/>
    <w:rsid w:val="00361F81"/>
    <w:rsid w:val="003B4793"/>
    <w:rsid w:val="003E16BB"/>
    <w:rsid w:val="003E5E00"/>
    <w:rsid w:val="0043264C"/>
    <w:rsid w:val="00450046"/>
    <w:rsid w:val="00453989"/>
    <w:rsid w:val="004579BC"/>
    <w:rsid w:val="00463A1E"/>
    <w:rsid w:val="00481AC7"/>
    <w:rsid w:val="00496002"/>
    <w:rsid w:val="004A562F"/>
    <w:rsid w:val="004B711E"/>
    <w:rsid w:val="004C5963"/>
    <w:rsid w:val="004F4543"/>
    <w:rsid w:val="00523E73"/>
    <w:rsid w:val="00552F47"/>
    <w:rsid w:val="00562493"/>
    <w:rsid w:val="00571850"/>
    <w:rsid w:val="005840D6"/>
    <w:rsid w:val="005923C7"/>
    <w:rsid w:val="005E07E4"/>
    <w:rsid w:val="005E38E0"/>
    <w:rsid w:val="00615B05"/>
    <w:rsid w:val="006238FD"/>
    <w:rsid w:val="00626680"/>
    <w:rsid w:val="00685417"/>
    <w:rsid w:val="00697B7F"/>
    <w:rsid w:val="006B68DB"/>
    <w:rsid w:val="006B6C88"/>
    <w:rsid w:val="006C11C5"/>
    <w:rsid w:val="006F0AC8"/>
    <w:rsid w:val="007134E1"/>
    <w:rsid w:val="00733F72"/>
    <w:rsid w:val="00743095"/>
    <w:rsid w:val="007655BD"/>
    <w:rsid w:val="00780E54"/>
    <w:rsid w:val="00792FE3"/>
    <w:rsid w:val="007B7C4B"/>
    <w:rsid w:val="007C28F7"/>
    <w:rsid w:val="007E79AF"/>
    <w:rsid w:val="00815A77"/>
    <w:rsid w:val="0081739C"/>
    <w:rsid w:val="00874C9C"/>
    <w:rsid w:val="008776DB"/>
    <w:rsid w:val="00880AD9"/>
    <w:rsid w:val="008B4D4A"/>
    <w:rsid w:val="009333F0"/>
    <w:rsid w:val="00935918"/>
    <w:rsid w:val="00943757"/>
    <w:rsid w:val="00951511"/>
    <w:rsid w:val="009543F7"/>
    <w:rsid w:val="00985EAB"/>
    <w:rsid w:val="00A02082"/>
    <w:rsid w:val="00A05755"/>
    <w:rsid w:val="00A11E0D"/>
    <w:rsid w:val="00A31FE6"/>
    <w:rsid w:val="00A50307"/>
    <w:rsid w:val="00A64454"/>
    <w:rsid w:val="00A83941"/>
    <w:rsid w:val="00A96EF1"/>
    <w:rsid w:val="00AA273D"/>
    <w:rsid w:val="00AB1B88"/>
    <w:rsid w:val="00B140BD"/>
    <w:rsid w:val="00B547EF"/>
    <w:rsid w:val="00B71538"/>
    <w:rsid w:val="00BC41D1"/>
    <w:rsid w:val="00BD588D"/>
    <w:rsid w:val="00BF64DC"/>
    <w:rsid w:val="00C004C4"/>
    <w:rsid w:val="00C15AAD"/>
    <w:rsid w:val="00CB5E41"/>
    <w:rsid w:val="00CC4AAF"/>
    <w:rsid w:val="00CE2EAF"/>
    <w:rsid w:val="00D04F2E"/>
    <w:rsid w:val="00D1088B"/>
    <w:rsid w:val="00D33746"/>
    <w:rsid w:val="00DB1786"/>
    <w:rsid w:val="00DF1179"/>
    <w:rsid w:val="00DF2CBA"/>
    <w:rsid w:val="00E40ECE"/>
    <w:rsid w:val="00E90747"/>
    <w:rsid w:val="00EA3262"/>
    <w:rsid w:val="00F4202D"/>
    <w:rsid w:val="00F52EE8"/>
    <w:rsid w:val="00F614D9"/>
    <w:rsid w:val="00F61F44"/>
    <w:rsid w:val="00F73319"/>
    <w:rsid w:val="00F838C3"/>
    <w:rsid w:val="00F8617C"/>
    <w:rsid w:val="00FF03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030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05755"/>
    <w:pPr>
      <w:keepNext/>
      <w:outlineLvl w:val="0"/>
    </w:pPr>
    <w:rPr>
      <w:rFonts w:ascii="Arial" w:hAnsi="Arial" w:cs="Arial"/>
      <w:b/>
      <w:sz w:val="18"/>
      <w:szCs w:val="18"/>
    </w:rPr>
  </w:style>
  <w:style w:type="paragraph" w:styleId="Nagwek3">
    <w:name w:val="heading 3"/>
    <w:basedOn w:val="Normalny"/>
    <w:next w:val="Normalny"/>
    <w:link w:val="Nagwek3Znak"/>
    <w:qFormat/>
    <w:rsid w:val="00A05755"/>
    <w:pPr>
      <w:keepNext/>
      <w:outlineLvl w:val="2"/>
    </w:pPr>
    <w:rPr>
      <w:b/>
      <w:szCs w:val="20"/>
    </w:rPr>
  </w:style>
  <w:style w:type="paragraph" w:styleId="Nagwek4">
    <w:name w:val="heading 4"/>
    <w:basedOn w:val="Normalny"/>
    <w:next w:val="Normalny"/>
    <w:link w:val="Nagwek4Znak"/>
    <w:qFormat/>
    <w:rsid w:val="00A05755"/>
    <w:pPr>
      <w:keepNext/>
      <w:spacing w:before="240" w:after="60"/>
      <w:outlineLvl w:val="3"/>
    </w:pPr>
    <w:rPr>
      <w:b/>
      <w:bCs/>
      <w:sz w:val="28"/>
      <w:szCs w:val="28"/>
    </w:rPr>
  </w:style>
  <w:style w:type="paragraph" w:styleId="Nagwek5">
    <w:name w:val="heading 5"/>
    <w:basedOn w:val="Normalny"/>
    <w:next w:val="Normalny"/>
    <w:link w:val="Nagwek5Znak"/>
    <w:qFormat/>
    <w:rsid w:val="00A05755"/>
    <w:pPr>
      <w:keepNext/>
      <w:ind w:left="748" w:hanging="748"/>
      <w:outlineLvl w:val="4"/>
    </w:pPr>
    <w:rPr>
      <w:rFonts w:ascii="Arial"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05755"/>
    <w:rPr>
      <w:rFonts w:ascii="Arial" w:eastAsia="Times New Roman" w:hAnsi="Arial" w:cs="Arial"/>
      <w:b/>
      <w:sz w:val="18"/>
      <w:szCs w:val="18"/>
      <w:lang w:eastAsia="pl-PL"/>
    </w:rPr>
  </w:style>
  <w:style w:type="character" w:customStyle="1" w:styleId="Nagwek3Znak">
    <w:name w:val="Nagłówek 3 Znak"/>
    <w:basedOn w:val="Domylnaczcionkaakapitu"/>
    <w:link w:val="Nagwek3"/>
    <w:rsid w:val="00A05755"/>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rsid w:val="00A05755"/>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A05755"/>
    <w:rPr>
      <w:rFonts w:ascii="Arial" w:eastAsia="Times New Roman" w:hAnsi="Arial" w:cs="Times New Roman"/>
      <w:b/>
      <w:sz w:val="24"/>
      <w:szCs w:val="20"/>
      <w:lang w:eastAsia="pl-PL"/>
    </w:rPr>
  </w:style>
  <w:style w:type="paragraph" w:styleId="Nagwek">
    <w:name w:val="header"/>
    <w:basedOn w:val="Normalny"/>
    <w:link w:val="NagwekZnak"/>
    <w:rsid w:val="00A05755"/>
    <w:pPr>
      <w:tabs>
        <w:tab w:val="center" w:pos="4536"/>
        <w:tab w:val="right" w:pos="9072"/>
      </w:tabs>
    </w:pPr>
  </w:style>
  <w:style w:type="character" w:customStyle="1" w:styleId="NagwekZnak">
    <w:name w:val="Nagłówek Znak"/>
    <w:basedOn w:val="Domylnaczcionkaakapitu"/>
    <w:link w:val="Nagwek"/>
    <w:rsid w:val="00A05755"/>
    <w:rPr>
      <w:rFonts w:ascii="Times New Roman" w:eastAsia="Times New Roman" w:hAnsi="Times New Roman" w:cs="Times New Roman"/>
      <w:sz w:val="24"/>
      <w:szCs w:val="24"/>
      <w:lang w:eastAsia="pl-PL"/>
    </w:rPr>
  </w:style>
  <w:style w:type="paragraph" w:styleId="Stopka">
    <w:name w:val="footer"/>
    <w:basedOn w:val="Normalny"/>
    <w:link w:val="StopkaZnak"/>
    <w:rsid w:val="00A05755"/>
    <w:pPr>
      <w:tabs>
        <w:tab w:val="center" w:pos="4536"/>
        <w:tab w:val="right" w:pos="9072"/>
      </w:tabs>
    </w:pPr>
  </w:style>
  <w:style w:type="character" w:customStyle="1" w:styleId="StopkaZnak">
    <w:name w:val="Stopka Znak"/>
    <w:basedOn w:val="Domylnaczcionkaakapitu"/>
    <w:link w:val="Stopka"/>
    <w:rsid w:val="00A05755"/>
    <w:rPr>
      <w:rFonts w:ascii="Times New Roman" w:eastAsia="Times New Roman" w:hAnsi="Times New Roman" w:cs="Times New Roman"/>
      <w:sz w:val="24"/>
      <w:szCs w:val="24"/>
      <w:lang w:eastAsia="pl-PL"/>
    </w:rPr>
  </w:style>
  <w:style w:type="paragraph" w:styleId="Tekstpodstawowywcity">
    <w:name w:val="Body Text Indent"/>
    <w:aliases w:val=" Znak"/>
    <w:basedOn w:val="Normalny"/>
    <w:link w:val="TekstpodstawowywcityZnak"/>
    <w:rsid w:val="00A05755"/>
    <w:pPr>
      <w:ind w:left="187" w:hanging="187"/>
    </w:pPr>
  </w:style>
  <w:style w:type="character" w:customStyle="1" w:styleId="TekstpodstawowywcityZnak">
    <w:name w:val="Tekst podstawowy wcięty Znak"/>
    <w:aliases w:val=" Znak Znak"/>
    <w:basedOn w:val="Domylnaczcionkaakapitu"/>
    <w:link w:val="Tekstpodstawowywcity"/>
    <w:rsid w:val="00A05755"/>
    <w:rPr>
      <w:rFonts w:ascii="Times New Roman" w:eastAsia="Times New Roman" w:hAnsi="Times New Roman" w:cs="Times New Roman"/>
      <w:sz w:val="24"/>
      <w:szCs w:val="24"/>
      <w:lang w:eastAsia="pl-PL"/>
    </w:rPr>
  </w:style>
  <w:style w:type="paragraph" w:styleId="Tekstpodstawowy">
    <w:name w:val="Body Text"/>
    <w:basedOn w:val="Normalny"/>
    <w:link w:val="TekstpodstawowyZnak"/>
    <w:unhideWhenUsed/>
    <w:rsid w:val="00A05755"/>
    <w:pPr>
      <w:spacing w:after="120"/>
    </w:pPr>
  </w:style>
  <w:style w:type="character" w:customStyle="1" w:styleId="TekstpodstawowyZnak">
    <w:name w:val="Tekst podstawowy Znak"/>
    <w:basedOn w:val="Domylnaczcionkaakapitu"/>
    <w:link w:val="Tekstpodstawowy"/>
    <w:rsid w:val="00A05755"/>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nhideWhenUsed/>
    <w:rsid w:val="00A05755"/>
    <w:pPr>
      <w:spacing w:after="120" w:line="480" w:lineRule="auto"/>
    </w:pPr>
  </w:style>
  <w:style w:type="character" w:customStyle="1" w:styleId="Tekstpodstawowy2Znak">
    <w:name w:val="Tekst podstawowy 2 Znak"/>
    <w:basedOn w:val="Domylnaczcionkaakapitu"/>
    <w:link w:val="Tekstpodstawowy2"/>
    <w:rsid w:val="00A0575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nhideWhenUsed/>
    <w:rsid w:val="00A05755"/>
    <w:pPr>
      <w:spacing w:after="120"/>
      <w:ind w:left="283"/>
    </w:pPr>
    <w:rPr>
      <w:sz w:val="16"/>
      <w:szCs w:val="16"/>
    </w:rPr>
  </w:style>
  <w:style w:type="character" w:customStyle="1" w:styleId="Tekstpodstawowywcity3Znak">
    <w:name w:val="Tekst podstawowy wcięty 3 Znak"/>
    <w:basedOn w:val="Domylnaczcionkaakapitu"/>
    <w:link w:val="Tekstpodstawowywcity3"/>
    <w:rsid w:val="00A05755"/>
    <w:rPr>
      <w:rFonts w:ascii="Times New Roman" w:eastAsia="Times New Roman" w:hAnsi="Times New Roman" w:cs="Times New Roman"/>
      <w:sz w:val="16"/>
      <w:szCs w:val="16"/>
      <w:lang w:eastAsia="pl-PL"/>
    </w:rPr>
  </w:style>
  <w:style w:type="character" w:styleId="Hipercze">
    <w:name w:val="Hyperlink"/>
    <w:basedOn w:val="Domylnaczcionkaakapitu"/>
    <w:rsid w:val="00A05755"/>
    <w:rPr>
      <w:color w:val="0000FF"/>
      <w:u w:val="single"/>
    </w:rPr>
  </w:style>
  <w:style w:type="paragraph" w:styleId="Tekstpodstawowywcity2">
    <w:name w:val="Body Text Indent 2"/>
    <w:basedOn w:val="Normalny"/>
    <w:link w:val="Tekstpodstawowywcity2Znak"/>
    <w:rsid w:val="00A05755"/>
    <w:pPr>
      <w:spacing w:after="120" w:line="480" w:lineRule="auto"/>
      <w:ind w:left="283"/>
    </w:pPr>
  </w:style>
  <w:style w:type="character" w:customStyle="1" w:styleId="Tekstpodstawowywcity2Znak">
    <w:name w:val="Tekst podstawowy wcięty 2 Znak"/>
    <w:basedOn w:val="Domylnaczcionkaakapitu"/>
    <w:link w:val="Tekstpodstawowywcity2"/>
    <w:rsid w:val="00A05755"/>
    <w:rPr>
      <w:rFonts w:ascii="Times New Roman" w:eastAsia="Times New Roman" w:hAnsi="Times New Roman" w:cs="Times New Roman"/>
      <w:sz w:val="24"/>
      <w:szCs w:val="24"/>
      <w:lang w:eastAsia="pl-PL"/>
    </w:rPr>
  </w:style>
  <w:style w:type="table" w:styleId="Tabela-Siatka">
    <w:name w:val="Table Grid"/>
    <w:basedOn w:val="Standardowy"/>
    <w:uiPriority w:val="59"/>
    <w:rsid w:val="00A05755"/>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A05755"/>
    <w:rPr>
      <w:rFonts w:ascii="Tahoma" w:hAnsi="Tahoma" w:cs="Tahoma"/>
      <w:sz w:val="16"/>
      <w:szCs w:val="16"/>
    </w:rPr>
  </w:style>
  <w:style w:type="character" w:customStyle="1" w:styleId="TekstdymkaZnak">
    <w:name w:val="Tekst dymka Znak"/>
    <w:basedOn w:val="Domylnaczcionkaakapitu"/>
    <w:link w:val="Tekstdymka"/>
    <w:uiPriority w:val="99"/>
    <w:semiHidden/>
    <w:rsid w:val="00A05755"/>
    <w:rPr>
      <w:rFonts w:ascii="Tahoma" w:eastAsia="Times New Roman" w:hAnsi="Tahoma" w:cs="Tahoma"/>
      <w:sz w:val="16"/>
      <w:szCs w:val="16"/>
      <w:lang w:eastAsia="pl-PL"/>
    </w:rPr>
  </w:style>
  <w:style w:type="paragraph" w:styleId="Akapitzlist">
    <w:name w:val="List Paragraph"/>
    <w:basedOn w:val="Normalny"/>
    <w:uiPriority w:val="34"/>
    <w:qFormat/>
    <w:rsid w:val="00A05755"/>
    <w:pPr>
      <w:ind w:left="720"/>
      <w:contextualSpacing/>
    </w:pPr>
  </w:style>
  <w:style w:type="paragraph" w:styleId="NormalnyWeb">
    <w:name w:val="Normal (Web)"/>
    <w:basedOn w:val="Normalny"/>
    <w:uiPriority w:val="99"/>
    <w:semiHidden/>
    <w:unhideWhenUsed/>
    <w:rsid w:val="00A05755"/>
    <w:pPr>
      <w:ind w:left="225"/>
    </w:pPr>
  </w:style>
  <w:style w:type="paragraph" w:styleId="Bezodstpw">
    <w:name w:val="No Spacing"/>
    <w:uiPriority w:val="99"/>
    <w:qFormat/>
    <w:rsid w:val="00A05755"/>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customStyle="1" w:styleId="Default">
    <w:name w:val="Default"/>
    <w:rsid w:val="00A05755"/>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030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05755"/>
    <w:pPr>
      <w:keepNext/>
      <w:outlineLvl w:val="0"/>
    </w:pPr>
    <w:rPr>
      <w:rFonts w:ascii="Arial" w:hAnsi="Arial" w:cs="Arial"/>
      <w:b/>
      <w:sz w:val="18"/>
      <w:szCs w:val="18"/>
    </w:rPr>
  </w:style>
  <w:style w:type="paragraph" w:styleId="Nagwek3">
    <w:name w:val="heading 3"/>
    <w:basedOn w:val="Normalny"/>
    <w:next w:val="Normalny"/>
    <w:link w:val="Nagwek3Znak"/>
    <w:qFormat/>
    <w:rsid w:val="00A05755"/>
    <w:pPr>
      <w:keepNext/>
      <w:outlineLvl w:val="2"/>
    </w:pPr>
    <w:rPr>
      <w:b/>
      <w:szCs w:val="20"/>
    </w:rPr>
  </w:style>
  <w:style w:type="paragraph" w:styleId="Nagwek4">
    <w:name w:val="heading 4"/>
    <w:basedOn w:val="Normalny"/>
    <w:next w:val="Normalny"/>
    <w:link w:val="Nagwek4Znak"/>
    <w:qFormat/>
    <w:rsid w:val="00A05755"/>
    <w:pPr>
      <w:keepNext/>
      <w:spacing w:before="240" w:after="60"/>
      <w:outlineLvl w:val="3"/>
    </w:pPr>
    <w:rPr>
      <w:b/>
      <w:bCs/>
      <w:sz w:val="28"/>
      <w:szCs w:val="28"/>
    </w:rPr>
  </w:style>
  <w:style w:type="paragraph" w:styleId="Nagwek5">
    <w:name w:val="heading 5"/>
    <w:basedOn w:val="Normalny"/>
    <w:next w:val="Normalny"/>
    <w:link w:val="Nagwek5Znak"/>
    <w:qFormat/>
    <w:rsid w:val="00A05755"/>
    <w:pPr>
      <w:keepNext/>
      <w:ind w:left="748" w:hanging="748"/>
      <w:outlineLvl w:val="4"/>
    </w:pPr>
    <w:rPr>
      <w:rFonts w:ascii="Arial"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05755"/>
    <w:rPr>
      <w:rFonts w:ascii="Arial" w:eastAsia="Times New Roman" w:hAnsi="Arial" w:cs="Arial"/>
      <w:b/>
      <w:sz w:val="18"/>
      <w:szCs w:val="18"/>
      <w:lang w:eastAsia="pl-PL"/>
    </w:rPr>
  </w:style>
  <w:style w:type="character" w:customStyle="1" w:styleId="Nagwek3Znak">
    <w:name w:val="Nagłówek 3 Znak"/>
    <w:basedOn w:val="Domylnaczcionkaakapitu"/>
    <w:link w:val="Nagwek3"/>
    <w:rsid w:val="00A05755"/>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rsid w:val="00A05755"/>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A05755"/>
    <w:rPr>
      <w:rFonts w:ascii="Arial" w:eastAsia="Times New Roman" w:hAnsi="Arial" w:cs="Times New Roman"/>
      <w:b/>
      <w:sz w:val="24"/>
      <w:szCs w:val="20"/>
      <w:lang w:eastAsia="pl-PL"/>
    </w:rPr>
  </w:style>
  <w:style w:type="paragraph" w:styleId="Nagwek">
    <w:name w:val="header"/>
    <w:basedOn w:val="Normalny"/>
    <w:link w:val="NagwekZnak"/>
    <w:rsid w:val="00A05755"/>
    <w:pPr>
      <w:tabs>
        <w:tab w:val="center" w:pos="4536"/>
        <w:tab w:val="right" w:pos="9072"/>
      </w:tabs>
    </w:pPr>
  </w:style>
  <w:style w:type="character" w:customStyle="1" w:styleId="NagwekZnak">
    <w:name w:val="Nagłówek Znak"/>
    <w:basedOn w:val="Domylnaczcionkaakapitu"/>
    <w:link w:val="Nagwek"/>
    <w:rsid w:val="00A05755"/>
    <w:rPr>
      <w:rFonts w:ascii="Times New Roman" w:eastAsia="Times New Roman" w:hAnsi="Times New Roman" w:cs="Times New Roman"/>
      <w:sz w:val="24"/>
      <w:szCs w:val="24"/>
      <w:lang w:eastAsia="pl-PL"/>
    </w:rPr>
  </w:style>
  <w:style w:type="paragraph" w:styleId="Stopka">
    <w:name w:val="footer"/>
    <w:basedOn w:val="Normalny"/>
    <w:link w:val="StopkaZnak"/>
    <w:rsid w:val="00A05755"/>
    <w:pPr>
      <w:tabs>
        <w:tab w:val="center" w:pos="4536"/>
        <w:tab w:val="right" w:pos="9072"/>
      </w:tabs>
    </w:pPr>
  </w:style>
  <w:style w:type="character" w:customStyle="1" w:styleId="StopkaZnak">
    <w:name w:val="Stopka Znak"/>
    <w:basedOn w:val="Domylnaczcionkaakapitu"/>
    <w:link w:val="Stopka"/>
    <w:rsid w:val="00A05755"/>
    <w:rPr>
      <w:rFonts w:ascii="Times New Roman" w:eastAsia="Times New Roman" w:hAnsi="Times New Roman" w:cs="Times New Roman"/>
      <w:sz w:val="24"/>
      <w:szCs w:val="24"/>
      <w:lang w:eastAsia="pl-PL"/>
    </w:rPr>
  </w:style>
  <w:style w:type="paragraph" w:styleId="Tekstpodstawowywcity">
    <w:name w:val="Body Text Indent"/>
    <w:aliases w:val=" Znak"/>
    <w:basedOn w:val="Normalny"/>
    <w:link w:val="TekstpodstawowywcityZnak"/>
    <w:rsid w:val="00A05755"/>
    <w:pPr>
      <w:ind w:left="187" w:hanging="187"/>
    </w:pPr>
  </w:style>
  <w:style w:type="character" w:customStyle="1" w:styleId="TekstpodstawowywcityZnak">
    <w:name w:val="Tekst podstawowy wcięty Znak"/>
    <w:aliases w:val=" Znak Znak"/>
    <w:basedOn w:val="Domylnaczcionkaakapitu"/>
    <w:link w:val="Tekstpodstawowywcity"/>
    <w:rsid w:val="00A05755"/>
    <w:rPr>
      <w:rFonts w:ascii="Times New Roman" w:eastAsia="Times New Roman" w:hAnsi="Times New Roman" w:cs="Times New Roman"/>
      <w:sz w:val="24"/>
      <w:szCs w:val="24"/>
      <w:lang w:eastAsia="pl-PL"/>
    </w:rPr>
  </w:style>
  <w:style w:type="paragraph" w:styleId="Tekstpodstawowy">
    <w:name w:val="Body Text"/>
    <w:basedOn w:val="Normalny"/>
    <w:link w:val="TekstpodstawowyZnak"/>
    <w:unhideWhenUsed/>
    <w:rsid w:val="00A05755"/>
    <w:pPr>
      <w:spacing w:after="120"/>
    </w:pPr>
  </w:style>
  <w:style w:type="character" w:customStyle="1" w:styleId="TekstpodstawowyZnak">
    <w:name w:val="Tekst podstawowy Znak"/>
    <w:basedOn w:val="Domylnaczcionkaakapitu"/>
    <w:link w:val="Tekstpodstawowy"/>
    <w:rsid w:val="00A05755"/>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nhideWhenUsed/>
    <w:rsid w:val="00A05755"/>
    <w:pPr>
      <w:spacing w:after="120" w:line="480" w:lineRule="auto"/>
    </w:pPr>
  </w:style>
  <w:style w:type="character" w:customStyle="1" w:styleId="Tekstpodstawowy2Znak">
    <w:name w:val="Tekst podstawowy 2 Znak"/>
    <w:basedOn w:val="Domylnaczcionkaakapitu"/>
    <w:link w:val="Tekstpodstawowy2"/>
    <w:rsid w:val="00A0575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nhideWhenUsed/>
    <w:rsid w:val="00A05755"/>
    <w:pPr>
      <w:spacing w:after="120"/>
      <w:ind w:left="283"/>
    </w:pPr>
    <w:rPr>
      <w:sz w:val="16"/>
      <w:szCs w:val="16"/>
    </w:rPr>
  </w:style>
  <w:style w:type="character" w:customStyle="1" w:styleId="Tekstpodstawowywcity3Znak">
    <w:name w:val="Tekst podstawowy wcięty 3 Znak"/>
    <w:basedOn w:val="Domylnaczcionkaakapitu"/>
    <w:link w:val="Tekstpodstawowywcity3"/>
    <w:rsid w:val="00A05755"/>
    <w:rPr>
      <w:rFonts w:ascii="Times New Roman" w:eastAsia="Times New Roman" w:hAnsi="Times New Roman" w:cs="Times New Roman"/>
      <w:sz w:val="16"/>
      <w:szCs w:val="16"/>
      <w:lang w:eastAsia="pl-PL"/>
    </w:rPr>
  </w:style>
  <w:style w:type="character" w:styleId="Hipercze">
    <w:name w:val="Hyperlink"/>
    <w:basedOn w:val="Domylnaczcionkaakapitu"/>
    <w:rsid w:val="00A05755"/>
    <w:rPr>
      <w:color w:val="0000FF"/>
      <w:u w:val="single"/>
    </w:rPr>
  </w:style>
  <w:style w:type="paragraph" w:styleId="Tekstpodstawowywcity2">
    <w:name w:val="Body Text Indent 2"/>
    <w:basedOn w:val="Normalny"/>
    <w:link w:val="Tekstpodstawowywcity2Znak"/>
    <w:rsid w:val="00A05755"/>
    <w:pPr>
      <w:spacing w:after="120" w:line="480" w:lineRule="auto"/>
      <w:ind w:left="283"/>
    </w:pPr>
  </w:style>
  <w:style w:type="character" w:customStyle="1" w:styleId="Tekstpodstawowywcity2Znak">
    <w:name w:val="Tekst podstawowy wcięty 2 Znak"/>
    <w:basedOn w:val="Domylnaczcionkaakapitu"/>
    <w:link w:val="Tekstpodstawowywcity2"/>
    <w:rsid w:val="00A05755"/>
    <w:rPr>
      <w:rFonts w:ascii="Times New Roman" w:eastAsia="Times New Roman" w:hAnsi="Times New Roman" w:cs="Times New Roman"/>
      <w:sz w:val="24"/>
      <w:szCs w:val="24"/>
      <w:lang w:eastAsia="pl-PL"/>
    </w:rPr>
  </w:style>
  <w:style w:type="table" w:styleId="Tabela-Siatka">
    <w:name w:val="Table Grid"/>
    <w:basedOn w:val="Standardowy"/>
    <w:uiPriority w:val="59"/>
    <w:rsid w:val="00A05755"/>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A05755"/>
    <w:rPr>
      <w:rFonts w:ascii="Tahoma" w:hAnsi="Tahoma" w:cs="Tahoma"/>
      <w:sz w:val="16"/>
      <w:szCs w:val="16"/>
    </w:rPr>
  </w:style>
  <w:style w:type="character" w:customStyle="1" w:styleId="TekstdymkaZnak">
    <w:name w:val="Tekst dymka Znak"/>
    <w:basedOn w:val="Domylnaczcionkaakapitu"/>
    <w:link w:val="Tekstdymka"/>
    <w:uiPriority w:val="99"/>
    <w:semiHidden/>
    <w:rsid w:val="00A05755"/>
    <w:rPr>
      <w:rFonts w:ascii="Tahoma" w:eastAsia="Times New Roman" w:hAnsi="Tahoma" w:cs="Tahoma"/>
      <w:sz w:val="16"/>
      <w:szCs w:val="16"/>
      <w:lang w:eastAsia="pl-PL"/>
    </w:rPr>
  </w:style>
  <w:style w:type="paragraph" w:styleId="Akapitzlist">
    <w:name w:val="List Paragraph"/>
    <w:basedOn w:val="Normalny"/>
    <w:uiPriority w:val="34"/>
    <w:qFormat/>
    <w:rsid w:val="00A05755"/>
    <w:pPr>
      <w:ind w:left="720"/>
      <w:contextualSpacing/>
    </w:pPr>
  </w:style>
  <w:style w:type="paragraph" w:styleId="NormalnyWeb">
    <w:name w:val="Normal (Web)"/>
    <w:basedOn w:val="Normalny"/>
    <w:uiPriority w:val="99"/>
    <w:semiHidden/>
    <w:unhideWhenUsed/>
    <w:rsid w:val="00A05755"/>
    <w:pPr>
      <w:ind w:left="225"/>
    </w:pPr>
  </w:style>
  <w:style w:type="paragraph" w:styleId="Bezodstpw">
    <w:name w:val="No Spacing"/>
    <w:uiPriority w:val="99"/>
    <w:qFormat/>
    <w:rsid w:val="00A05755"/>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customStyle="1" w:styleId="Default">
    <w:name w:val="Default"/>
    <w:rsid w:val="00A0575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19954">
      <w:bodyDiv w:val="1"/>
      <w:marLeft w:val="0"/>
      <w:marRight w:val="0"/>
      <w:marTop w:val="0"/>
      <w:marBottom w:val="0"/>
      <w:divBdr>
        <w:top w:val="none" w:sz="0" w:space="0" w:color="auto"/>
        <w:left w:val="none" w:sz="0" w:space="0" w:color="auto"/>
        <w:bottom w:val="none" w:sz="0" w:space="0" w:color="auto"/>
        <w:right w:val="none" w:sz="0" w:space="0" w:color="auto"/>
      </w:divBdr>
    </w:div>
    <w:div w:id="333069141">
      <w:bodyDiv w:val="1"/>
      <w:marLeft w:val="0"/>
      <w:marRight w:val="0"/>
      <w:marTop w:val="0"/>
      <w:marBottom w:val="0"/>
      <w:divBdr>
        <w:top w:val="none" w:sz="0" w:space="0" w:color="auto"/>
        <w:left w:val="none" w:sz="0" w:space="0" w:color="auto"/>
        <w:bottom w:val="none" w:sz="0" w:space="0" w:color="auto"/>
        <w:right w:val="none" w:sz="0" w:space="0" w:color="auto"/>
      </w:divBdr>
    </w:div>
    <w:div w:id="183973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0" Type="http://schemas.openxmlformats.org/officeDocument/2006/relationships/hyperlink" Target="http://www.mosir.kielce.pl" TargetMode="External"/><Relationship Id="rId4" Type="http://schemas.openxmlformats.org/officeDocument/2006/relationships/settings" Target="settings.xml"/><Relationship Id="rId9" Type="http://schemas.openxmlformats.org/officeDocument/2006/relationships/hyperlink" Target="http://www.mosir.kielce"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E973F665</Template>
  <TotalTime>791</TotalTime>
  <Pages>27</Pages>
  <Words>8550</Words>
  <Characters>51302</Characters>
  <Application>Microsoft Office Word</Application>
  <DocSecurity>0</DocSecurity>
  <Lines>427</Lines>
  <Paragraphs>119</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59733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73</cp:revision>
  <cp:lastPrinted>2012-01-17T13:25:00Z</cp:lastPrinted>
  <dcterms:created xsi:type="dcterms:W3CDTF">2012-01-13T09:11:00Z</dcterms:created>
  <dcterms:modified xsi:type="dcterms:W3CDTF">2012-01-17T13:26:00Z</dcterms:modified>
</cp:coreProperties>
</file>