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4EA" w:rsidRPr="00360825" w:rsidRDefault="001004EA" w:rsidP="001004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SPECYFIKACJA ISTOTNYCH WARUNKÓW ZAMÓWIENIA</w:t>
      </w:r>
    </w:p>
    <w:p w:rsidR="001004EA" w:rsidRPr="00360825" w:rsidRDefault="001004EA" w:rsidP="001004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1004EA" w:rsidRPr="00360825" w:rsidRDefault="001004EA" w:rsidP="001004EA">
      <w:pPr>
        <w:tabs>
          <w:tab w:val="left" w:pos="397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Zamawiający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Miejski Ośrodek Sportu i Rekreacji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25-018 Kielce ,ul. Żytnia 1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tel.: /0-41/ 34 492 39; 34 405 04 </w:t>
      </w:r>
    </w:p>
    <w:p w:rsidR="001004EA" w:rsidRPr="00B36F33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36F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fax ; /0-41/ 34 403 75 </w:t>
      </w:r>
    </w:p>
    <w:p w:rsidR="001004EA" w:rsidRPr="00B36F33" w:rsidRDefault="009708CD" w:rsidP="001004EA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4"/>
          <w:szCs w:val="24"/>
          <w:u w:val="single"/>
          <w:lang w:eastAsia="pl-PL"/>
        </w:rPr>
      </w:pPr>
      <w:hyperlink r:id="rId8" w:history="1">
        <w:r w:rsidR="001004EA" w:rsidRPr="00B36F33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  <w:lang w:eastAsia="pl-PL"/>
          </w:rPr>
          <w:t>www.mosir.kielce.pl</w:t>
        </w:r>
      </w:hyperlink>
    </w:p>
    <w:p w:rsidR="00224C2F" w:rsidRPr="00B36F33" w:rsidRDefault="009708CD" w:rsidP="001004EA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4"/>
          <w:szCs w:val="24"/>
          <w:u w:val="single"/>
          <w:lang w:eastAsia="pl-PL"/>
        </w:rPr>
      </w:pPr>
      <w:hyperlink r:id="rId9" w:history="1">
        <w:r w:rsidR="00224C2F" w:rsidRPr="00B36F33">
          <w:rPr>
            <w:rStyle w:val="Hipercze"/>
            <w:rFonts w:ascii="Times New Roman" w:eastAsia="Times New Roman" w:hAnsi="Times New Roman" w:cs="Times New Roman"/>
            <w:b/>
            <w:sz w:val="24"/>
            <w:szCs w:val="24"/>
            <w:lang w:eastAsia="pl-PL"/>
          </w:rPr>
          <w:t>zamówienia@mosir.kielce.pl</w:t>
        </w:r>
      </w:hyperlink>
    </w:p>
    <w:p w:rsidR="001004EA" w:rsidRPr="00B36F33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4"/>
          <w:szCs w:val="24"/>
          <w:u w:val="single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zaprasza do składania ofert w postępowaniu o udzielenie zamówienia publicznego prowadzonym                  w trybie przetargu nieograniczonego na podstawie przepisów ustawy z dnia 29 stycznia 2004r. Prawo zamówień publicznych (</w:t>
      </w:r>
      <w:proofErr w:type="spellStart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2010r. Nr 113, poz. 759 ze zm. ) cyt. dalej jako Pzp.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715D" w:rsidRDefault="001004EA" w:rsidP="003971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II. Nazwa </w:t>
      </w:r>
      <w:r w:rsidR="00C74845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nadana zamówieniu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</w:p>
    <w:p w:rsidR="0039715D" w:rsidRDefault="0039715D" w:rsidP="003971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715D" w:rsidRPr="00E54C7D" w:rsidRDefault="0039715D" w:rsidP="003971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54C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Usługi pralnicze dla hoteli M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iejskiego </w:t>
      </w:r>
      <w:r w:rsidRPr="00E54C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środka </w:t>
      </w:r>
      <w:r w:rsidRPr="00E54C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portu Rekreacji </w:t>
      </w:r>
      <w:r w:rsidRPr="00E54C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Kielcach w  roku</w:t>
      </w:r>
      <w:r w:rsidRPr="003971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101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2013</w:t>
      </w:r>
    </w:p>
    <w:p w:rsidR="001004EA" w:rsidRPr="00E54C7D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1004EA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III. Przedmiot, zakres  zamówienia.</w:t>
      </w:r>
    </w:p>
    <w:p w:rsidR="00D26ED4" w:rsidRPr="00360825" w:rsidRDefault="00D26ED4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11BF" w:rsidRPr="00D26ED4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26ED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Świadczenie usług </w:t>
      </w:r>
      <w:r w:rsidR="00E41C38" w:rsidRPr="00D26ED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prania wodnego</w:t>
      </w:r>
      <w:r w:rsidR="007C49E6" w:rsidRPr="00D26E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asortymentu stanowiącego wyposażenie </w:t>
      </w:r>
      <w:r w:rsidR="00D26E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następujących </w:t>
      </w:r>
      <w:r w:rsidR="007C49E6" w:rsidRPr="00D26E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hoteli MOSiR</w:t>
      </w:r>
      <w:r w:rsidR="007D11BF" w:rsidRPr="00D26E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D26ED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Kielcach:  </w:t>
      </w:r>
    </w:p>
    <w:p w:rsidR="007D11BF" w:rsidRPr="00360825" w:rsidRDefault="007D11BF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50B8D" w:rsidRPr="00360825" w:rsidRDefault="009B21A8" w:rsidP="00D26E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44639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 Hotel Stadion</w:t>
      </w:r>
      <w:r w:rsidR="001004EA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przy ul. Ściegiennego 8 w Kielcach </w:t>
      </w:r>
    </w:p>
    <w:p w:rsidR="001004EA" w:rsidRPr="00360825" w:rsidRDefault="003808ED" w:rsidP="00D26E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– 52 miejsca noclegowe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360825">
        <w:rPr>
          <w:rFonts w:ascii="Times New Roman" w:hAnsi="Times New Roman" w:cs="Times New Roman"/>
          <w:sz w:val="24"/>
          <w:szCs w:val="24"/>
        </w:rPr>
        <w:t>4 pokoje jednoosobowe, 20 pokoi dwuosobowych, 2 pok</w:t>
      </w:r>
      <w:r w:rsidR="00092EC8" w:rsidRPr="00360825">
        <w:rPr>
          <w:rFonts w:ascii="Times New Roman" w:hAnsi="Times New Roman" w:cs="Times New Roman"/>
          <w:sz w:val="24"/>
          <w:szCs w:val="24"/>
        </w:rPr>
        <w:t xml:space="preserve">oje trzyosobowe </w:t>
      </w:r>
      <w:r w:rsidR="00450B8D" w:rsidRPr="00360825">
        <w:rPr>
          <w:rFonts w:ascii="Times New Roman" w:hAnsi="Times New Roman" w:cs="Times New Roman"/>
          <w:sz w:val="24"/>
          <w:szCs w:val="24"/>
        </w:rPr>
        <w:t xml:space="preserve">        </w:t>
      </w:r>
      <w:r w:rsidR="00092EC8" w:rsidRPr="00360825">
        <w:rPr>
          <w:rFonts w:ascii="Times New Roman" w:hAnsi="Times New Roman" w:cs="Times New Roman"/>
          <w:sz w:val="24"/>
          <w:szCs w:val="24"/>
        </w:rPr>
        <w:t>i 2 apartamenty</w:t>
      </w:r>
      <w:r w:rsidR="00D26ED4">
        <w:rPr>
          <w:rFonts w:ascii="Times New Roman" w:hAnsi="Times New Roman" w:cs="Times New Roman"/>
          <w:sz w:val="24"/>
          <w:szCs w:val="24"/>
        </w:rPr>
        <w:t>, recepcja</w:t>
      </w:r>
      <w:r w:rsidRPr="00360825">
        <w:rPr>
          <w:rFonts w:ascii="Times New Roman" w:hAnsi="Times New Roman" w:cs="Times New Roman"/>
          <w:sz w:val="24"/>
          <w:szCs w:val="24"/>
        </w:rPr>
        <w:t>)</w:t>
      </w:r>
    </w:p>
    <w:p w:rsidR="00450B8D" w:rsidRPr="00360825" w:rsidRDefault="00450B8D" w:rsidP="00D26E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50B8D" w:rsidRPr="00360825" w:rsidRDefault="009B21A8" w:rsidP="00D26E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44639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 Hotel Maraton</w:t>
      </w:r>
      <w:r w:rsidR="001004EA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przy ul. Bocznej 15 w Kielcach </w:t>
      </w:r>
    </w:p>
    <w:p w:rsidR="001004EA" w:rsidRPr="00360825" w:rsidRDefault="003808ED" w:rsidP="00D26E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– 60 miejsc noclegowych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( 3 pokoje jednoosobowe, 6 pokoi dwuosobowych, 7 pokoi trzyosobowych, 4 pokoje sześcioosobowe</w:t>
      </w:r>
      <w:r w:rsidR="00D2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recepcja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450B8D" w:rsidRPr="00360825" w:rsidRDefault="00450B8D" w:rsidP="00D26E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50B8D" w:rsidRPr="00360825" w:rsidRDefault="009B21A8" w:rsidP="00D26E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="003808ED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 M</w:t>
      </w:r>
      <w:r w:rsidR="001004EA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iejsca noclegowe przy </w:t>
      </w:r>
      <w:r w:rsidR="003808ED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Hali Sportowej ul. Krakowska</w:t>
      </w:r>
      <w:r w:rsidR="001004EA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72</w:t>
      </w:r>
      <w:r w:rsidR="003808ED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Kielcach</w:t>
      </w:r>
    </w:p>
    <w:p w:rsidR="00DE381B" w:rsidRPr="00360825" w:rsidRDefault="003808ED" w:rsidP="00D26E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– 37 miejsc noclegowych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( 18 pokoi dwuosobowych, 1 pokój jednoosobowy</w:t>
      </w:r>
      <w:r w:rsidR="00D26ED4">
        <w:rPr>
          <w:rFonts w:ascii="Times New Roman" w:eastAsia="Times New Roman" w:hAnsi="Times New Roman" w:cs="Times New Roman"/>
          <w:sz w:val="24"/>
          <w:szCs w:val="24"/>
          <w:lang w:eastAsia="pl-PL"/>
        </w:rPr>
        <w:t>, recepcja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1004EA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</w:p>
    <w:p w:rsidR="00DE381B" w:rsidRPr="00360825" w:rsidRDefault="001004EA" w:rsidP="00DE381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</w:t>
      </w:r>
    </w:p>
    <w:p w:rsidR="007D11BF" w:rsidRPr="0075377F" w:rsidRDefault="00DE381B" w:rsidP="007D1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5377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W zakres usługi wchodzi: </w:t>
      </w:r>
    </w:p>
    <w:p w:rsidR="007D11BF" w:rsidRPr="00D26ED4" w:rsidRDefault="00B84C7E" w:rsidP="007D1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557650" w:rsidRPr="00D26ED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7D11BF" w:rsidRPr="00D26ED4">
        <w:rPr>
          <w:rFonts w:ascii="Times New Roman" w:eastAsia="Times New Roman" w:hAnsi="Times New Roman" w:cs="Times New Roman"/>
          <w:sz w:val="24"/>
          <w:szCs w:val="24"/>
          <w:lang w:eastAsia="pl-PL"/>
        </w:rPr>
        <w:t>dbiór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asortymentu z hoteli </w:t>
      </w:r>
      <w:r w:rsidR="007D11BF" w:rsidRPr="00D26ED4">
        <w:rPr>
          <w:rFonts w:ascii="Times New Roman" w:eastAsia="Times New Roman" w:hAnsi="Times New Roman" w:cs="Times New Roman"/>
          <w:sz w:val="24"/>
          <w:szCs w:val="24"/>
          <w:lang w:eastAsia="pl-PL"/>
        </w:rPr>
        <w:t>, dostawa transportem Wykonawcy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11BF" w:rsidRPr="00D2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poszczególnych obiektów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 hoteli Z</w:t>
      </w:r>
      <w:r w:rsidR="007D11BF" w:rsidRPr="00D2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amawiającego.  </w:t>
      </w:r>
    </w:p>
    <w:p w:rsidR="00B84C7E" w:rsidRDefault="00B84C7E" w:rsidP="00B84C7E">
      <w:p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D26ED4" w:rsidRPr="00D26ED4">
        <w:rPr>
          <w:rFonts w:ascii="Times New Roman" w:hAnsi="Times New Roman" w:cs="Times New Roman"/>
          <w:sz w:val="24"/>
          <w:szCs w:val="24"/>
        </w:rPr>
        <w:t>p</w:t>
      </w:r>
      <w:r w:rsidR="007D11BF" w:rsidRPr="00D26ED4">
        <w:rPr>
          <w:rFonts w:ascii="Times New Roman" w:hAnsi="Times New Roman" w:cs="Times New Roman"/>
          <w:sz w:val="24"/>
          <w:szCs w:val="24"/>
        </w:rPr>
        <w:t>ranie wo</w:t>
      </w:r>
      <w:r>
        <w:rPr>
          <w:rFonts w:ascii="Times New Roman" w:hAnsi="Times New Roman" w:cs="Times New Roman"/>
          <w:sz w:val="24"/>
          <w:szCs w:val="24"/>
        </w:rPr>
        <w:t xml:space="preserve">dne wraz z maglowaniem ( ew.  krochmaleniem ) </w:t>
      </w:r>
      <w:r w:rsidR="007D11BF" w:rsidRPr="00D26ED4">
        <w:rPr>
          <w:rFonts w:ascii="Times New Roman" w:hAnsi="Times New Roman" w:cs="Times New Roman"/>
          <w:sz w:val="24"/>
          <w:szCs w:val="24"/>
        </w:rPr>
        <w:t>obrusów i serwet plamoodpornych,</w:t>
      </w:r>
    </w:p>
    <w:p w:rsidR="00D26ED4" w:rsidRPr="00B84C7E" w:rsidRDefault="00D26ED4" w:rsidP="00B84C7E">
      <w:p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26ED4">
        <w:rPr>
          <w:rFonts w:ascii="Times New Roman" w:hAnsi="Times New Roman" w:cs="Times New Roman"/>
          <w:sz w:val="24"/>
          <w:szCs w:val="24"/>
        </w:rPr>
        <w:t>pościeli bawełnianej,  ścierek</w:t>
      </w:r>
      <w:r w:rsidR="00B84C7E">
        <w:rPr>
          <w:rFonts w:ascii="Times New Roman" w:hAnsi="Times New Roman" w:cs="Times New Roman"/>
          <w:sz w:val="24"/>
          <w:szCs w:val="24"/>
        </w:rPr>
        <w:t xml:space="preserve">, </w:t>
      </w:r>
      <w:r w:rsidRPr="00D26ED4">
        <w:rPr>
          <w:rFonts w:ascii="Times New Roman" w:hAnsi="Times New Roman" w:cs="Times New Roman"/>
          <w:sz w:val="24"/>
          <w:szCs w:val="24"/>
        </w:rPr>
        <w:t>firanek, zasłon, ręczników</w:t>
      </w:r>
      <w:r w:rsidR="00B84C7E" w:rsidRPr="00B84C7E">
        <w:rPr>
          <w:rFonts w:ascii="Times New Roman" w:hAnsi="Times New Roman" w:cs="Times New Roman"/>
          <w:sz w:val="24"/>
          <w:szCs w:val="24"/>
        </w:rPr>
        <w:t xml:space="preserve"> </w:t>
      </w:r>
      <w:r w:rsidR="00B84C7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D11BF" w:rsidRPr="00D26ED4" w:rsidRDefault="007D11BF" w:rsidP="007D11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11BF" w:rsidRPr="0075377F" w:rsidRDefault="007D11BF" w:rsidP="007D11BF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5377F">
        <w:rPr>
          <w:rFonts w:ascii="Times New Roman" w:hAnsi="Times New Roman" w:cs="Times New Roman"/>
          <w:sz w:val="24"/>
          <w:szCs w:val="24"/>
          <w:u w:val="single"/>
        </w:rPr>
        <w:t>Wykonywane usługi muszą odpowiadać następującym normom:</w:t>
      </w:r>
    </w:p>
    <w:p w:rsidR="007D11BF" w:rsidRPr="00D26ED4" w:rsidRDefault="007D11BF" w:rsidP="007D11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6ED4">
        <w:rPr>
          <w:rFonts w:ascii="Times New Roman" w:hAnsi="Times New Roman" w:cs="Times New Roman"/>
          <w:sz w:val="24"/>
          <w:szCs w:val="24"/>
        </w:rPr>
        <w:t xml:space="preserve">Proces prania powinien odbywać się </w:t>
      </w:r>
      <w:r w:rsidR="0075377F">
        <w:rPr>
          <w:rFonts w:ascii="Times New Roman" w:hAnsi="Times New Roman" w:cs="Times New Roman"/>
          <w:sz w:val="24"/>
          <w:szCs w:val="24"/>
        </w:rPr>
        <w:t>w sposób zgodny</w:t>
      </w:r>
      <w:r w:rsidRPr="00D26ED4">
        <w:rPr>
          <w:rFonts w:ascii="Times New Roman" w:hAnsi="Times New Roman" w:cs="Times New Roman"/>
          <w:sz w:val="24"/>
          <w:szCs w:val="24"/>
        </w:rPr>
        <w:t xml:space="preserve"> z obowiązującymi wymogami </w:t>
      </w:r>
      <w:proofErr w:type="spellStart"/>
      <w:r w:rsidRPr="00D26ED4">
        <w:rPr>
          <w:rFonts w:ascii="Times New Roman" w:hAnsi="Times New Roman" w:cs="Times New Roman"/>
          <w:sz w:val="24"/>
          <w:szCs w:val="24"/>
        </w:rPr>
        <w:t>sanitarno</w:t>
      </w:r>
      <w:proofErr w:type="spellEnd"/>
      <w:r w:rsidRPr="00D26ED4">
        <w:rPr>
          <w:rFonts w:ascii="Times New Roman" w:hAnsi="Times New Roman" w:cs="Times New Roman"/>
          <w:sz w:val="24"/>
          <w:szCs w:val="24"/>
        </w:rPr>
        <w:t xml:space="preserve"> - epidemiologicznymi. Usługi pralnicze powinny być wykonywane z zachowaniem warunków określonych przez producenta </w:t>
      </w:r>
      <w:r w:rsidR="0075377F">
        <w:rPr>
          <w:rFonts w:ascii="Times New Roman" w:hAnsi="Times New Roman" w:cs="Times New Roman"/>
          <w:sz w:val="24"/>
          <w:szCs w:val="24"/>
        </w:rPr>
        <w:t xml:space="preserve">danego </w:t>
      </w:r>
      <w:r w:rsidRPr="00D26ED4">
        <w:rPr>
          <w:rFonts w:ascii="Times New Roman" w:hAnsi="Times New Roman" w:cs="Times New Roman"/>
          <w:sz w:val="24"/>
          <w:szCs w:val="24"/>
        </w:rPr>
        <w:t>asortymentu oddawanego do prania, w technologii właściwej dla rodzaju zabrudzeń, w sposób zapewniający najlepsz</w:t>
      </w:r>
      <w:r w:rsidR="00B84C7E">
        <w:rPr>
          <w:rFonts w:ascii="Times New Roman" w:hAnsi="Times New Roman" w:cs="Times New Roman"/>
          <w:sz w:val="24"/>
          <w:szCs w:val="24"/>
        </w:rPr>
        <w:t xml:space="preserve">ą możliwą jakość przekazanego od </w:t>
      </w:r>
      <w:r w:rsidRPr="00D26ED4">
        <w:rPr>
          <w:rFonts w:ascii="Times New Roman" w:hAnsi="Times New Roman" w:cs="Times New Roman"/>
          <w:sz w:val="24"/>
          <w:szCs w:val="24"/>
        </w:rPr>
        <w:t xml:space="preserve"> prania asortymentu.</w:t>
      </w:r>
    </w:p>
    <w:p w:rsidR="007D11BF" w:rsidRPr="00D26ED4" w:rsidRDefault="007D11BF" w:rsidP="007D11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5A4" w:rsidRPr="00E217C8" w:rsidRDefault="007D11BF" w:rsidP="00E217C8">
      <w:r w:rsidRPr="00D26ED4">
        <w:rPr>
          <w:rFonts w:ascii="Times New Roman" w:hAnsi="Times New Roman" w:cs="Times New Roman"/>
          <w:sz w:val="24"/>
          <w:szCs w:val="24"/>
        </w:rPr>
        <w:lastRenderedPageBreak/>
        <w:t>Wykonawca ma obowiązek używać do wykonywania usłu</w:t>
      </w:r>
      <w:r w:rsidR="00E217C8">
        <w:rPr>
          <w:rFonts w:ascii="Times New Roman" w:hAnsi="Times New Roman" w:cs="Times New Roman"/>
          <w:sz w:val="24"/>
          <w:szCs w:val="24"/>
        </w:rPr>
        <w:t xml:space="preserve">gi wyłącznie środków piorących </w:t>
      </w:r>
      <w:r w:rsidRPr="00D26ED4">
        <w:rPr>
          <w:rFonts w:ascii="Times New Roman" w:hAnsi="Times New Roman" w:cs="Times New Roman"/>
          <w:sz w:val="24"/>
          <w:szCs w:val="24"/>
        </w:rPr>
        <w:t xml:space="preserve"> </w:t>
      </w:r>
      <w:r w:rsidRPr="00BB3EA0">
        <w:rPr>
          <w:rFonts w:ascii="Times New Roman" w:hAnsi="Times New Roman" w:cs="Times New Roman"/>
          <w:sz w:val="24"/>
          <w:szCs w:val="24"/>
        </w:rPr>
        <w:t xml:space="preserve">posiadających </w:t>
      </w:r>
      <w:r w:rsidR="00E217C8" w:rsidRPr="00BB3EA0">
        <w:rPr>
          <w:rFonts w:ascii="Times New Roman" w:hAnsi="Times New Roman" w:cs="Times New Roman"/>
          <w:sz w:val="24"/>
          <w:szCs w:val="24"/>
        </w:rPr>
        <w:t>świadectwo dopuszczenia do obrotu ,</w:t>
      </w:r>
      <w:r w:rsidR="00E217C8">
        <w:t xml:space="preserve"> </w:t>
      </w:r>
      <w:r w:rsidR="00E217C8">
        <w:rPr>
          <w:rFonts w:ascii="Times New Roman" w:hAnsi="Times New Roman" w:cs="Times New Roman"/>
          <w:sz w:val="24"/>
          <w:szCs w:val="24"/>
        </w:rPr>
        <w:t>atest</w:t>
      </w:r>
      <w:r w:rsidRPr="00D26ED4">
        <w:rPr>
          <w:rFonts w:ascii="Times New Roman" w:hAnsi="Times New Roman" w:cs="Times New Roman"/>
          <w:sz w:val="24"/>
          <w:szCs w:val="24"/>
        </w:rPr>
        <w:t xml:space="preserve"> Państwowego Zakładu Higieny, zgodnie </w:t>
      </w:r>
      <w:r w:rsidR="00E217C8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D26ED4">
        <w:rPr>
          <w:rFonts w:ascii="Times New Roman" w:hAnsi="Times New Roman" w:cs="Times New Roman"/>
          <w:sz w:val="24"/>
          <w:szCs w:val="24"/>
        </w:rPr>
        <w:t xml:space="preserve">z </w:t>
      </w:r>
      <w:r w:rsidR="00BB3EA0">
        <w:rPr>
          <w:rFonts w:ascii="Times New Roman" w:hAnsi="Times New Roman" w:cs="Times New Roman"/>
          <w:sz w:val="24"/>
          <w:szCs w:val="24"/>
        </w:rPr>
        <w:t xml:space="preserve">aktualnie obowiązującym </w:t>
      </w:r>
      <w:r w:rsidRPr="00D26ED4">
        <w:rPr>
          <w:rFonts w:ascii="Times New Roman" w:hAnsi="Times New Roman" w:cs="Times New Roman"/>
          <w:sz w:val="24"/>
          <w:szCs w:val="24"/>
        </w:rPr>
        <w:t>polskim prawem</w:t>
      </w:r>
      <w:r w:rsidR="00BB3EA0">
        <w:rPr>
          <w:rFonts w:ascii="Times New Roman" w:hAnsi="Times New Roman" w:cs="Times New Roman"/>
          <w:sz w:val="24"/>
          <w:szCs w:val="24"/>
        </w:rPr>
        <w:t xml:space="preserve"> w tym zakresie. </w:t>
      </w:r>
      <w:r w:rsidRPr="00D26E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377F" w:rsidRDefault="007D11BF" w:rsidP="007D11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6ED4">
        <w:rPr>
          <w:rFonts w:ascii="Times New Roman" w:hAnsi="Times New Roman" w:cs="Times New Roman"/>
          <w:sz w:val="24"/>
          <w:szCs w:val="24"/>
        </w:rPr>
        <w:t xml:space="preserve">w tym zakresie. </w:t>
      </w:r>
    </w:p>
    <w:p w:rsidR="007D11BF" w:rsidRDefault="007D11BF" w:rsidP="007D11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6ED4">
        <w:rPr>
          <w:rFonts w:ascii="Times New Roman" w:hAnsi="Times New Roman" w:cs="Times New Roman"/>
          <w:sz w:val="24"/>
          <w:szCs w:val="24"/>
        </w:rPr>
        <w:t xml:space="preserve">Wykonawca na żądanie Zamawiającego zobowiązany jest </w:t>
      </w:r>
      <w:r w:rsidR="0075377F">
        <w:rPr>
          <w:rFonts w:ascii="Times New Roman" w:hAnsi="Times New Roman" w:cs="Times New Roman"/>
          <w:sz w:val="24"/>
          <w:szCs w:val="24"/>
        </w:rPr>
        <w:t xml:space="preserve">w każdym czasie realizacji umowy </w:t>
      </w:r>
      <w:r w:rsidRPr="00D26ED4">
        <w:rPr>
          <w:rFonts w:ascii="Times New Roman" w:hAnsi="Times New Roman" w:cs="Times New Roman"/>
          <w:sz w:val="24"/>
          <w:szCs w:val="24"/>
        </w:rPr>
        <w:t>przedstawić stosowne atesty (wymagane prawem) na środki używane przy wykonaniu usługi.</w:t>
      </w:r>
    </w:p>
    <w:p w:rsidR="00F574B1" w:rsidRPr="00D26ED4" w:rsidRDefault="00F574B1" w:rsidP="007D11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5ACF" w:rsidRPr="00360825" w:rsidRDefault="00115ACF" w:rsidP="00115A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Przewidywana il</w:t>
      </w:r>
      <w:r w:rsidR="0021012A">
        <w:rPr>
          <w:rFonts w:ascii="Times New Roman" w:eastAsia="Times New Roman" w:hAnsi="Times New Roman" w:cs="Times New Roman"/>
          <w:sz w:val="24"/>
          <w:szCs w:val="24"/>
          <w:lang w:eastAsia="pl-PL"/>
        </w:rPr>
        <w:t>ość asortymentu do prania w 2013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wynosi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D770B" w:rsidRPr="005F12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19 1</w:t>
      </w:r>
      <w:r w:rsidRPr="005F12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00 kg</w:t>
      </w:r>
      <w:r w:rsidRPr="009D770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21012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</w:p>
    <w:p w:rsidR="007C49E6" w:rsidRPr="00360825" w:rsidRDefault="007C49E6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3202" w:rsidRPr="00360825" w:rsidRDefault="00450B8D" w:rsidP="00450B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Kod CPV</w:t>
      </w:r>
      <w:r w:rsidR="003971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</w:p>
    <w:p w:rsidR="00E33202" w:rsidRPr="00360825" w:rsidRDefault="00D50C97" w:rsidP="00450B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98311000-6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 odbierania prania,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E33202" w:rsidRPr="00360825" w:rsidRDefault="00D50C97" w:rsidP="00450B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98312000-3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 czyszczenia wyrobów włókienniczych,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D50C97" w:rsidRPr="00360825" w:rsidRDefault="00D50C97" w:rsidP="00450B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98315000-4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 prasowania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EA" w:rsidRPr="00360825" w:rsidRDefault="00132090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IV. Oferty częściowe. 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Oferty wariantowe</w:t>
      </w:r>
    </w:p>
    <w:p w:rsidR="001004EA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dopuszcza możliwo</w:t>
      </w:r>
      <w:r w:rsidR="00132090">
        <w:rPr>
          <w:rFonts w:ascii="Times New Roman" w:eastAsia="Times New Roman" w:hAnsi="Times New Roman" w:cs="Times New Roman"/>
          <w:sz w:val="24"/>
          <w:szCs w:val="24"/>
          <w:lang w:eastAsia="pl-PL"/>
        </w:rPr>
        <w:t>ści składania ofert częściowych.</w:t>
      </w:r>
    </w:p>
    <w:p w:rsidR="00132090" w:rsidRPr="00360825" w:rsidRDefault="00132090" w:rsidP="001320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dopuszcza możliwości składania ofert wariantowych.</w:t>
      </w:r>
    </w:p>
    <w:p w:rsidR="00891505" w:rsidRDefault="00891505" w:rsidP="00F9593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95935" w:rsidRDefault="001004EA" w:rsidP="00F9593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V. </w:t>
      </w:r>
      <w:r w:rsidR="0013209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Zamówienia uzupełniające.</w:t>
      </w:r>
    </w:p>
    <w:p w:rsidR="00132090" w:rsidRPr="00F95935" w:rsidRDefault="00AA755A" w:rsidP="00F9593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A755A">
        <w:rPr>
          <w:rFonts w:ascii="Times New Roman" w:hAnsi="Times New Roman" w:cs="Times New Roman"/>
          <w:sz w:val="24"/>
          <w:szCs w:val="24"/>
        </w:rPr>
        <w:t>Zamawiający przewiduje udzielenie zamówień uzupełniających w wysokości do 20% wartości zamówienia podstawoweg</w:t>
      </w:r>
      <w:r>
        <w:rPr>
          <w:rFonts w:ascii="Times New Roman" w:hAnsi="Times New Roman" w:cs="Times New Roman"/>
          <w:sz w:val="24"/>
          <w:szCs w:val="24"/>
        </w:rPr>
        <w:t>o , polegającyc</w:t>
      </w:r>
      <w:r w:rsidR="005B587A">
        <w:rPr>
          <w:rFonts w:ascii="Times New Roman" w:hAnsi="Times New Roman" w:cs="Times New Roman"/>
          <w:sz w:val="24"/>
          <w:szCs w:val="24"/>
        </w:rPr>
        <w:t xml:space="preserve">h na usłudze prania wodnego </w:t>
      </w:r>
      <w:r w:rsidR="00A12C06">
        <w:rPr>
          <w:rFonts w:ascii="Times New Roman" w:hAnsi="Times New Roman" w:cs="Times New Roman"/>
          <w:sz w:val="24"/>
          <w:szCs w:val="24"/>
        </w:rPr>
        <w:t xml:space="preserve">asortymentu stanowiącego wyposażenie hoteli </w:t>
      </w:r>
      <w:r w:rsidR="00731A46">
        <w:rPr>
          <w:rFonts w:ascii="Times New Roman" w:hAnsi="Times New Roman" w:cs="Times New Roman"/>
          <w:sz w:val="24"/>
          <w:szCs w:val="24"/>
        </w:rPr>
        <w:t>MOSiR.</w:t>
      </w:r>
    </w:p>
    <w:p w:rsidR="00595495" w:rsidRDefault="00595495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EA" w:rsidRPr="00360825" w:rsidRDefault="00522DC6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VI. </w:t>
      </w:r>
      <w:r w:rsidR="001004EA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Podwykonawcy.</w:t>
      </w:r>
    </w:p>
    <w:p w:rsidR="00A12C06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żąda wskazania przez Wykonawcę </w:t>
      </w:r>
      <w:r w:rsidR="00731A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formularzu ofertowym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zakresu zamówienia, który zamierza powierzyć podwykonawcom.</w:t>
      </w:r>
    </w:p>
    <w:p w:rsidR="001004EA" w:rsidRPr="00A12C06" w:rsidRDefault="00731A46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12C0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Brak takiej informacji będzie oznaczać, że Wykonawca zamierza wykonać zamówienie samodzielnie. </w:t>
      </w:r>
    </w:p>
    <w:p w:rsidR="00450B8D" w:rsidRPr="00360825" w:rsidRDefault="00450B8D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</w:t>
      </w:r>
      <w:r w:rsidR="00522DC6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Termin realizacji zamówienia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realizacji zamówienia  </w:t>
      </w:r>
      <w:r w:rsidR="001D69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 01.01.2013 r do 31.12.2013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</w:t>
      </w:r>
      <w:r w:rsidR="00522DC6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Warunki udziału w postępowaniu</w:t>
      </w:r>
    </w:p>
    <w:p w:rsidR="001004EA" w:rsidRPr="0027207E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7E">
        <w:rPr>
          <w:rFonts w:ascii="Times New Roman" w:eastAsia="Times New Roman" w:hAnsi="Times New Roman" w:cs="Times New Roman"/>
          <w:sz w:val="24"/>
          <w:szCs w:val="24"/>
          <w:lang w:eastAsia="pl-PL"/>
        </w:rPr>
        <w:t>W przetargu mogą wziąć udział wykonawcy, którzy:</w:t>
      </w:r>
    </w:p>
    <w:p w:rsidR="006A5607" w:rsidRPr="00360825" w:rsidRDefault="006A5607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1004EA" w:rsidRPr="0027207E" w:rsidRDefault="0027207E" w:rsidP="0027207E">
      <w:pPr>
        <w:pStyle w:val="Akapitzlist"/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27207E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S</w:t>
      </w:r>
      <w:r w:rsidR="001004EA" w:rsidRPr="0027207E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pełniają waru</w:t>
      </w:r>
      <w:r w:rsidRPr="0027207E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nki</w:t>
      </w:r>
      <w:r w:rsidR="00D70D97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 określone art.22 ustawy PZP, w tym</w:t>
      </w:r>
      <w:r w:rsidRPr="0027207E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: </w:t>
      </w:r>
    </w:p>
    <w:p w:rsidR="0027207E" w:rsidRPr="0027207E" w:rsidRDefault="0027207E" w:rsidP="0027207E">
      <w:pPr>
        <w:pStyle w:val="Akapitzlist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7207E" w:rsidRPr="00360825" w:rsidRDefault="00A12C06" w:rsidP="002720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posiadają wiedzę i doświadczenie</w:t>
      </w:r>
      <w:r>
        <w:rPr>
          <w:rFonts w:ascii="Times New Roman" w:hAnsi="Times New Roman" w:cs="Times New Roman"/>
          <w:sz w:val="24"/>
          <w:szCs w:val="24"/>
        </w:rPr>
        <w:t>, rozumiane</w:t>
      </w:r>
      <w:r w:rsidR="0027207E" w:rsidRPr="00360825">
        <w:rPr>
          <w:rFonts w:ascii="Times New Roman" w:hAnsi="Times New Roman" w:cs="Times New Roman"/>
          <w:sz w:val="24"/>
          <w:szCs w:val="24"/>
        </w:rPr>
        <w:t xml:space="preserve"> jako należyte wykonanie,</w:t>
      </w:r>
      <w:r w:rsidR="0027207E" w:rsidRPr="003608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07E" w:rsidRPr="00360825">
        <w:rPr>
          <w:rFonts w:ascii="Times New Roman" w:hAnsi="Times New Roman" w:cs="Times New Roman"/>
          <w:sz w:val="24"/>
          <w:szCs w:val="24"/>
        </w:rPr>
        <w:t xml:space="preserve">a przypadku świadczeń okresowych lub ciągłych również wykonywanie,  w okresie ostatnich trzech lat przed upływem terminu składania ofert, a jeżeli okres prowadzenia działalności jest krótszy – w tym okresie, co najmniej </w:t>
      </w:r>
      <w:r w:rsidR="0027207E">
        <w:rPr>
          <w:rFonts w:ascii="Times New Roman" w:hAnsi="Times New Roman" w:cs="Times New Roman"/>
          <w:b/>
          <w:sz w:val="24"/>
          <w:szCs w:val="24"/>
        </w:rPr>
        <w:t>3</w:t>
      </w:r>
      <w:r w:rsidR="0027207E" w:rsidRPr="00360825">
        <w:rPr>
          <w:rFonts w:ascii="Times New Roman" w:hAnsi="Times New Roman" w:cs="Times New Roman"/>
          <w:b/>
          <w:sz w:val="24"/>
          <w:szCs w:val="24"/>
        </w:rPr>
        <w:t xml:space="preserve"> usług</w:t>
      </w:r>
      <w:r w:rsidR="009B21A8">
        <w:rPr>
          <w:rFonts w:ascii="Times New Roman" w:hAnsi="Times New Roman" w:cs="Times New Roman"/>
          <w:sz w:val="24"/>
          <w:szCs w:val="24"/>
        </w:rPr>
        <w:t xml:space="preserve">, </w:t>
      </w:r>
      <w:r w:rsidR="009B21A8" w:rsidRPr="00F95935">
        <w:rPr>
          <w:rFonts w:ascii="Times New Roman" w:hAnsi="Times New Roman" w:cs="Times New Roman"/>
          <w:sz w:val="24"/>
          <w:szCs w:val="24"/>
        </w:rPr>
        <w:t>zgodnych z przedmiotem niniejszego zamówienia,</w:t>
      </w:r>
      <w:r w:rsidR="009B21A8">
        <w:rPr>
          <w:rFonts w:ascii="Times New Roman" w:hAnsi="Times New Roman" w:cs="Times New Roman"/>
          <w:sz w:val="24"/>
          <w:szCs w:val="24"/>
        </w:rPr>
        <w:t xml:space="preserve"> </w:t>
      </w:r>
      <w:r w:rsidR="0027207E" w:rsidRPr="00360825">
        <w:rPr>
          <w:rFonts w:ascii="Times New Roman" w:hAnsi="Times New Roman" w:cs="Times New Roman"/>
          <w:sz w:val="24"/>
          <w:szCs w:val="24"/>
        </w:rPr>
        <w:t xml:space="preserve">o wartości brutto co najmniej  </w:t>
      </w:r>
      <w:r w:rsidR="0027207E" w:rsidRPr="00360825">
        <w:rPr>
          <w:rFonts w:ascii="Times New Roman" w:hAnsi="Times New Roman" w:cs="Times New Roman"/>
          <w:b/>
          <w:sz w:val="24"/>
          <w:szCs w:val="24"/>
        </w:rPr>
        <w:t>60 000,00</w:t>
      </w:r>
      <w:r w:rsidR="0027207E" w:rsidRPr="00360825">
        <w:rPr>
          <w:rFonts w:ascii="Times New Roman" w:hAnsi="Times New Roman" w:cs="Times New Roman"/>
          <w:sz w:val="24"/>
          <w:szCs w:val="24"/>
        </w:rPr>
        <w:t xml:space="preserve"> PLN każda, poświadczonych za należyte wykonanie zamówienia.</w:t>
      </w:r>
    </w:p>
    <w:p w:rsidR="001004EA" w:rsidRPr="00D70D97" w:rsidRDefault="0027207E" w:rsidP="00D70D97">
      <w:pPr>
        <w:rPr>
          <w:rFonts w:ascii="Times New Roman" w:hAnsi="Times New Roman" w:cs="Times New Roman"/>
          <w:snapToGrid w:val="0"/>
          <w:sz w:val="24"/>
          <w:szCs w:val="24"/>
        </w:rPr>
      </w:pPr>
      <w:r w:rsidRPr="00360825">
        <w:rPr>
          <w:rFonts w:ascii="Times New Roman" w:hAnsi="Times New Roman" w:cs="Times New Roman"/>
          <w:i/>
          <w:snapToGrid w:val="0"/>
          <w:sz w:val="24"/>
          <w:szCs w:val="24"/>
        </w:rPr>
        <w:t>Zamawiający oceni spełnienie warunków udziału w postępowaniu na podstawie Wykazu wykonanych/wykonywanych u</w:t>
      </w:r>
      <w:r w:rsidR="004F59EA">
        <w:rPr>
          <w:rFonts w:ascii="Times New Roman" w:hAnsi="Times New Roman" w:cs="Times New Roman"/>
          <w:i/>
          <w:snapToGrid w:val="0"/>
          <w:sz w:val="24"/>
          <w:szCs w:val="24"/>
        </w:rPr>
        <w:t xml:space="preserve">sług , jak w </w:t>
      </w:r>
      <w:r w:rsidR="004F59EA" w:rsidRPr="00D70D97">
        <w:rPr>
          <w:rFonts w:ascii="Times New Roman" w:hAnsi="Times New Roman" w:cs="Times New Roman"/>
          <w:b/>
          <w:i/>
          <w:snapToGrid w:val="0"/>
          <w:sz w:val="24"/>
          <w:szCs w:val="24"/>
        </w:rPr>
        <w:t>zał. Nr 4</w:t>
      </w:r>
      <w:r w:rsidR="004F59EA">
        <w:rPr>
          <w:rFonts w:ascii="Times New Roman" w:hAnsi="Times New Roman" w:cs="Times New Roman"/>
          <w:i/>
          <w:snapToGrid w:val="0"/>
          <w:sz w:val="24"/>
          <w:szCs w:val="24"/>
        </w:rPr>
        <w:t xml:space="preserve"> do siwz </w:t>
      </w:r>
      <w:r w:rsidRPr="00360825">
        <w:rPr>
          <w:rFonts w:ascii="Times New Roman" w:hAnsi="Times New Roman" w:cs="Times New Roman"/>
          <w:i/>
          <w:snapToGrid w:val="0"/>
          <w:sz w:val="24"/>
          <w:szCs w:val="24"/>
        </w:rPr>
        <w:t>wg formuły: spełnia albo nie spełnia</w:t>
      </w:r>
      <w:r w:rsidRPr="00360825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27207E" w:rsidRPr="0027207E" w:rsidRDefault="00522DC6" w:rsidP="00272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27207E">
        <w:rPr>
          <w:rFonts w:ascii="Times New Roman" w:hAnsi="Times New Roman" w:cs="Times New Roman"/>
          <w:sz w:val="24"/>
          <w:szCs w:val="24"/>
          <w:u w:val="single"/>
        </w:rPr>
        <w:t xml:space="preserve">2. </w:t>
      </w:r>
      <w:r w:rsidR="0027207E" w:rsidRPr="0027207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Nie podlegają wykluczeniu w oparciu o art. 24 ust. 1 ustawy pzp.</w:t>
      </w:r>
    </w:p>
    <w:p w:rsidR="0027207E" w:rsidRPr="0027207E" w:rsidRDefault="0027207E" w:rsidP="00D81A4F">
      <w:pPr>
        <w:pStyle w:val="Tekstpodstawowy"/>
        <w:rPr>
          <w:szCs w:val="24"/>
          <w:u w:val="single"/>
        </w:rPr>
      </w:pPr>
    </w:p>
    <w:p w:rsidR="00F84BAC" w:rsidRPr="00B84C7E" w:rsidRDefault="0027207E" w:rsidP="00B84C7E">
      <w:pPr>
        <w:rPr>
          <w:rFonts w:ascii="Times New Roman" w:hAnsi="Times New Roman" w:cs="Times New Roman"/>
          <w:snapToGrid w:val="0"/>
          <w:sz w:val="24"/>
          <w:szCs w:val="24"/>
        </w:rPr>
      </w:pPr>
      <w:r w:rsidRPr="00360825">
        <w:rPr>
          <w:rFonts w:ascii="Times New Roman" w:hAnsi="Times New Roman" w:cs="Times New Roman"/>
          <w:i/>
          <w:snapToGrid w:val="0"/>
          <w:sz w:val="24"/>
          <w:szCs w:val="24"/>
        </w:rPr>
        <w:lastRenderedPageBreak/>
        <w:t xml:space="preserve">Zamawiający oceni spełnienie warunków udziału w postępowaniu na podstawie </w:t>
      </w:r>
      <w:r>
        <w:rPr>
          <w:rFonts w:ascii="Times New Roman" w:hAnsi="Times New Roman" w:cs="Times New Roman"/>
          <w:i/>
          <w:snapToGrid w:val="0"/>
          <w:sz w:val="24"/>
          <w:szCs w:val="24"/>
        </w:rPr>
        <w:t xml:space="preserve">dokumentów i oświadczeń wymienionych w </w:t>
      </w:r>
      <w:r w:rsidR="00D70D97">
        <w:rPr>
          <w:rFonts w:ascii="Times New Roman" w:hAnsi="Times New Roman" w:cs="Times New Roman"/>
          <w:i/>
          <w:snapToGrid w:val="0"/>
          <w:sz w:val="24"/>
          <w:szCs w:val="24"/>
        </w:rPr>
        <w:t>pkt. X. 2a,</w:t>
      </w:r>
      <w:r w:rsidR="004F59EA">
        <w:rPr>
          <w:rFonts w:ascii="Times New Roman" w:hAnsi="Times New Roman" w:cs="Times New Roman"/>
          <w:i/>
          <w:snapToGrid w:val="0"/>
          <w:sz w:val="24"/>
          <w:szCs w:val="24"/>
        </w:rPr>
        <w:t xml:space="preserve"> b,</w:t>
      </w:r>
      <w:r w:rsidR="00D70D97">
        <w:rPr>
          <w:rFonts w:ascii="Times New Roman" w:hAnsi="Times New Roman" w:cs="Times New Roman"/>
          <w:i/>
          <w:snapToGrid w:val="0"/>
          <w:sz w:val="24"/>
          <w:szCs w:val="24"/>
        </w:rPr>
        <w:t xml:space="preserve"> </w:t>
      </w:r>
      <w:r w:rsidR="004F59EA">
        <w:rPr>
          <w:rFonts w:ascii="Times New Roman" w:hAnsi="Times New Roman" w:cs="Times New Roman"/>
          <w:i/>
          <w:snapToGrid w:val="0"/>
          <w:sz w:val="24"/>
          <w:szCs w:val="24"/>
        </w:rPr>
        <w:t>c,</w:t>
      </w:r>
      <w:r w:rsidR="00D70D97">
        <w:rPr>
          <w:rFonts w:ascii="Times New Roman" w:hAnsi="Times New Roman" w:cs="Times New Roman"/>
          <w:i/>
          <w:snapToGrid w:val="0"/>
          <w:sz w:val="24"/>
          <w:szCs w:val="24"/>
        </w:rPr>
        <w:t xml:space="preserve"> </w:t>
      </w:r>
      <w:r w:rsidR="004F59EA">
        <w:rPr>
          <w:rFonts w:ascii="Times New Roman" w:hAnsi="Times New Roman" w:cs="Times New Roman"/>
          <w:i/>
          <w:snapToGrid w:val="0"/>
          <w:sz w:val="24"/>
          <w:szCs w:val="24"/>
        </w:rPr>
        <w:t>d</w:t>
      </w:r>
      <w:r w:rsidR="00D70D97">
        <w:rPr>
          <w:rFonts w:ascii="Times New Roman" w:hAnsi="Times New Roman" w:cs="Times New Roman"/>
          <w:i/>
          <w:snapToGrid w:val="0"/>
          <w:sz w:val="24"/>
          <w:szCs w:val="24"/>
        </w:rPr>
        <w:t xml:space="preserve"> </w:t>
      </w:r>
      <w:r w:rsidR="004F59EA">
        <w:rPr>
          <w:rFonts w:ascii="Times New Roman" w:hAnsi="Times New Roman" w:cs="Times New Roman"/>
          <w:i/>
          <w:snapToGrid w:val="0"/>
          <w:sz w:val="24"/>
          <w:szCs w:val="24"/>
        </w:rPr>
        <w:t xml:space="preserve"> siwz  </w:t>
      </w:r>
      <w:r w:rsidRPr="00360825">
        <w:rPr>
          <w:rFonts w:ascii="Times New Roman" w:hAnsi="Times New Roman" w:cs="Times New Roman"/>
          <w:i/>
          <w:snapToGrid w:val="0"/>
          <w:sz w:val="24"/>
          <w:szCs w:val="24"/>
        </w:rPr>
        <w:t>wg formuły: spełnia albo nie spełnia</w:t>
      </w:r>
      <w:r w:rsidRPr="00360825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39715D" w:rsidRPr="0039715D" w:rsidRDefault="006A5607" w:rsidP="0039715D">
      <w:pPr>
        <w:pStyle w:val="Nagwek3"/>
        <w:rPr>
          <w:szCs w:val="24"/>
        </w:rPr>
      </w:pPr>
      <w:r w:rsidRPr="00360825">
        <w:rPr>
          <w:szCs w:val="24"/>
        </w:rPr>
        <w:t>IX. Udział w postępowaniu podmiotów występujących wspólnie</w:t>
      </w:r>
      <w:r w:rsidR="00E54C7D">
        <w:rPr>
          <w:szCs w:val="24"/>
        </w:rPr>
        <w:t>.</w:t>
      </w:r>
    </w:p>
    <w:p w:rsidR="006A5607" w:rsidRPr="00360825" w:rsidRDefault="006A5607" w:rsidP="006A5607">
      <w:pPr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>Wykonawcy mogą wspólnie ubiegać się o udzielenie zamówienia.</w:t>
      </w:r>
    </w:p>
    <w:p w:rsidR="0039715D" w:rsidRDefault="006A5607" w:rsidP="006A5607">
      <w:pPr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 xml:space="preserve">Zgodnie z art. 141 Pzp wykonawcy składający ofertę wspólną ponoszą solidarną </w:t>
      </w:r>
      <w:r w:rsidRPr="00360825">
        <w:rPr>
          <w:rFonts w:ascii="Times New Roman" w:hAnsi="Times New Roman" w:cs="Times New Roman"/>
          <w:sz w:val="24"/>
          <w:szCs w:val="24"/>
        </w:rPr>
        <w:br/>
        <w:t xml:space="preserve">odpowiedzialność za wykonanie umowy. Zasady odpowiedzialności solidarnej dłużników określa art. 366 kodeksu cywilnego. </w:t>
      </w:r>
    </w:p>
    <w:p w:rsidR="006A5607" w:rsidRPr="00360825" w:rsidRDefault="006A5607" w:rsidP="006A5607">
      <w:pPr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 xml:space="preserve">W przypadku składania oferty przez wykonawców występujących wspólnie, zgodnie z art. 23 Pzp, wykonawcy ustanowią pełnomocnika do reprezentowania ich w postępowaniu o udzielenie zamówienia albo do reprezentowania w postępowaniu  i zawarcia umowy w sprawie zamówienia publicznego. </w:t>
      </w:r>
    </w:p>
    <w:p w:rsidR="006A5607" w:rsidRPr="00360825" w:rsidRDefault="006A5607" w:rsidP="00360825">
      <w:pPr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 xml:space="preserve">Wykonawcy występujący wspólnie </w:t>
      </w:r>
      <w:r w:rsidRPr="00360825">
        <w:rPr>
          <w:rFonts w:ascii="Times New Roman" w:eastAsia="Batang" w:hAnsi="Times New Roman" w:cs="Times New Roman"/>
          <w:sz w:val="24"/>
          <w:szCs w:val="24"/>
        </w:rPr>
        <w:t>(w tym: konsorcja, spółki cywilne)</w:t>
      </w:r>
      <w:r w:rsidRPr="00360825">
        <w:rPr>
          <w:rFonts w:ascii="Times New Roman" w:hAnsi="Times New Roman" w:cs="Times New Roman"/>
          <w:sz w:val="24"/>
          <w:szCs w:val="24"/>
        </w:rPr>
        <w:t xml:space="preserve"> każdy oddzielnie, nie mogą podlegać wykluczeniu z postępowania na podstawie art. 24 ust.1 Pzp, a także muszą spełniać wymogi, o których mowa w art. 22 ust.1 Pzp.</w:t>
      </w:r>
    </w:p>
    <w:p w:rsidR="006A5607" w:rsidRPr="00360825" w:rsidRDefault="006A5607" w:rsidP="006A56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przypadku Wykonawców występujących wspólnie, należy przedłożyć:</w:t>
      </w:r>
    </w:p>
    <w:p w:rsidR="006A5607" w:rsidRPr="00360825" w:rsidRDefault="006A5607" w:rsidP="006A56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osobno: oświadczenia z art. 22 ust. 1 i z art. 24 ust. (w tym  z art. 24 ust. 1 pkt.2 ustawy pzp </w:t>
      </w:r>
    </w:p>
    <w:p w:rsidR="006A5607" w:rsidRPr="00360825" w:rsidRDefault="00A12C06" w:rsidP="006A56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( w oryginale</w:t>
      </w:r>
      <w:r w:rsidRPr="003608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</w:t>
      </w:r>
    </w:p>
    <w:p w:rsidR="006A5607" w:rsidRPr="00360825" w:rsidRDefault="00A12C06" w:rsidP="006A5607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6A5607" w:rsidRPr="003608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KRS ( </w:t>
      </w:r>
      <w:r w:rsidR="006A5607" w:rsidRPr="00360825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w kserokopii potwierdzonej przez Wykonawcę)</w:t>
      </w:r>
    </w:p>
    <w:p w:rsidR="0039715D" w:rsidRPr="00360825" w:rsidRDefault="006A5607" w:rsidP="0039715D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pełnomocnictwo dla pełnomocnika ustanowionego przez Wykonawców w celu złożenia oferty, bądź złożenia oferty i podpisania umowy </w:t>
      </w:r>
      <w:r w:rsidR="0039715D" w:rsidRPr="00360825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/ w oryginale lub kopii potwierdzonej przez notariusza !/</w:t>
      </w:r>
    </w:p>
    <w:p w:rsidR="006A5607" w:rsidRPr="00360825" w:rsidRDefault="006A5607" w:rsidP="006A56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5607" w:rsidRPr="00360825" w:rsidRDefault="006A5607" w:rsidP="006A5607">
      <w:pPr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b/>
          <w:sz w:val="24"/>
          <w:szCs w:val="24"/>
        </w:rPr>
        <w:t>2.1.)</w:t>
      </w:r>
      <w:r w:rsidR="00E54C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0825">
        <w:rPr>
          <w:rFonts w:ascii="Times New Roman" w:hAnsi="Times New Roman" w:cs="Times New Roman"/>
          <w:sz w:val="24"/>
          <w:szCs w:val="24"/>
        </w:rPr>
        <w:t>Jeżeli Wykonawca ma siedzibę lub miejsce zamieszkania poza terytorium Rzeczpospolitej Polskiej zamiast dokumentu, o którym mowa w:</w:t>
      </w:r>
    </w:p>
    <w:p w:rsidR="006A5607" w:rsidRPr="00360825" w:rsidRDefault="00E54C7D" w:rsidP="006A56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 pkt.X.2 b</w:t>
      </w:r>
      <w:r w:rsidR="006A5607" w:rsidRPr="00360825">
        <w:rPr>
          <w:rFonts w:ascii="Times New Roman" w:hAnsi="Times New Roman" w:cs="Times New Roman"/>
          <w:sz w:val="24"/>
          <w:szCs w:val="24"/>
        </w:rPr>
        <w:t xml:space="preserve">  składa dokument lub dokumenty wystawione w kraju, w którym ma siedzibę lub miejsce zamieszkania, potwierdzające odpowiednio, że:</w:t>
      </w:r>
      <w:r w:rsidR="006A5607" w:rsidRPr="00360825">
        <w:rPr>
          <w:rFonts w:ascii="Times New Roman" w:hAnsi="Times New Roman" w:cs="Times New Roman"/>
          <w:sz w:val="24"/>
          <w:szCs w:val="24"/>
        </w:rPr>
        <w:br/>
        <w:t xml:space="preserve">a) nie otwarto jego likwidacji ani nie ogłoszono upadłości,  </w:t>
      </w:r>
      <w:r w:rsidR="006A5607" w:rsidRPr="00360825">
        <w:rPr>
          <w:rFonts w:ascii="Times New Roman" w:hAnsi="Times New Roman" w:cs="Times New Roman"/>
          <w:sz w:val="24"/>
          <w:szCs w:val="24"/>
        </w:rPr>
        <w:br/>
        <w:t>b)  nie zalega z uiszczaniem podatków, opłat, składek na ubezpieczenie społeczne i zdrowotne albo uzyskał przewidziane prawem zwolnienie, odroczenie lub rozłożenie na raty zaległych płatności lub wstrzymanie w całości wykonania decyzji właściwego organu,</w:t>
      </w:r>
      <w:r w:rsidR="006A5607" w:rsidRPr="00360825">
        <w:rPr>
          <w:rFonts w:ascii="Times New Roman" w:hAnsi="Times New Roman" w:cs="Times New Roman"/>
          <w:sz w:val="24"/>
          <w:szCs w:val="24"/>
        </w:rPr>
        <w:br/>
        <w:t xml:space="preserve">c)  nie orzeczono wobec niego zakazu ubiegania się o zamówienie. </w:t>
      </w:r>
    </w:p>
    <w:p w:rsidR="00E54C7D" w:rsidRDefault="006A5607" w:rsidP="006A5607">
      <w:pPr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>Dokument(y) pod lit. a) i c) - winien(y) być wystawiony(e) nie wcześniej niż 6 miesięcy przed upływem terminu składania ofert, zaś dokument wymieniony pod lit. b) nie wcześniej niż 3 miesiące przed upływem terminu składania ofert</w:t>
      </w:r>
    </w:p>
    <w:p w:rsidR="00522DC6" w:rsidRPr="00360825" w:rsidRDefault="006A5607" w:rsidP="006A5607">
      <w:pPr>
        <w:rPr>
          <w:rFonts w:ascii="Times New Roman" w:hAnsi="Times New Roman" w:cs="Times New Roman"/>
          <w:i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 xml:space="preserve">Jeżeli w miejscu zamieszkania osoby lub kraju, w którym Wykonawca ma siedzibę lub miejsce zamieszkania, nie wydaje się dokumentu, o którym mowa w pkt. 2.1)  zastępuje się go dokumentem zawierającym oświadczenie złożone przed notariuszem, właściwym organem sądowym, administracyjnym albo organem samorządu zawodowego lub gospodarczego odpowiedniego miejsca zamieszkania osoby lub kraju, w którym Wykonawca ma siedzibę lub miejsce zamieszkania. W zakresie terminu wystawienia dokumentu stosuje się odpowiednio postanowienia pkt.2.1). </w:t>
      </w:r>
    </w:p>
    <w:p w:rsidR="00F5253B" w:rsidRDefault="00F5253B" w:rsidP="0039715D">
      <w:pPr>
        <w:rPr>
          <w:rFonts w:ascii="Times New Roman" w:hAnsi="Times New Roman" w:cs="Times New Roman"/>
          <w:b/>
          <w:sz w:val="24"/>
          <w:szCs w:val="24"/>
        </w:rPr>
      </w:pPr>
    </w:p>
    <w:p w:rsidR="00F5253B" w:rsidRDefault="00F5253B" w:rsidP="0039715D">
      <w:pPr>
        <w:rPr>
          <w:rFonts w:ascii="Times New Roman" w:hAnsi="Times New Roman" w:cs="Times New Roman"/>
          <w:b/>
          <w:sz w:val="24"/>
          <w:szCs w:val="24"/>
        </w:rPr>
      </w:pPr>
    </w:p>
    <w:p w:rsidR="0039715D" w:rsidRDefault="00522DC6" w:rsidP="0039715D">
      <w:pPr>
        <w:rPr>
          <w:rFonts w:ascii="Times New Roman" w:hAnsi="Times New Roman" w:cs="Times New Roman"/>
          <w:b/>
          <w:sz w:val="24"/>
          <w:szCs w:val="24"/>
        </w:rPr>
      </w:pPr>
      <w:r w:rsidRPr="00360825">
        <w:rPr>
          <w:rFonts w:ascii="Times New Roman" w:hAnsi="Times New Roman" w:cs="Times New Roman"/>
          <w:b/>
          <w:sz w:val="24"/>
          <w:szCs w:val="24"/>
        </w:rPr>
        <w:t xml:space="preserve">X. </w:t>
      </w:r>
      <w:r w:rsidR="00BA1E07" w:rsidRPr="00360825">
        <w:rPr>
          <w:rFonts w:ascii="Times New Roman" w:hAnsi="Times New Roman" w:cs="Times New Roman"/>
          <w:b/>
          <w:sz w:val="24"/>
          <w:szCs w:val="24"/>
        </w:rPr>
        <w:t>Oświadczenia i dokumenty wymagane w postępowaniu.</w:t>
      </w:r>
    </w:p>
    <w:p w:rsidR="00BA1E07" w:rsidRPr="0039715D" w:rsidRDefault="00BA1E07" w:rsidP="0039715D">
      <w:pPr>
        <w:rPr>
          <w:rFonts w:ascii="Times New Roman" w:hAnsi="Times New Roman" w:cs="Times New Roman"/>
          <w:b/>
          <w:sz w:val="24"/>
          <w:szCs w:val="24"/>
        </w:rPr>
      </w:pPr>
      <w:r w:rsidRPr="0039715D">
        <w:rPr>
          <w:rFonts w:ascii="Times New Roman" w:hAnsi="Times New Roman" w:cs="Times New Roman"/>
          <w:sz w:val="24"/>
          <w:szCs w:val="24"/>
        </w:rPr>
        <w:t xml:space="preserve">Wykonawca zobowiązany jest złożyć w terminie wskazanym w pkt XVI </w:t>
      </w:r>
      <w:proofErr w:type="spellStart"/>
      <w:r w:rsidRPr="0039715D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="00D70D97">
        <w:rPr>
          <w:rFonts w:ascii="Times New Roman" w:hAnsi="Times New Roman" w:cs="Times New Roman"/>
          <w:sz w:val="24"/>
          <w:szCs w:val="24"/>
        </w:rPr>
        <w:t>.</w:t>
      </w:r>
      <w:r w:rsidRPr="0039715D">
        <w:rPr>
          <w:rFonts w:ascii="Times New Roman" w:hAnsi="Times New Roman" w:cs="Times New Roman"/>
          <w:sz w:val="24"/>
          <w:szCs w:val="24"/>
        </w:rPr>
        <w:t xml:space="preserve"> 2 i formie określonej w pkt XV siwz:</w:t>
      </w:r>
    </w:p>
    <w:p w:rsidR="00BA1E07" w:rsidRPr="00D70D97" w:rsidRDefault="00BA1E07" w:rsidP="00BA1E07">
      <w:pPr>
        <w:pStyle w:val="Tekstpodstawowy"/>
        <w:rPr>
          <w:b/>
          <w:szCs w:val="24"/>
          <w:u w:val="single"/>
        </w:rPr>
      </w:pPr>
      <w:r w:rsidRPr="00D70D97">
        <w:rPr>
          <w:b/>
          <w:szCs w:val="24"/>
        </w:rPr>
        <w:t xml:space="preserve">1. </w:t>
      </w:r>
      <w:r w:rsidRPr="00D70D97">
        <w:rPr>
          <w:b/>
          <w:szCs w:val="24"/>
          <w:u w:val="single"/>
        </w:rPr>
        <w:t xml:space="preserve">Wypełniony formularz ofertowy wg wzoru określonego w </w:t>
      </w:r>
      <w:r w:rsidRPr="00D70D97">
        <w:rPr>
          <w:rFonts w:eastAsia="SimSun"/>
          <w:b/>
          <w:szCs w:val="24"/>
          <w:u w:val="single"/>
        </w:rPr>
        <w:t xml:space="preserve">Załączniku nr 1 do siwz </w:t>
      </w:r>
    </w:p>
    <w:p w:rsidR="00BA1E07" w:rsidRPr="00360825" w:rsidRDefault="00BA1E07" w:rsidP="00BA1E07">
      <w:pPr>
        <w:pStyle w:val="Tekstpodstawowy"/>
        <w:rPr>
          <w:szCs w:val="24"/>
          <w:u w:val="single"/>
        </w:rPr>
      </w:pPr>
    </w:p>
    <w:p w:rsidR="00BA1E07" w:rsidRPr="00360825" w:rsidRDefault="00BA1E07" w:rsidP="00BA1E07">
      <w:pPr>
        <w:pStyle w:val="Tekstpodstawowy"/>
        <w:rPr>
          <w:rFonts w:eastAsia="Batang"/>
          <w:i/>
          <w:szCs w:val="24"/>
        </w:rPr>
      </w:pPr>
      <w:r w:rsidRPr="00360825">
        <w:rPr>
          <w:rFonts w:eastAsia="Batang"/>
          <w:i/>
          <w:szCs w:val="24"/>
        </w:rPr>
        <w:t>Wymagana forma dokumentów – oryginał</w:t>
      </w:r>
    </w:p>
    <w:p w:rsidR="00BA1E07" w:rsidRPr="00360825" w:rsidRDefault="00BA1E07" w:rsidP="00BA1E07">
      <w:pPr>
        <w:pStyle w:val="Tekstpodstawowy"/>
        <w:rPr>
          <w:rFonts w:eastAsia="Batang"/>
          <w:i/>
          <w:szCs w:val="24"/>
        </w:rPr>
      </w:pPr>
    </w:p>
    <w:p w:rsidR="00BA1E07" w:rsidRPr="00D70D97" w:rsidRDefault="00BA1E07" w:rsidP="00BA1E0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0D97">
        <w:rPr>
          <w:rFonts w:ascii="Times New Roman" w:hAnsi="Times New Roman" w:cs="Times New Roman"/>
          <w:b/>
          <w:sz w:val="24"/>
          <w:szCs w:val="24"/>
          <w:u w:val="single"/>
        </w:rPr>
        <w:t>2. Oświadczenia i dokumenty potwierdzające brak podstaw do wykluczenia wykonawcy</w:t>
      </w:r>
      <w:r w:rsidRPr="00D70D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70D97">
        <w:rPr>
          <w:rFonts w:ascii="Times New Roman" w:hAnsi="Times New Roman" w:cs="Times New Roman"/>
          <w:b/>
          <w:sz w:val="24"/>
          <w:szCs w:val="24"/>
        </w:rPr>
        <w:br/>
      </w:r>
      <w:r w:rsidRPr="00D70D97">
        <w:rPr>
          <w:rFonts w:ascii="Times New Roman" w:hAnsi="Times New Roman" w:cs="Times New Roman"/>
          <w:b/>
          <w:sz w:val="24"/>
          <w:szCs w:val="24"/>
          <w:u w:val="single"/>
        </w:rPr>
        <w:t xml:space="preserve">z postępowania na podstawie art. 24 ust. 1 Pzp: </w:t>
      </w:r>
    </w:p>
    <w:p w:rsidR="00BA1E07" w:rsidRPr="00360825" w:rsidRDefault="00BA1E07" w:rsidP="00BA1E07">
      <w:pPr>
        <w:rPr>
          <w:rFonts w:ascii="Times New Roman" w:hAnsi="Times New Roman" w:cs="Times New Roman"/>
          <w:sz w:val="24"/>
          <w:szCs w:val="24"/>
        </w:rPr>
      </w:pPr>
      <w:r w:rsidRPr="0002537A">
        <w:rPr>
          <w:rFonts w:ascii="Times New Roman" w:hAnsi="Times New Roman" w:cs="Times New Roman"/>
          <w:b/>
          <w:sz w:val="24"/>
          <w:szCs w:val="24"/>
        </w:rPr>
        <w:t>a)</w:t>
      </w:r>
      <w:r w:rsidRPr="00360825">
        <w:rPr>
          <w:rFonts w:ascii="Times New Roman" w:hAnsi="Times New Roman" w:cs="Times New Roman"/>
          <w:sz w:val="24"/>
          <w:szCs w:val="24"/>
        </w:rPr>
        <w:t xml:space="preserve"> </w:t>
      </w:r>
      <w:r w:rsidRPr="00360825">
        <w:rPr>
          <w:rFonts w:ascii="Times New Roman" w:hAnsi="Times New Roman" w:cs="Times New Roman"/>
          <w:b/>
          <w:sz w:val="24"/>
          <w:szCs w:val="24"/>
        </w:rPr>
        <w:t>oświadczenie wykonawcy o braku podstaw do wykluczenia z postępowania na podstawie art.</w:t>
      </w:r>
      <w:r w:rsidR="00E54C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0825">
        <w:rPr>
          <w:rFonts w:ascii="Times New Roman" w:hAnsi="Times New Roman" w:cs="Times New Roman"/>
          <w:b/>
          <w:sz w:val="24"/>
          <w:szCs w:val="24"/>
        </w:rPr>
        <w:t>24  ust. 1 Pzp</w:t>
      </w:r>
      <w:r w:rsidRPr="00360825">
        <w:rPr>
          <w:rFonts w:ascii="Times New Roman" w:hAnsi="Times New Roman" w:cs="Times New Roman"/>
          <w:sz w:val="24"/>
          <w:szCs w:val="24"/>
        </w:rPr>
        <w:t>,  wg wzoru określonego w </w:t>
      </w:r>
      <w:r w:rsidRPr="00360825">
        <w:rPr>
          <w:rFonts w:ascii="Times New Roman" w:eastAsia="SimSun" w:hAnsi="Times New Roman" w:cs="Times New Roman"/>
          <w:b/>
          <w:sz w:val="24"/>
          <w:szCs w:val="24"/>
        </w:rPr>
        <w:t>Załączniku nr 3  do siwz</w:t>
      </w:r>
      <w:r w:rsidRPr="00360825">
        <w:rPr>
          <w:rFonts w:ascii="Times New Roman" w:hAnsi="Times New Roman" w:cs="Times New Roman"/>
          <w:sz w:val="24"/>
          <w:szCs w:val="24"/>
        </w:rPr>
        <w:t>.</w:t>
      </w:r>
    </w:p>
    <w:p w:rsidR="00BA1E07" w:rsidRPr="00360825" w:rsidRDefault="00BA1E07" w:rsidP="00A12C06">
      <w:pPr>
        <w:rPr>
          <w:rFonts w:ascii="Times New Roman" w:hAnsi="Times New Roman" w:cs="Times New Roman"/>
          <w:i/>
          <w:sz w:val="24"/>
          <w:szCs w:val="24"/>
        </w:rPr>
      </w:pPr>
      <w:r w:rsidRPr="00360825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360825">
        <w:rPr>
          <w:rFonts w:ascii="Times New Roman" w:eastAsia="Batang" w:hAnsi="Times New Roman" w:cs="Times New Roman"/>
          <w:i/>
          <w:sz w:val="24"/>
          <w:szCs w:val="24"/>
        </w:rPr>
        <w:t>Wymagana forma dokumentu – oryginał</w:t>
      </w:r>
      <w:r w:rsidRPr="0036082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A1E07" w:rsidRPr="00360825" w:rsidRDefault="00BA1E07" w:rsidP="00BA1E07">
      <w:pPr>
        <w:pStyle w:val="Bezodstpw"/>
        <w:rPr>
          <w:rFonts w:ascii="Times New Roman" w:hAnsi="Times New Roman"/>
          <w:sz w:val="24"/>
          <w:szCs w:val="24"/>
        </w:rPr>
      </w:pPr>
      <w:r w:rsidRPr="00360825">
        <w:rPr>
          <w:rFonts w:ascii="Times New Roman" w:hAnsi="Times New Roman"/>
          <w:b/>
          <w:sz w:val="24"/>
          <w:szCs w:val="24"/>
        </w:rPr>
        <w:t>b) aktualny  odpis z właściwego rejestru</w:t>
      </w:r>
      <w:r w:rsidRPr="00360825">
        <w:rPr>
          <w:rFonts w:ascii="Times New Roman" w:hAnsi="Times New Roman"/>
          <w:sz w:val="24"/>
          <w:szCs w:val="24"/>
        </w:rPr>
        <w:t xml:space="preserve"> jeżeli odrębne przepisy wymagają wpisu do rejestru wystawiony nie wcześniej niż 6 miesięcy przed  upływem terminu  składania ofert </w:t>
      </w:r>
    </w:p>
    <w:p w:rsidR="00321171" w:rsidRDefault="00813341" w:rsidP="00BA1E07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BA1E07" w:rsidRPr="00360825">
        <w:rPr>
          <w:rFonts w:ascii="Times New Roman" w:hAnsi="Times New Roman"/>
          <w:sz w:val="24"/>
          <w:szCs w:val="24"/>
        </w:rPr>
        <w:t xml:space="preserve"> </w:t>
      </w:r>
      <w:r w:rsidR="00BA1E07" w:rsidRPr="00813341">
        <w:rPr>
          <w:rFonts w:ascii="Times New Roman" w:hAnsi="Times New Roman"/>
          <w:i/>
          <w:sz w:val="24"/>
          <w:szCs w:val="24"/>
        </w:rPr>
        <w:t>w oryginale lub kopii potwierdzonej przez wykonawcę</w:t>
      </w:r>
      <w:r>
        <w:rPr>
          <w:rFonts w:ascii="Times New Roman" w:hAnsi="Times New Roman"/>
          <w:sz w:val="24"/>
          <w:szCs w:val="24"/>
        </w:rPr>
        <w:t xml:space="preserve">), </w:t>
      </w:r>
      <w:r w:rsidR="00BA1E07" w:rsidRPr="00360825">
        <w:rPr>
          <w:rFonts w:ascii="Times New Roman" w:hAnsi="Times New Roman"/>
          <w:sz w:val="24"/>
          <w:szCs w:val="24"/>
        </w:rPr>
        <w:t>a w stosunku do osób fizycznych oświadczenie w zakresie art. 24 ust. 1 pkt. 2 Pzp. ( ramach oświadczenia, o którym mowa w powyższym pkt. lit. a), złożonego odrębnie przez każdą osobę fizyczną ( w tym odrębnie przez każdego wspólnika spółki cywilnej ( przedsiębiorcy ) - nie dotyczy spółek jawnych ujawnionych we właściwych rejestrach – np. w Krajowym Rejestrze Sądowym, w tym przypadku Wykonawca składa jedno oświadczenie, o którym mowa w w/w pkt.2 li</w:t>
      </w:r>
      <w:r w:rsidR="00321171">
        <w:rPr>
          <w:rFonts w:ascii="Times New Roman" w:hAnsi="Times New Roman"/>
          <w:sz w:val="24"/>
          <w:szCs w:val="24"/>
        </w:rPr>
        <w:t>t. a)  w imieniu spółki jawnej.</w:t>
      </w:r>
    </w:p>
    <w:p w:rsidR="00E665DF" w:rsidRDefault="00E665DF" w:rsidP="00BA1E07">
      <w:pPr>
        <w:pStyle w:val="Bezodstpw"/>
        <w:rPr>
          <w:rFonts w:ascii="Times New Roman" w:hAnsi="Times New Roman"/>
          <w:sz w:val="24"/>
          <w:szCs w:val="24"/>
        </w:rPr>
      </w:pPr>
    </w:p>
    <w:p w:rsidR="00E665DF" w:rsidRPr="00360825" w:rsidRDefault="00E665DF" w:rsidP="00E665DF">
      <w:pPr>
        <w:pStyle w:val="Bezodstpw"/>
        <w:rPr>
          <w:rFonts w:ascii="Times New Roman" w:hAnsi="Times New Roman"/>
          <w:sz w:val="24"/>
          <w:szCs w:val="24"/>
        </w:rPr>
      </w:pPr>
      <w:r w:rsidRPr="00360825">
        <w:rPr>
          <w:rFonts w:ascii="Times New Roman" w:eastAsia="Batang" w:hAnsi="Times New Roman"/>
          <w:i/>
          <w:sz w:val="24"/>
          <w:szCs w:val="24"/>
        </w:rPr>
        <w:t>Aktualny odpis z właściwego rejestru wymagana forma dokumentu –</w:t>
      </w:r>
      <w:r w:rsidRPr="00360825">
        <w:rPr>
          <w:rFonts w:ascii="Times New Roman" w:hAnsi="Times New Roman"/>
          <w:i/>
          <w:sz w:val="24"/>
          <w:szCs w:val="24"/>
        </w:rPr>
        <w:t xml:space="preserve"> kopia poświadczona „za godność z oryginałem” przez wykonawcę w</w:t>
      </w:r>
      <w:r w:rsidR="000F02EC">
        <w:rPr>
          <w:rFonts w:ascii="Times New Roman" w:hAnsi="Times New Roman"/>
          <w:i/>
          <w:sz w:val="24"/>
          <w:szCs w:val="24"/>
        </w:rPr>
        <w:t xml:space="preserve"> sposób opisany w pkt XV </w:t>
      </w:r>
      <w:proofErr w:type="spellStart"/>
      <w:r w:rsidR="000F02EC">
        <w:rPr>
          <w:rFonts w:ascii="Times New Roman" w:hAnsi="Times New Roman"/>
          <w:i/>
          <w:sz w:val="24"/>
          <w:szCs w:val="24"/>
        </w:rPr>
        <w:t>ppkt</w:t>
      </w:r>
      <w:proofErr w:type="spellEnd"/>
      <w:r w:rsidR="00D70D97">
        <w:rPr>
          <w:rFonts w:ascii="Times New Roman" w:hAnsi="Times New Roman"/>
          <w:i/>
          <w:sz w:val="24"/>
          <w:szCs w:val="24"/>
        </w:rPr>
        <w:t>.</w:t>
      </w:r>
      <w:r w:rsidR="000F02EC">
        <w:rPr>
          <w:rFonts w:ascii="Times New Roman" w:hAnsi="Times New Roman"/>
          <w:i/>
          <w:sz w:val="24"/>
          <w:szCs w:val="24"/>
        </w:rPr>
        <w:t xml:space="preserve"> 1 h</w:t>
      </w:r>
      <w:r w:rsidRPr="00360825">
        <w:rPr>
          <w:rFonts w:ascii="Times New Roman" w:hAnsi="Times New Roman"/>
          <w:i/>
          <w:sz w:val="24"/>
          <w:szCs w:val="24"/>
        </w:rPr>
        <w:t xml:space="preserve">) siwz. </w:t>
      </w:r>
      <w:r w:rsidRPr="00360825">
        <w:rPr>
          <w:rFonts w:ascii="Times New Roman" w:hAnsi="Times New Roman"/>
          <w:sz w:val="24"/>
          <w:szCs w:val="24"/>
        </w:rPr>
        <w:t xml:space="preserve"> </w:t>
      </w:r>
    </w:p>
    <w:p w:rsidR="00E665DF" w:rsidRDefault="00E665DF" w:rsidP="00E665DF">
      <w:pPr>
        <w:pStyle w:val="Bezodstpw"/>
        <w:tabs>
          <w:tab w:val="left" w:pos="655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E665DF" w:rsidRPr="00E665DF" w:rsidRDefault="00E665DF" w:rsidP="00E665DF">
      <w:pPr>
        <w:pStyle w:val="Bezodstpw"/>
        <w:rPr>
          <w:rFonts w:ascii="Times New Roman" w:hAnsi="Times New Roman"/>
          <w:sz w:val="24"/>
          <w:szCs w:val="24"/>
        </w:rPr>
      </w:pPr>
      <w:r w:rsidRPr="00E665DF">
        <w:rPr>
          <w:rFonts w:ascii="Times New Roman" w:hAnsi="Times New Roman"/>
          <w:b/>
          <w:sz w:val="24"/>
          <w:szCs w:val="24"/>
        </w:rPr>
        <w:t>c)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665DF">
        <w:rPr>
          <w:rFonts w:ascii="Times New Roman" w:hAnsi="Times New Roman"/>
          <w:b/>
          <w:sz w:val="24"/>
          <w:szCs w:val="24"/>
        </w:rPr>
        <w:t>aktualnego zaświadczenia właściwego naczelnika urzędu skarbowego</w:t>
      </w:r>
      <w:r w:rsidRPr="00E665DF">
        <w:rPr>
          <w:rFonts w:ascii="Times New Roman" w:hAnsi="Times New Roman"/>
          <w:sz w:val="24"/>
          <w:szCs w:val="24"/>
        </w:rPr>
        <w:t xml:space="preserve"> potwierdzającego, że wykonawca nie zalega z opłaceniem podatków, lub zaświadczenia, że uzyskał przewidziane prawem zwolnienie, odroczenie lub rozłożenie na raty zaległych płatności lub wstrzymanie w całości wykonania decyzji właściwego organu – wystawionego nie wcześniej niż 3 miesiące przed upływem terminu składania wniosków o dopuszczenie do udziału w postępowaniu o udzielenie zamówienia albo składania ofert;</w:t>
      </w:r>
    </w:p>
    <w:p w:rsidR="00E665DF" w:rsidRPr="00E665DF" w:rsidRDefault="00E665DF" w:rsidP="00E665DF">
      <w:pPr>
        <w:pStyle w:val="Bezodstpw"/>
        <w:rPr>
          <w:rFonts w:ascii="Times New Roman" w:hAnsi="Times New Roman"/>
          <w:sz w:val="24"/>
          <w:szCs w:val="24"/>
        </w:rPr>
      </w:pPr>
    </w:p>
    <w:p w:rsidR="00E665DF" w:rsidRDefault="00E665DF" w:rsidP="00E665DF">
      <w:pPr>
        <w:pStyle w:val="Bezodstpw"/>
        <w:rPr>
          <w:rFonts w:ascii="Times New Roman" w:hAnsi="Times New Roman"/>
          <w:sz w:val="24"/>
          <w:szCs w:val="24"/>
        </w:rPr>
      </w:pPr>
      <w:r w:rsidRPr="00E665DF">
        <w:rPr>
          <w:rFonts w:ascii="Times New Roman" w:hAnsi="Times New Roman"/>
          <w:b/>
          <w:sz w:val="24"/>
          <w:szCs w:val="24"/>
        </w:rPr>
        <w:t>d)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665DF">
        <w:rPr>
          <w:rFonts w:ascii="Times New Roman" w:hAnsi="Times New Roman"/>
          <w:b/>
          <w:sz w:val="24"/>
          <w:szCs w:val="24"/>
        </w:rPr>
        <w:t>aktualnego zaświadczenia właściwego oddziału ZUS lub Kasy Rolniczego Ubezpieczenia Społecznego</w:t>
      </w:r>
      <w:r w:rsidRPr="00E665DF">
        <w:rPr>
          <w:rFonts w:ascii="Times New Roman" w:hAnsi="Times New Roman"/>
          <w:sz w:val="24"/>
          <w:szCs w:val="24"/>
        </w:rPr>
        <w:t xml:space="preserve"> potwierdzającego, że wykonawca nie zalega z opłacaniem składek na ubezpieczenia zdrowotne i społeczne, lub potwierdza, że uzyskał przewidziane prawem zwolnienie, odroczenie lub rozłożenie na raty zaległych płatności lub wstrzymanie w całości wykonania decyzji właściwego organu – wystawionego nie wcześniej niż 3 miesiące przed upływem terminu składania wniosków o dopuszczenie do udziału w postępowaniu o udzielenie zamówienia albo składania ofert; </w:t>
      </w:r>
      <w:r w:rsidR="00B1274C">
        <w:rPr>
          <w:rFonts w:ascii="Times New Roman" w:hAnsi="Times New Roman"/>
          <w:sz w:val="24"/>
          <w:szCs w:val="24"/>
        </w:rPr>
        <w:t xml:space="preserve"> </w:t>
      </w:r>
    </w:p>
    <w:p w:rsidR="00B1274C" w:rsidRDefault="00B1274C" w:rsidP="00E665DF">
      <w:pPr>
        <w:pStyle w:val="Bezodstpw"/>
        <w:rPr>
          <w:rFonts w:ascii="Times New Roman" w:hAnsi="Times New Roman"/>
          <w:sz w:val="24"/>
          <w:szCs w:val="24"/>
        </w:rPr>
      </w:pPr>
    </w:p>
    <w:p w:rsidR="00BA1E07" w:rsidRDefault="005852E1" w:rsidP="005852E1">
      <w:pPr>
        <w:rPr>
          <w:rFonts w:ascii="Times New Roman" w:hAnsi="Times New Roman" w:cs="Times New Roman"/>
          <w:i/>
          <w:sz w:val="24"/>
          <w:szCs w:val="24"/>
        </w:rPr>
      </w:pPr>
      <w:r w:rsidRPr="00360825">
        <w:rPr>
          <w:rFonts w:ascii="Times New Roman" w:eastAsia="Batang" w:hAnsi="Times New Roman" w:cs="Times New Roman"/>
          <w:i/>
          <w:sz w:val="24"/>
          <w:szCs w:val="24"/>
        </w:rPr>
        <w:t>Wymagana forma dokumentu - oryginał lub kopia poświadczona „za zgodność z oryginałem” przez wykonawcę</w:t>
      </w:r>
      <w:r w:rsidRPr="00360825">
        <w:rPr>
          <w:rFonts w:ascii="Times New Roman" w:hAnsi="Times New Roman" w:cs="Times New Roman"/>
          <w:i/>
          <w:sz w:val="24"/>
          <w:szCs w:val="24"/>
        </w:rPr>
        <w:t xml:space="preserve"> w spos</w:t>
      </w:r>
      <w:r w:rsidR="00FD384B">
        <w:rPr>
          <w:rFonts w:ascii="Times New Roman" w:hAnsi="Times New Roman" w:cs="Times New Roman"/>
          <w:i/>
          <w:sz w:val="24"/>
          <w:szCs w:val="24"/>
        </w:rPr>
        <w:t xml:space="preserve">ób opisany w pkt XV </w:t>
      </w:r>
      <w:proofErr w:type="spellStart"/>
      <w:r w:rsidR="00FD384B">
        <w:rPr>
          <w:rFonts w:ascii="Times New Roman" w:hAnsi="Times New Roman" w:cs="Times New Roman"/>
          <w:i/>
          <w:sz w:val="24"/>
          <w:szCs w:val="24"/>
        </w:rPr>
        <w:t>ppkt</w:t>
      </w:r>
      <w:proofErr w:type="spellEnd"/>
      <w:r w:rsidR="00FD384B">
        <w:rPr>
          <w:rFonts w:ascii="Times New Roman" w:hAnsi="Times New Roman" w:cs="Times New Roman"/>
          <w:i/>
          <w:sz w:val="24"/>
          <w:szCs w:val="24"/>
        </w:rPr>
        <w:t xml:space="preserve">  1</w:t>
      </w:r>
      <w:r>
        <w:rPr>
          <w:rFonts w:ascii="Times New Roman" w:hAnsi="Times New Roman" w:cs="Times New Roman"/>
          <w:i/>
          <w:sz w:val="24"/>
          <w:szCs w:val="24"/>
        </w:rPr>
        <w:t xml:space="preserve">h)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siwz</w:t>
      </w:r>
      <w:proofErr w:type="spellEnd"/>
    </w:p>
    <w:p w:rsidR="00A12C06" w:rsidRPr="00A12C06" w:rsidRDefault="00A12C06" w:rsidP="00A12C06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Uwaga!</w:t>
      </w:r>
    </w:p>
    <w:p w:rsidR="00A12C06" w:rsidRDefault="00A12C06" w:rsidP="00A12C06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A12C06">
        <w:rPr>
          <w:rFonts w:ascii="Times New Roman" w:hAnsi="Times New Roman" w:cs="Times New Roman"/>
          <w:i/>
          <w:sz w:val="24"/>
          <w:szCs w:val="24"/>
        </w:rPr>
        <w:lastRenderedPageBreak/>
        <w:t>Jeżeli Wykonawca wykazując spełnianie warunków , których mowa w art. 22 ust. 1 ustawy pzp,</w:t>
      </w:r>
      <w:r w:rsidR="00D534D2">
        <w:rPr>
          <w:rFonts w:ascii="Times New Roman" w:hAnsi="Times New Roman" w:cs="Times New Roman"/>
          <w:i/>
          <w:sz w:val="24"/>
          <w:szCs w:val="24"/>
        </w:rPr>
        <w:t xml:space="preserve">( </w:t>
      </w:r>
      <w:r w:rsidRPr="00A12C0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534D2">
        <w:rPr>
          <w:rFonts w:ascii="Times New Roman" w:hAnsi="Times New Roman" w:cs="Times New Roman"/>
          <w:i/>
          <w:sz w:val="24"/>
          <w:szCs w:val="24"/>
        </w:rPr>
        <w:t xml:space="preserve">tj. </w:t>
      </w:r>
      <w:r w:rsidR="00D534D2" w:rsidRPr="005A158B">
        <w:rPr>
          <w:rFonts w:ascii="Times New Roman" w:hAnsi="Times New Roman" w:cs="Times New Roman"/>
          <w:b/>
          <w:i/>
          <w:sz w:val="24"/>
          <w:szCs w:val="24"/>
        </w:rPr>
        <w:t>na wiedzy i doświadczeniu</w:t>
      </w:r>
      <w:r w:rsidR="00D534D2">
        <w:rPr>
          <w:rFonts w:ascii="Times New Roman" w:hAnsi="Times New Roman" w:cs="Times New Roman"/>
          <w:i/>
          <w:sz w:val="24"/>
          <w:szCs w:val="24"/>
        </w:rPr>
        <w:t xml:space="preserve"> ) </w:t>
      </w:r>
      <w:r w:rsidRPr="00A12C06">
        <w:rPr>
          <w:rFonts w:ascii="Times New Roman" w:hAnsi="Times New Roman" w:cs="Times New Roman"/>
          <w:i/>
          <w:sz w:val="24"/>
          <w:szCs w:val="24"/>
        </w:rPr>
        <w:t>polega na zasobach innych podmiotów na zasadach określonych w art. 26 ust.2b ustawy pzp</w:t>
      </w:r>
      <w:r w:rsidRPr="00D70D97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Pr="00D70D97">
        <w:rPr>
          <w:rFonts w:ascii="Times New Roman" w:hAnsi="Times New Roman" w:cs="Times New Roman"/>
          <w:b/>
          <w:i/>
          <w:sz w:val="24"/>
          <w:szCs w:val="24"/>
          <w:u w:val="single"/>
        </w:rPr>
        <w:t>a podmioty te będą brały udział</w:t>
      </w:r>
      <w:r w:rsidR="00F9593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w realizacji części zamówienia ( co powinno wynikać z treści zał. nr 6 ) </w:t>
      </w:r>
      <w:r w:rsidRPr="00D70D9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Pr="00F95935">
        <w:rPr>
          <w:rFonts w:ascii="Times New Roman" w:hAnsi="Times New Roman" w:cs="Times New Roman"/>
          <w:b/>
          <w:i/>
          <w:sz w:val="24"/>
          <w:szCs w:val="24"/>
        </w:rPr>
        <w:t xml:space="preserve">to do oferty również w odniesieniu do tych podmiotów, </w:t>
      </w:r>
      <w:r>
        <w:rPr>
          <w:rFonts w:ascii="Times New Roman" w:hAnsi="Times New Roman" w:cs="Times New Roman"/>
          <w:b/>
          <w:i/>
          <w:sz w:val="24"/>
          <w:szCs w:val="24"/>
        </w:rPr>
        <w:t>należy załączyć oświadczenia i dokumen</w:t>
      </w:r>
      <w:r w:rsidR="00D70D97">
        <w:rPr>
          <w:rFonts w:ascii="Times New Roman" w:hAnsi="Times New Roman" w:cs="Times New Roman"/>
          <w:b/>
          <w:i/>
          <w:sz w:val="24"/>
          <w:szCs w:val="24"/>
        </w:rPr>
        <w:t xml:space="preserve">ty wymienione w pkt. X.2a,b,c,d,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w formie wymaganej, jak dla wykonawców. </w:t>
      </w:r>
    </w:p>
    <w:p w:rsidR="00807949" w:rsidRPr="00807949" w:rsidRDefault="00807949" w:rsidP="00807949">
      <w:pPr>
        <w:spacing w:after="0" w:line="240" w:lineRule="auto"/>
        <w:jc w:val="both"/>
        <w:rPr>
          <w:rFonts w:ascii="Times New Roman" w:eastAsia="EUAlbertina-Regular-Identity-H" w:hAnsi="Times New Roman" w:cs="Times New Roman"/>
          <w:b/>
          <w:i/>
          <w:sz w:val="24"/>
          <w:szCs w:val="24"/>
        </w:rPr>
      </w:pPr>
    </w:p>
    <w:p w:rsidR="00BA1E07" w:rsidRPr="00D70D97" w:rsidRDefault="00BA1E07" w:rsidP="00BA1E0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0D97">
        <w:rPr>
          <w:rFonts w:ascii="Times New Roman" w:hAnsi="Times New Roman" w:cs="Times New Roman"/>
          <w:b/>
          <w:sz w:val="24"/>
          <w:szCs w:val="24"/>
          <w:u w:val="single"/>
        </w:rPr>
        <w:t xml:space="preserve">3. Oświadczenia oraz dokumenty wymagane przez zamawiającego w celu wykazania spełniania przez wykonawcę warunków udziału w postępowaniu, których opis sposobu oceny spełniania został podany </w:t>
      </w:r>
      <w:r w:rsidR="00360825" w:rsidRPr="00D70D9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70D97">
        <w:rPr>
          <w:rFonts w:ascii="Times New Roman" w:hAnsi="Times New Roman" w:cs="Times New Roman"/>
          <w:b/>
          <w:sz w:val="24"/>
          <w:szCs w:val="24"/>
          <w:u w:val="single"/>
        </w:rPr>
        <w:t xml:space="preserve">w pkt VIII </w:t>
      </w:r>
      <w:proofErr w:type="spellStart"/>
      <w:r w:rsidRPr="00D70D97">
        <w:rPr>
          <w:rFonts w:ascii="Times New Roman" w:hAnsi="Times New Roman" w:cs="Times New Roman"/>
          <w:b/>
          <w:sz w:val="24"/>
          <w:szCs w:val="24"/>
          <w:u w:val="single"/>
        </w:rPr>
        <w:t>ppkt</w:t>
      </w:r>
      <w:proofErr w:type="spellEnd"/>
      <w:r w:rsidRPr="00D70D97">
        <w:rPr>
          <w:rFonts w:ascii="Times New Roman" w:hAnsi="Times New Roman" w:cs="Times New Roman"/>
          <w:b/>
          <w:sz w:val="24"/>
          <w:szCs w:val="24"/>
          <w:u w:val="single"/>
        </w:rPr>
        <w:t xml:space="preserve"> 2 </w:t>
      </w:r>
      <w:proofErr w:type="spellStart"/>
      <w:r w:rsidRPr="00D70D97">
        <w:rPr>
          <w:rFonts w:ascii="Times New Roman" w:hAnsi="Times New Roman" w:cs="Times New Roman"/>
          <w:b/>
          <w:sz w:val="24"/>
          <w:szCs w:val="24"/>
          <w:u w:val="single"/>
        </w:rPr>
        <w:t>siwz</w:t>
      </w:r>
      <w:proofErr w:type="spellEnd"/>
      <w:r w:rsidRPr="00D70D9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BA1E07" w:rsidRPr="00360825" w:rsidRDefault="00BA1E07" w:rsidP="00BA1E07">
      <w:pPr>
        <w:rPr>
          <w:rFonts w:ascii="Times New Roman" w:hAnsi="Times New Roman" w:cs="Times New Roman"/>
          <w:b/>
          <w:sz w:val="24"/>
          <w:szCs w:val="24"/>
        </w:rPr>
      </w:pPr>
      <w:r w:rsidRPr="00360825">
        <w:rPr>
          <w:rFonts w:ascii="Times New Roman" w:hAnsi="Times New Roman" w:cs="Times New Roman"/>
          <w:b/>
          <w:sz w:val="24"/>
          <w:szCs w:val="24"/>
        </w:rPr>
        <w:t>a) oświadczenie wykonawcy o spełnianiu warunków określonych w art. 22 ust. 1 Pzp</w:t>
      </w:r>
      <w:r w:rsidRPr="00360825">
        <w:rPr>
          <w:rFonts w:ascii="Times New Roman" w:hAnsi="Times New Roman" w:cs="Times New Roman"/>
          <w:sz w:val="24"/>
          <w:szCs w:val="24"/>
        </w:rPr>
        <w:t xml:space="preserve">, wg wzoru określonego w </w:t>
      </w:r>
      <w:r w:rsidRPr="00360825">
        <w:rPr>
          <w:rFonts w:ascii="Times New Roman" w:hAnsi="Times New Roman" w:cs="Times New Roman"/>
          <w:b/>
          <w:sz w:val="24"/>
          <w:szCs w:val="24"/>
        </w:rPr>
        <w:t>Załączniku nr 3 do siwz,</w:t>
      </w:r>
    </w:p>
    <w:p w:rsidR="00BA1E07" w:rsidRPr="00360825" w:rsidRDefault="00BA1E07" w:rsidP="00BA1E07">
      <w:pPr>
        <w:rPr>
          <w:rFonts w:ascii="Times New Roman" w:hAnsi="Times New Roman" w:cs="Times New Roman"/>
          <w:i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 xml:space="preserve"> </w:t>
      </w:r>
      <w:r w:rsidRPr="00360825">
        <w:rPr>
          <w:rFonts w:ascii="Times New Roman" w:hAnsi="Times New Roman" w:cs="Times New Roman"/>
          <w:i/>
          <w:sz w:val="24"/>
          <w:szCs w:val="24"/>
        </w:rPr>
        <w:t xml:space="preserve">Wymagana forma dokumentu – oryginał </w:t>
      </w:r>
    </w:p>
    <w:p w:rsidR="00BA1E07" w:rsidRPr="00360825" w:rsidRDefault="00BA1E07" w:rsidP="00BA1E07">
      <w:pPr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b/>
          <w:sz w:val="24"/>
          <w:szCs w:val="24"/>
        </w:rPr>
        <w:t xml:space="preserve">b) wykaz wykonanych usług , a przypadku świadczeń okresowych lub ciągłych również wykonywanych usług </w:t>
      </w:r>
      <w:r w:rsidRPr="00360825">
        <w:rPr>
          <w:rFonts w:ascii="Times New Roman" w:hAnsi="Times New Roman" w:cs="Times New Roman"/>
          <w:sz w:val="24"/>
          <w:szCs w:val="24"/>
        </w:rPr>
        <w:t xml:space="preserve">w zakresie niezbędnym do wykazania spełniania warunku wiedzy  i doświadczenia w okresie ostatnich trzech lat przed upływem terminu składania ofert, a jeżeli okres prowadzenia działalności jest krótszy – w tym okresie, zawierający co najmniej </w:t>
      </w:r>
      <w:r w:rsidR="00813341">
        <w:rPr>
          <w:rFonts w:ascii="Times New Roman" w:hAnsi="Times New Roman" w:cs="Times New Roman"/>
          <w:b/>
          <w:sz w:val="24"/>
          <w:szCs w:val="24"/>
        </w:rPr>
        <w:t>3</w:t>
      </w:r>
      <w:r w:rsidR="00D70D97">
        <w:rPr>
          <w:rFonts w:ascii="Times New Roman" w:hAnsi="Times New Roman" w:cs="Times New Roman"/>
          <w:b/>
          <w:sz w:val="24"/>
          <w:szCs w:val="24"/>
        </w:rPr>
        <w:t xml:space="preserve"> usługi, zgodne z przedmiotem niniejszego zamówienia, </w:t>
      </w:r>
      <w:r w:rsidRPr="00360825">
        <w:rPr>
          <w:rFonts w:ascii="Times New Roman" w:hAnsi="Times New Roman" w:cs="Times New Roman"/>
          <w:sz w:val="24"/>
          <w:szCs w:val="24"/>
        </w:rPr>
        <w:t xml:space="preserve">o wartości brutto co najmniej </w:t>
      </w:r>
      <w:r w:rsidR="00813341">
        <w:rPr>
          <w:rFonts w:ascii="Times New Roman" w:hAnsi="Times New Roman" w:cs="Times New Roman"/>
          <w:b/>
          <w:sz w:val="24"/>
          <w:szCs w:val="24"/>
        </w:rPr>
        <w:t>6</w:t>
      </w:r>
      <w:r w:rsidRPr="00360825">
        <w:rPr>
          <w:rFonts w:ascii="Times New Roman" w:hAnsi="Times New Roman" w:cs="Times New Roman"/>
          <w:b/>
          <w:sz w:val="24"/>
          <w:szCs w:val="24"/>
        </w:rPr>
        <w:t>0 000,00 PLN</w:t>
      </w:r>
      <w:r w:rsidRPr="00360825">
        <w:rPr>
          <w:rFonts w:ascii="Times New Roman" w:hAnsi="Times New Roman" w:cs="Times New Roman"/>
          <w:sz w:val="24"/>
          <w:szCs w:val="24"/>
        </w:rPr>
        <w:t xml:space="preserve"> każda, wg wzoru określonego w Z</w:t>
      </w:r>
      <w:r w:rsidRPr="00360825">
        <w:rPr>
          <w:rFonts w:ascii="Times New Roman" w:hAnsi="Times New Roman" w:cs="Times New Roman"/>
          <w:b/>
          <w:iCs/>
          <w:sz w:val="24"/>
          <w:szCs w:val="24"/>
        </w:rPr>
        <w:t>ałączniku nr 4 do siwz</w:t>
      </w:r>
      <w:r w:rsidRPr="00360825">
        <w:rPr>
          <w:rFonts w:ascii="Times New Roman" w:hAnsi="Times New Roman" w:cs="Times New Roman"/>
          <w:sz w:val="24"/>
          <w:szCs w:val="24"/>
        </w:rPr>
        <w:t xml:space="preserve"> wraz z załączeniem dokumentów potwierdzających, że usługi te zostały wykonane lub są wykonywane należycie.</w:t>
      </w:r>
    </w:p>
    <w:p w:rsidR="00BA1E07" w:rsidRPr="00360825" w:rsidRDefault="00BA1E07" w:rsidP="00107B9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60825">
        <w:rPr>
          <w:rFonts w:ascii="Times New Roman" w:hAnsi="Times New Roman" w:cs="Times New Roman"/>
          <w:i/>
          <w:sz w:val="24"/>
          <w:szCs w:val="24"/>
        </w:rPr>
        <w:t>Wymagana forma dokumentów:</w:t>
      </w:r>
    </w:p>
    <w:p w:rsidR="00BA1E07" w:rsidRPr="00360825" w:rsidRDefault="00BA1E07" w:rsidP="00107B9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60825">
        <w:rPr>
          <w:rFonts w:ascii="Times New Roman" w:hAnsi="Times New Roman" w:cs="Times New Roman"/>
          <w:i/>
          <w:sz w:val="24"/>
          <w:szCs w:val="24"/>
        </w:rPr>
        <w:t xml:space="preserve">- wykaz wykonanych dostaw- oryginał </w:t>
      </w:r>
    </w:p>
    <w:p w:rsidR="00595495" w:rsidRDefault="00BA1E07" w:rsidP="00107B9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60825">
        <w:rPr>
          <w:rFonts w:ascii="Times New Roman" w:hAnsi="Times New Roman" w:cs="Times New Roman"/>
          <w:i/>
          <w:sz w:val="24"/>
          <w:szCs w:val="24"/>
        </w:rPr>
        <w:t xml:space="preserve">- dokumenty potwierdzające należyte  wykonanie - oryginał lub kopia poświadczona  za zgodność                                z oryginałem  przez wykonawcę </w:t>
      </w:r>
      <w:r w:rsidR="000F02EC">
        <w:rPr>
          <w:rFonts w:ascii="Times New Roman" w:hAnsi="Times New Roman" w:cs="Times New Roman"/>
          <w:i/>
          <w:sz w:val="24"/>
          <w:szCs w:val="24"/>
        </w:rPr>
        <w:t xml:space="preserve">w sposób opisany w pkt XV </w:t>
      </w:r>
      <w:proofErr w:type="spellStart"/>
      <w:r w:rsidR="000F02EC">
        <w:rPr>
          <w:rFonts w:ascii="Times New Roman" w:hAnsi="Times New Roman" w:cs="Times New Roman"/>
          <w:i/>
          <w:sz w:val="24"/>
          <w:szCs w:val="24"/>
        </w:rPr>
        <w:t>ppkt</w:t>
      </w:r>
      <w:proofErr w:type="spellEnd"/>
      <w:r w:rsidR="000F02EC">
        <w:rPr>
          <w:rFonts w:ascii="Times New Roman" w:hAnsi="Times New Roman" w:cs="Times New Roman"/>
          <w:i/>
          <w:sz w:val="24"/>
          <w:szCs w:val="24"/>
        </w:rPr>
        <w:t xml:space="preserve"> h</w:t>
      </w:r>
      <w:r w:rsidRPr="00360825">
        <w:rPr>
          <w:rFonts w:ascii="Times New Roman" w:hAnsi="Times New Roman" w:cs="Times New Roman"/>
          <w:i/>
          <w:sz w:val="24"/>
          <w:szCs w:val="24"/>
        </w:rPr>
        <w:t xml:space="preserve">) </w:t>
      </w:r>
      <w:proofErr w:type="spellStart"/>
      <w:r w:rsidRPr="00360825">
        <w:rPr>
          <w:rFonts w:ascii="Times New Roman" w:hAnsi="Times New Roman" w:cs="Times New Roman"/>
          <w:i/>
          <w:sz w:val="24"/>
          <w:szCs w:val="24"/>
        </w:rPr>
        <w:t>siwz</w:t>
      </w:r>
      <w:proofErr w:type="spellEnd"/>
    </w:p>
    <w:p w:rsidR="00107B98" w:rsidRPr="00813341" w:rsidRDefault="00107B98" w:rsidP="00107B9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BA1E07" w:rsidRPr="00EA165B" w:rsidRDefault="00BA1E07" w:rsidP="00BA1E07">
      <w:pPr>
        <w:rPr>
          <w:rFonts w:ascii="Times New Roman" w:eastAsia="Batang" w:hAnsi="Times New Roman" w:cs="Times New Roman"/>
          <w:b/>
          <w:i/>
          <w:sz w:val="24"/>
          <w:szCs w:val="24"/>
        </w:rPr>
      </w:pPr>
      <w:r w:rsidRPr="00360825">
        <w:rPr>
          <w:rFonts w:ascii="Times New Roman" w:eastAsia="Batang" w:hAnsi="Times New Roman" w:cs="Times New Roman"/>
          <w:i/>
          <w:sz w:val="24"/>
          <w:szCs w:val="24"/>
        </w:rPr>
        <w:t xml:space="preserve"> </w:t>
      </w:r>
      <w:r w:rsidR="00107B98">
        <w:rPr>
          <w:rFonts w:ascii="Times New Roman" w:eastAsia="Batang" w:hAnsi="Times New Roman" w:cs="Times New Roman"/>
          <w:b/>
          <w:i/>
          <w:sz w:val="24"/>
          <w:szCs w:val="24"/>
        </w:rPr>
        <w:t>Uwaga !</w:t>
      </w:r>
    </w:p>
    <w:p w:rsidR="00BA1E07" w:rsidRPr="006A2990" w:rsidRDefault="00BA1E07" w:rsidP="00BA1E07">
      <w:pPr>
        <w:rPr>
          <w:rFonts w:ascii="Times New Roman" w:eastAsia="Batang" w:hAnsi="Times New Roman" w:cs="Times New Roman"/>
          <w:b/>
          <w:i/>
          <w:sz w:val="24"/>
          <w:szCs w:val="24"/>
        </w:rPr>
      </w:pPr>
      <w:r w:rsidRPr="006A2990">
        <w:rPr>
          <w:rFonts w:ascii="Times New Roman" w:eastAsia="Batang" w:hAnsi="Times New Roman" w:cs="Times New Roman"/>
          <w:i/>
          <w:sz w:val="24"/>
          <w:szCs w:val="24"/>
        </w:rPr>
        <w:t xml:space="preserve">      Zgodnie z art. 26 ust. 2b Pzp wykonawca </w:t>
      </w:r>
      <w:r w:rsidRPr="00E22645">
        <w:rPr>
          <w:rFonts w:ascii="Times New Roman" w:eastAsia="Batang" w:hAnsi="Times New Roman" w:cs="Times New Roman"/>
          <w:b/>
          <w:i/>
          <w:sz w:val="24"/>
          <w:szCs w:val="24"/>
        </w:rPr>
        <w:t>może polegać na wiedzy i doświadczeniu</w:t>
      </w:r>
      <w:r w:rsidRPr="006A2990">
        <w:rPr>
          <w:rFonts w:ascii="Times New Roman" w:eastAsia="Batang" w:hAnsi="Times New Roman" w:cs="Times New Roman"/>
          <w:i/>
          <w:sz w:val="24"/>
          <w:szCs w:val="24"/>
        </w:rPr>
        <w:t xml:space="preserve"> innych podmiotów,  niezależnie od charakteru prawnego łączących go z nimi stosunków. Wykonawca w takiej sytuacji zobowiązany jest udowodnić zamawiającemu, iż będzie dysponował zasobami niezbędnymi do realizacji zamówienia, przedstawiając w tym celu </w:t>
      </w:r>
      <w:r w:rsidRPr="006A2990">
        <w:rPr>
          <w:rFonts w:ascii="Times New Roman" w:eastAsia="Batang" w:hAnsi="Times New Roman" w:cs="Times New Roman"/>
          <w:b/>
          <w:i/>
          <w:sz w:val="24"/>
          <w:szCs w:val="24"/>
        </w:rPr>
        <w:t>pisemne zobowiązanie tych podmiotów do oddania mu do dyspozycji niezbędnych zasobów na okres korzystania z</w:t>
      </w:r>
      <w:r w:rsidR="00EA165B" w:rsidRPr="006A2990">
        <w:rPr>
          <w:rFonts w:ascii="Times New Roman" w:eastAsia="Batang" w:hAnsi="Times New Roman" w:cs="Times New Roman"/>
          <w:b/>
          <w:i/>
          <w:sz w:val="24"/>
          <w:szCs w:val="24"/>
        </w:rPr>
        <w:t xml:space="preserve"> nich przy wykonaniu zamówienia wraz z informacja o udziale ( bądź nie ) tych podmiotów w realizacji zamówienia , wg wzoru jak w zał. nr 6 do siwz. </w:t>
      </w:r>
      <w:r w:rsidRPr="006A2990">
        <w:rPr>
          <w:rFonts w:ascii="Times New Roman" w:eastAsia="Batang" w:hAnsi="Times New Roman" w:cs="Times New Roman"/>
          <w:b/>
          <w:i/>
          <w:sz w:val="24"/>
          <w:szCs w:val="24"/>
        </w:rPr>
        <w:t xml:space="preserve">  </w:t>
      </w:r>
    </w:p>
    <w:p w:rsidR="00BA1E07" w:rsidRDefault="00BA1E07" w:rsidP="00BA1E07">
      <w:pPr>
        <w:rPr>
          <w:rFonts w:ascii="Times New Roman" w:hAnsi="Times New Roman" w:cs="Times New Roman"/>
          <w:i/>
          <w:sz w:val="24"/>
          <w:szCs w:val="24"/>
        </w:rPr>
      </w:pPr>
      <w:r w:rsidRPr="00360825">
        <w:rPr>
          <w:rFonts w:ascii="Times New Roman" w:eastAsia="Batang" w:hAnsi="Times New Roman" w:cs="Times New Roman"/>
          <w:i/>
          <w:sz w:val="24"/>
          <w:szCs w:val="24"/>
        </w:rPr>
        <w:t>Wymagana forma dokumentu - oryginał lub kopia poświadczona „za zgodność z oryginałem” przez wykonawcę</w:t>
      </w:r>
      <w:r w:rsidRPr="00360825">
        <w:rPr>
          <w:rFonts w:ascii="Times New Roman" w:hAnsi="Times New Roman" w:cs="Times New Roman"/>
          <w:i/>
          <w:sz w:val="24"/>
          <w:szCs w:val="24"/>
        </w:rPr>
        <w:t xml:space="preserve"> w spos</w:t>
      </w:r>
      <w:r w:rsidR="000F02EC">
        <w:rPr>
          <w:rFonts w:ascii="Times New Roman" w:hAnsi="Times New Roman" w:cs="Times New Roman"/>
          <w:i/>
          <w:sz w:val="24"/>
          <w:szCs w:val="24"/>
        </w:rPr>
        <w:t xml:space="preserve">ób opisany w pkt XV </w:t>
      </w:r>
      <w:proofErr w:type="spellStart"/>
      <w:r w:rsidR="000F02EC">
        <w:rPr>
          <w:rFonts w:ascii="Times New Roman" w:hAnsi="Times New Roman" w:cs="Times New Roman"/>
          <w:i/>
          <w:sz w:val="24"/>
          <w:szCs w:val="24"/>
        </w:rPr>
        <w:t>ppkt</w:t>
      </w:r>
      <w:proofErr w:type="spellEnd"/>
      <w:r w:rsidR="000F02EC">
        <w:rPr>
          <w:rFonts w:ascii="Times New Roman" w:hAnsi="Times New Roman" w:cs="Times New Roman"/>
          <w:i/>
          <w:sz w:val="24"/>
          <w:szCs w:val="24"/>
        </w:rPr>
        <w:t xml:space="preserve"> 1h</w:t>
      </w:r>
      <w:r w:rsidR="00E41FF8">
        <w:rPr>
          <w:rFonts w:ascii="Times New Roman" w:hAnsi="Times New Roman" w:cs="Times New Roman"/>
          <w:i/>
          <w:sz w:val="24"/>
          <w:szCs w:val="24"/>
        </w:rPr>
        <w:t xml:space="preserve">) </w:t>
      </w:r>
      <w:proofErr w:type="spellStart"/>
      <w:r w:rsidR="00E41FF8">
        <w:rPr>
          <w:rFonts w:ascii="Times New Roman" w:hAnsi="Times New Roman" w:cs="Times New Roman"/>
          <w:i/>
          <w:sz w:val="24"/>
          <w:szCs w:val="24"/>
        </w:rPr>
        <w:t>siwz</w:t>
      </w:r>
      <w:proofErr w:type="spellEnd"/>
    </w:p>
    <w:p w:rsidR="00807949" w:rsidRDefault="00807949" w:rsidP="00107B98">
      <w:pPr>
        <w:spacing w:after="0" w:line="240" w:lineRule="auto"/>
        <w:jc w:val="both"/>
        <w:rPr>
          <w:rFonts w:ascii="Times New Roman" w:eastAsia="EUAlbertina-Regular-Identity-H" w:hAnsi="Times New Roman" w:cs="Times New Roman"/>
          <w:b/>
          <w:i/>
          <w:sz w:val="24"/>
          <w:szCs w:val="24"/>
        </w:rPr>
      </w:pPr>
      <w:r w:rsidRPr="00D0087A">
        <w:rPr>
          <w:rFonts w:ascii="Times New Roman" w:eastAsia="EUAlbertina-Regular-Identity-H" w:hAnsi="Times New Roman" w:cs="Times New Roman"/>
          <w:b/>
          <w:i/>
          <w:sz w:val="24"/>
          <w:szCs w:val="24"/>
        </w:rPr>
        <w:t xml:space="preserve">W przypadku wykazania się </w:t>
      </w:r>
      <w:r w:rsidRPr="00D0087A">
        <w:rPr>
          <w:rFonts w:ascii="Times New Roman" w:eastAsia="EUAlbertina-Regular-Identity-H" w:hAnsi="Times New Roman" w:cs="Times New Roman"/>
          <w:b/>
          <w:i/>
          <w:sz w:val="24"/>
          <w:szCs w:val="24"/>
          <w:u w:val="single"/>
        </w:rPr>
        <w:t>doświadczeniem i wiedzą</w:t>
      </w:r>
      <w:r w:rsidRPr="00D0087A">
        <w:rPr>
          <w:rFonts w:ascii="Times New Roman" w:eastAsia="EUAlbertina-Regular-Identity-H" w:hAnsi="Times New Roman" w:cs="Times New Roman"/>
          <w:b/>
          <w:i/>
          <w:sz w:val="24"/>
          <w:szCs w:val="24"/>
        </w:rPr>
        <w:t xml:space="preserve"> innego podmiotu, wykonawca powinien powierzyć temu wykonawcy podwykonawstwo usług.</w:t>
      </w:r>
    </w:p>
    <w:p w:rsidR="00107B98" w:rsidRPr="00107B98" w:rsidRDefault="00107B98" w:rsidP="00107B98">
      <w:pPr>
        <w:spacing w:after="0" w:line="240" w:lineRule="auto"/>
        <w:jc w:val="both"/>
        <w:rPr>
          <w:rFonts w:ascii="Times New Roman" w:eastAsia="EUAlbertina-Regular-Identity-H" w:hAnsi="Times New Roman" w:cs="Times New Roman"/>
          <w:b/>
          <w:i/>
          <w:sz w:val="24"/>
          <w:szCs w:val="24"/>
        </w:rPr>
      </w:pPr>
    </w:p>
    <w:p w:rsidR="00FD5DBB" w:rsidRDefault="00FD5DBB" w:rsidP="0077228E">
      <w:pPr>
        <w:spacing w:after="0" w:line="240" w:lineRule="auto"/>
        <w:ind w:left="284" w:hanging="284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FD5DBB" w:rsidRDefault="00FD5DBB" w:rsidP="0077228E">
      <w:pPr>
        <w:spacing w:after="0" w:line="240" w:lineRule="auto"/>
        <w:ind w:left="284" w:hanging="284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77228E" w:rsidRPr="00EF01ED" w:rsidRDefault="0077228E" w:rsidP="0077228E">
      <w:pPr>
        <w:spacing w:after="0" w:line="240" w:lineRule="auto"/>
        <w:ind w:left="284" w:hanging="284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D0087A">
        <w:rPr>
          <w:rFonts w:ascii="Times New Roman" w:eastAsia="Calibri" w:hAnsi="Times New Roman" w:cs="Times New Roman"/>
          <w:b/>
          <w:sz w:val="24"/>
          <w:szCs w:val="24"/>
          <w:u w:val="single"/>
        </w:rPr>
        <w:t>4.  Inne dokumenty niezbędne do przeprowadzenia postępowania</w:t>
      </w:r>
    </w:p>
    <w:p w:rsidR="0077228E" w:rsidRPr="00D0087A" w:rsidRDefault="0077228E" w:rsidP="0077228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228E" w:rsidRPr="00D0087A" w:rsidRDefault="0077228E" w:rsidP="0077228E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0087A">
        <w:rPr>
          <w:rFonts w:ascii="Times New Roman" w:eastAsia="Calibri" w:hAnsi="Times New Roman" w:cs="Times New Roman"/>
          <w:b/>
          <w:spacing w:val="-4"/>
          <w:sz w:val="24"/>
          <w:szCs w:val="24"/>
        </w:rPr>
        <w:lastRenderedPageBreak/>
        <w:t>pisemne zobowiązanie innych podmiotów</w:t>
      </w:r>
      <w:r w:rsidRPr="00D0087A">
        <w:rPr>
          <w:rFonts w:ascii="Times New Roman" w:eastAsia="Calibri" w:hAnsi="Times New Roman" w:cs="Times New Roman"/>
          <w:b/>
          <w:i/>
          <w:spacing w:val="-4"/>
          <w:sz w:val="24"/>
          <w:szCs w:val="24"/>
        </w:rPr>
        <w:t xml:space="preserve"> </w:t>
      </w:r>
      <w:r w:rsidRPr="00D0087A">
        <w:rPr>
          <w:rFonts w:ascii="Times New Roman" w:eastAsia="Calibri" w:hAnsi="Times New Roman" w:cs="Times New Roman"/>
          <w:spacing w:val="-4"/>
          <w:sz w:val="24"/>
          <w:szCs w:val="24"/>
        </w:rPr>
        <w:t>tj. tych o których mowa w art. 26 ust. 2b Pzp, do oddania Wykonawcy do dyspozycji niezbędnych zasobów na okres korzystania z nich przy wykonaniu zamówienia</w:t>
      </w:r>
      <w:r w:rsidRPr="00D0087A">
        <w:rPr>
          <w:rFonts w:ascii="Times New Roman" w:eastAsia="Calibri" w:hAnsi="Times New Roman" w:cs="Times New Roman"/>
          <w:b/>
          <w:spacing w:val="-4"/>
          <w:sz w:val="24"/>
          <w:szCs w:val="24"/>
        </w:rPr>
        <w:t xml:space="preserve"> w postaci: wiedzy i doświadczenia, potencjału technicznego,  osób zdolnych do wykonania zamówienia, wraz z informacją o udziale (bądź nie) tych podmiotów w realizacji zamówienia ;</w:t>
      </w:r>
      <w:r w:rsidRPr="00D0087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wg wzoru, jak w </w:t>
      </w:r>
      <w:r w:rsidRPr="00D0087A">
        <w:rPr>
          <w:rFonts w:ascii="Times New Roman" w:eastAsia="Calibri" w:hAnsi="Times New Roman" w:cs="Times New Roman"/>
          <w:b/>
          <w:spacing w:val="-4"/>
          <w:sz w:val="24"/>
          <w:szCs w:val="24"/>
        </w:rPr>
        <w:t xml:space="preserve">zał. nr 6  </w:t>
      </w:r>
      <w:r w:rsidRPr="00D0087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do siwz  </w:t>
      </w:r>
      <w:r w:rsidRPr="00D0087A">
        <w:rPr>
          <w:rFonts w:ascii="Times New Roman" w:eastAsia="Calibri" w:hAnsi="Times New Roman" w:cs="Times New Roman"/>
          <w:i/>
          <w:spacing w:val="-4"/>
          <w:sz w:val="24"/>
          <w:szCs w:val="24"/>
        </w:rPr>
        <w:t>( w oryginale)</w:t>
      </w:r>
    </w:p>
    <w:p w:rsidR="0077228E" w:rsidRPr="00D0087A" w:rsidRDefault="0077228E" w:rsidP="0077228E">
      <w:pPr>
        <w:spacing w:after="0" w:line="240" w:lineRule="auto"/>
        <w:jc w:val="both"/>
        <w:rPr>
          <w:rFonts w:ascii="Times New Roman" w:eastAsia="Calibri" w:hAnsi="Times New Roman" w:cs="Times New Roman"/>
          <w:i/>
          <w:spacing w:val="10"/>
          <w:sz w:val="24"/>
          <w:szCs w:val="24"/>
        </w:rPr>
      </w:pPr>
    </w:p>
    <w:p w:rsidR="0077228E" w:rsidRPr="00D0087A" w:rsidRDefault="0077228E" w:rsidP="0077228E">
      <w:pPr>
        <w:numPr>
          <w:ilvl w:val="0"/>
          <w:numId w:val="32"/>
        </w:numPr>
        <w:spacing w:after="0" w:line="240" w:lineRule="auto"/>
        <w:ind w:right="79"/>
        <w:jc w:val="both"/>
        <w:rPr>
          <w:rFonts w:ascii="Times New Roman" w:eastAsia="Calibri" w:hAnsi="Times New Roman" w:cs="Times New Roman"/>
          <w:b/>
          <w:spacing w:val="-2"/>
          <w:sz w:val="24"/>
          <w:szCs w:val="24"/>
        </w:rPr>
      </w:pPr>
      <w:r w:rsidRPr="00D0087A">
        <w:rPr>
          <w:rFonts w:ascii="Times New Roman" w:eastAsia="Calibri" w:hAnsi="Times New Roman" w:cs="Times New Roman"/>
          <w:b/>
          <w:bCs/>
          <w:spacing w:val="-2"/>
          <w:sz w:val="24"/>
          <w:szCs w:val="24"/>
        </w:rPr>
        <w:t xml:space="preserve">pełnomocnictwo </w:t>
      </w:r>
      <w:r w:rsidRPr="00D0087A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do reprezentowania w postępowaniu o udzielenie zamówienia publicznego albo reprezentowania w postępowaniu i zawarcia umowy w sprawie zamówienia publicznego Wykonawców występujących wspólnie </w:t>
      </w:r>
      <w:r w:rsidRPr="00D0087A">
        <w:rPr>
          <w:rFonts w:ascii="Times New Roman" w:eastAsia="Calibri" w:hAnsi="Times New Roman" w:cs="Times New Roman"/>
          <w:b/>
          <w:bCs/>
          <w:spacing w:val="-2"/>
          <w:sz w:val="24"/>
          <w:szCs w:val="24"/>
        </w:rPr>
        <w:t>w przypadku wspólnego ubiegania się o udzielenie niniejszego zamówienia;</w:t>
      </w:r>
    </w:p>
    <w:p w:rsidR="0077228E" w:rsidRPr="00D0087A" w:rsidRDefault="0077228E" w:rsidP="0077228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087A">
        <w:rPr>
          <w:rFonts w:ascii="Times New Roman" w:hAnsi="Times New Roman"/>
          <w:sz w:val="24"/>
          <w:szCs w:val="24"/>
        </w:rPr>
        <w:t>(oryginał lub kopia poświadczona przez notariusza!!!)</w:t>
      </w:r>
    </w:p>
    <w:p w:rsidR="0077228E" w:rsidRPr="00D0087A" w:rsidRDefault="0077228E" w:rsidP="0077228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04EA" w:rsidRDefault="0077228E" w:rsidP="00595495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pacing w:val="-2"/>
          <w:sz w:val="24"/>
          <w:szCs w:val="24"/>
        </w:rPr>
      </w:pPr>
      <w:r w:rsidRPr="00D0087A">
        <w:rPr>
          <w:rFonts w:ascii="Times New Roman" w:eastAsia="Calibri" w:hAnsi="Times New Roman" w:cs="Times New Roman"/>
          <w:b/>
          <w:bCs/>
          <w:spacing w:val="-2"/>
          <w:sz w:val="24"/>
          <w:szCs w:val="24"/>
        </w:rPr>
        <w:t xml:space="preserve">pełnomocnictwo </w:t>
      </w:r>
      <w:r w:rsidRPr="00D0087A">
        <w:rPr>
          <w:rFonts w:ascii="Times New Roman" w:eastAsia="Calibri" w:hAnsi="Times New Roman" w:cs="Times New Roman"/>
          <w:bCs/>
          <w:spacing w:val="-2"/>
          <w:sz w:val="24"/>
          <w:szCs w:val="24"/>
        </w:rPr>
        <w:t>określające jego zakres, w przypadku</w:t>
      </w:r>
      <w:r w:rsidRPr="00D0087A">
        <w:rPr>
          <w:rFonts w:ascii="Times New Roman" w:eastAsia="Calibri" w:hAnsi="Times New Roman" w:cs="Times New Roman"/>
          <w:b/>
          <w:bCs/>
          <w:spacing w:val="-2"/>
          <w:sz w:val="24"/>
          <w:szCs w:val="24"/>
        </w:rPr>
        <w:t xml:space="preserve">, gdy oferta, oświadczenia Wykonawcy i inne dokumenty są podpisane lub potwierdzane za zgodność </w:t>
      </w:r>
      <w:r w:rsidRPr="00D0087A">
        <w:rPr>
          <w:rFonts w:ascii="Times New Roman" w:eastAsia="Calibri" w:hAnsi="Times New Roman" w:cs="Times New Roman"/>
          <w:b/>
          <w:bCs/>
          <w:spacing w:val="-2"/>
          <w:sz w:val="24"/>
          <w:szCs w:val="24"/>
        </w:rPr>
        <w:br/>
        <w:t>z oryginałem przez pełnomocnika Wykonawcy;</w:t>
      </w:r>
    </w:p>
    <w:p w:rsidR="00B84C7E" w:rsidRDefault="00B84C7E" w:rsidP="00B84C7E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bCs/>
          <w:spacing w:val="-2"/>
          <w:sz w:val="24"/>
          <w:szCs w:val="24"/>
        </w:rPr>
      </w:pPr>
    </w:p>
    <w:p w:rsidR="0077228E" w:rsidRPr="00BB3EA0" w:rsidRDefault="00AF1FE7" w:rsidP="00BB3EA0">
      <w:pPr>
        <w:pStyle w:val="Akapitzlist"/>
        <w:numPr>
          <w:ilvl w:val="0"/>
          <w:numId w:val="32"/>
        </w:numPr>
      </w:pPr>
      <w:r w:rsidRPr="00BB3EA0">
        <w:rPr>
          <w:rFonts w:ascii="Times New Roman" w:hAnsi="Times New Roman"/>
          <w:b/>
          <w:bCs/>
          <w:spacing w:val="-2"/>
          <w:sz w:val="24"/>
          <w:szCs w:val="24"/>
        </w:rPr>
        <w:t>w</w:t>
      </w:r>
      <w:r w:rsidR="00B84C7E" w:rsidRPr="00BB3EA0">
        <w:rPr>
          <w:rFonts w:ascii="Times New Roman" w:hAnsi="Times New Roman"/>
          <w:b/>
          <w:bCs/>
          <w:spacing w:val="-2"/>
          <w:sz w:val="24"/>
          <w:szCs w:val="24"/>
        </w:rPr>
        <w:t xml:space="preserve"> zakresie potwierdzenia, że oferowane usługi odpowiadają określonym wymaganiom należy przedłożyć oświadczenie Wykonawcy</w:t>
      </w:r>
      <w:r w:rsidR="00B84C7E" w:rsidRPr="00BB3EA0">
        <w:rPr>
          <w:rFonts w:ascii="Times New Roman" w:hAnsi="Times New Roman"/>
          <w:bCs/>
          <w:spacing w:val="-2"/>
          <w:sz w:val="24"/>
          <w:szCs w:val="24"/>
        </w:rPr>
        <w:t>, że</w:t>
      </w:r>
      <w:r w:rsidR="00B84C7E" w:rsidRPr="00BB3EA0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="005B6654" w:rsidRPr="00BB3EA0">
        <w:rPr>
          <w:rFonts w:ascii="Times New Roman" w:eastAsia="Times New Roman" w:hAnsi="Times New Roman"/>
          <w:sz w:val="24"/>
          <w:szCs w:val="24"/>
          <w:lang w:eastAsia="pl-PL"/>
        </w:rPr>
        <w:t>użyte w procesie prania środki posiadają odpowiednie</w:t>
      </w:r>
      <w:r w:rsidR="00BB3EA0" w:rsidRPr="00BB3EA0">
        <w:rPr>
          <w:rFonts w:ascii="Times New Roman" w:hAnsi="Times New Roman"/>
          <w:sz w:val="24"/>
          <w:szCs w:val="24"/>
        </w:rPr>
        <w:t xml:space="preserve"> świadectwo dopuszczenia do obrotu,</w:t>
      </w:r>
      <w:r w:rsidR="00BB3EA0">
        <w:t xml:space="preserve"> </w:t>
      </w:r>
      <w:r w:rsidR="00BB3EA0" w:rsidRPr="00BB3EA0">
        <w:rPr>
          <w:rFonts w:ascii="Times New Roman" w:hAnsi="Times New Roman"/>
          <w:sz w:val="24"/>
          <w:szCs w:val="24"/>
        </w:rPr>
        <w:t>atest Państwowego Zakładu Higieny, zgodnie  z aktualnie obowiązującym polskim prawem</w:t>
      </w:r>
      <w:r w:rsidR="00BB3EA0">
        <w:rPr>
          <w:rFonts w:ascii="Times New Roman" w:hAnsi="Times New Roman"/>
          <w:sz w:val="24"/>
          <w:szCs w:val="24"/>
        </w:rPr>
        <w:t xml:space="preserve"> w tym zakresie </w:t>
      </w:r>
      <w:r w:rsidRPr="00BB3EA0">
        <w:rPr>
          <w:rFonts w:ascii="Times New Roman" w:eastAsia="Times New Roman" w:hAnsi="Times New Roman"/>
          <w:sz w:val="24"/>
          <w:szCs w:val="24"/>
          <w:lang w:eastAsia="pl-PL"/>
        </w:rPr>
        <w:t xml:space="preserve">wg wzoru, </w:t>
      </w:r>
      <w:r w:rsidRPr="00BB3EA0">
        <w:rPr>
          <w:rFonts w:ascii="Times New Roman" w:eastAsia="Times New Roman" w:hAnsi="Times New Roman"/>
          <w:b/>
          <w:sz w:val="24"/>
          <w:szCs w:val="24"/>
          <w:lang w:eastAsia="pl-PL"/>
        </w:rPr>
        <w:t>jak w zał. nr 7 do siwz</w:t>
      </w:r>
      <w:r w:rsidR="005B6654" w:rsidRPr="00BB3EA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637B93" w:rsidRPr="00637B93" w:rsidRDefault="00A05ED1" w:rsidP="00637B93">
      <w:pPr>
        <w:pStyle w:val="Nagwek3"/>
        <w:spacing w:after="240"/>
        <w:rPr>
          <w:szCs w:val="24"/>
        </w:rPr>
      </w:pPr>
      <w:r w:rsidRPr="00360825">
        <w:rPr>
          <w:szCs w:val="24"/>
        </w:rPr>
        <w:t>XI. Sposób porozumiewania się zamawiającego z wykonawcami.</w:t>
      </w:r>
    </w:p>
    <w:p w:rsidR="00637B93" w:rsidRPr="00BB3EA0" w:rsidRDefault="00637B93" w:rsidP="00BB3EA0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7B93">
        <w:rPr>
          <w:rFonts w:ascii="Times New Roman" w:eastAsia="Calibri" w:hAnsi="Times New Roman" w:cs="Times New Roman"/>
          <w:sz w:val="24"/>
          <w:szCs w:val="24"/>
        </w:rPr>
        <w:t xml:space="preserve">1.Oświadczenia, wnioski, zawiadomienia oraz informacje Zamawiający i Wykonawcy    </w:t>
      </w:r>
      <w:r w:rsidRPr="00637B93">
        <w:rPr>
          <w:rFonts w:ascii="Times New Roman" w:eastAsia="Calibri" w:hAnsi="Times New Roman" w:cs="Times New Roman"/>
          <w:sz w:val="24"/>
          <w:szCs w:val="24"/>
        </w:rPr>
        <w:br/>
        <w:t xml:space="preserve">przekazują pisemnie : pocztą, faksem (nr </w:t>
      </w:r>
      <w:proofErr w:type="spellStart"/>
      <w:r w:rsidRPr="00637B93">
        <w:rPr>
          <w:rFonts w:ascii="Times New Roman" w:eastAsia="Calibri" w:hAnsi="Times New Roman" w:cs="Times New Roman"/>
          <w:sz w:val="24"/>
          <w:szCs w:val="24"/>
        </w:rPr>
        <w:t>faxu</w:t>
      </w:r>
      <w:proofErr w:type="spellEnd"/>
      <w:r w:rsidRPr="00637B93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637B93">
        <w:rPr>
          <w:rFonts w:ascii="Times New Roman" w:eastAsia="Calibri" w:hAnsi="Times New Roman" w:cs="Times New Roman"/>
          <w:b/>
          <w:bCs/>
          <w:sz w:val="24"/>
          <w:szCs w:val="24"/>
        </w:rPr>
        <w:t>+48 41 34 403 75</w:t>
      </w:r>
      <w:r w:rsidRPr="00637B93"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637B93">
        <w:rPr>
          <w:rFonts w:ascii="Times New Roman" w:eastAsia="Calibri" w:hAnsi="Times New Roman" w:cs="Times New Roman"/>
          <w:sz w:val="24"/>
          <w:szCs w:val="24"/>
        </w:rPr>
        <w:t>) lub elektronicznie ( adres email</w:t>
      </w:r>
      <w:r w:rsidRPr="00637B93">
        <w:rPr>
          <w:rFonts w:ascii="Times New Roman" w:hAnsi="Times New Roman" w:cs="Times New Roman"/>
          <w:color w:val="0000FF"/>
          <w:sz w:val="24"/>
          <w:szCs w:val="24"/>
          <w:u w:val="single"/>
        </w:rPr>
        <w:t>:</w:t>
      </w:r>
      <w:r w:rsidRPr="00637B9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hyperlink r:id="rId10" w:history="1">
        <w:r w:rsidR="006312A7" w:rsidRPr="00AB07BE">
          <w:rPr>
            <w:rStyle w:val="Hipercze"/>
            <w:rFonts w:ascii="Times New Roman" w:hAnsi="Times New Roman" w:cs="Times New Roman"/>
            <w:b/>
            <w:sz w:val="24"/>
            <w:szCs w:val="24"/>
          </w:rPr>
          <w:t>zamowienia@mosir.kielce.pl</w:t>
        </w:r>
      </w:hyperlink>
      <w:r w:rsidR="006312A7">
        <w:rPr>
          <w:rFonts w:ascii="Times New Roman" w:eastAsia="Calibri" w:hAnsi="Times New Roman" w:cs="Times New Roman"/>
          <w:sz w:val="24"/>
          <w:szCs w:val="24"/>
        </w:rPr>
        <w:t xml:space="preserve"> )</w:t>
      </w:r>
      <w:r w:rsidRPr="00637B93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Pr="00637B93">
        <w:rPr>
          <w:rFonts w:ascii="Times New Roman" w:eastAsia="Calibri" w:hAnsi="Times New Roman" w:cs="Times New Roman"/>
          <w:b/>
          <w:sz w:val="24"/>
          <w:szCs w:val="24"/>
        </w:rPr>
        <w:t xml:space="preserve">przy czym za przekazany elektronicznie uznaje się ( scan ) fotokopię oryginału dokumentu podpisanego przez upoważnione osoby, w formie załącznika do wiadomości. Zabrania się wpisywania treści informacji w okno e-maila. </w:t>
      </w:r>
    </w:p>
    <w:p w:rsidR="00637B93" w:rsidRPr="00637B93" w:rsidRDefault="00637B93" w:rsidP="00637B9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637B93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UWAGA: na formularzu ofertowym( zał. nr 1 do siwz) należy  podać czytelny nr faksu (lub e-mail dla osób nie posiadających faksu) na który wykonawca będzie otrzymywał od zamawiającego wszystkie informacje związane z prowadzonym postępowaniem. </w:t>
      </w:r>
    </w:p>
    <w:p w:rsidR="00637B93" w:rsidRPr="00637B93" w:rsidRDefault="00637B93" w:rsidP="00637B9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637B93" w:rsidRPr="00637B93" w:rsidRDefault="00637B93" w:rsidP="00637B93">
      <w:pPr>
        <w:spacing w:after="120" w:line="240" w:lineRule="auto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637B93">
        <w:rPr>
          <w:rFonts w:ascii="Times New Roman" w:eastAsia="Calibri" w:hAnsi="Times New Roman" w:cs="Times New Roman"/>
          <w:sz w:val="24"/>
          <w:szCs w:val="24"/>
        </w:rPr>
        <w:t>Godziny pracy Z</w:t>
      </w:r>
      <w:r w:rsidR="00BB3EA0">
        <w:rPr>
          <w:rFonts w:ascii="Times New Roman" w:eastAsia="Calibri" w:hAnsi="Times New Roman" w:cs="Times New Roman"/>
          <w:sz w:val="24"/>
          <w:szCs w:val="24"/>
        </w:rPr>
        <w:t>amawiającego</w:t>
      </w:r>
      <w:r w:rsidRPr="00637B93">
        <w:rPr>
          <w:rFonts w:ascii="Times New Roman" w:eastAsia="Calibri" w:hAnsi="Times New Roman" w:cs="Times New Roman"/>
          <w:sz w:val="24"/>
          <w:szCs w:val="24"/>
        </w:rPr>
        <w:t xml:space="preserve">: dni robocze ( pn.-pt.)  w godz. </w:t>
      </w:r>
      <w:r w:rsidRPr="00637B9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od 7:30 do 15:30 </w:t>
      </w:r>
    </w:p>
    <w:p w:rsidR="00637B93" w:rsidRPr="00637B93" w:rsidRDefault="00637B93" w:rsidP="00637B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7B93">
        <w:rPr>
          <w:rFonts w:ascii="Times New Roman" w:eastAsia="Calibri" w:hAnsi="Times New Roman" w:cs="Times New Roman"/>
          <w:sz w:val="24"/>
          <w:szCs w:val="24"/>
        </w:rPr>
        <w:t>2. Przekazanie za pomocą faksu lub elektronicznie dokumentów, o których mowa powyżej uważa się za złożone w terminie, jeżeli ich treść dotarła do adresata przed upływem wyznaczonego terminu. Każda ze stron na żądanie drugiej niezwłocznie potwierdza fakt ich otrzymania.</w:t>
      </w:r>
    </w:p>
    <w:p w:rsidR="00637B93" w:rsidRPr="00637B93" w:rsidRDefault="00637B93" w:rsidP="00637B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37B93" w:rsidRPr="00637B93" w:rsidRDefault="00637B93" w:rsidP="00637B93">
      <w:pPr>
        <w:autoSpaceDE w:val="0"/>
        <w:autoSpaceDN w:val="0"/>
        <w:adjustRightInd w:val="0"/>
        <w:spacing w:after="0" w:line="240" w:lineRule="auto"/>
        <w:jc w:val="both"/>
      </w:pPr>
      <w:r w:rsidRPr="00637B93">
        <w:rPr>
          <w:rFonts w:ascii="Times New Roman" w:eastAsia="Calibri" w:hAnsi="Times New Roman" w:cs="Times New Roman"/>
          <w:sz w:val="24"/>
          <w:szCs w:val="24"/>
        </w:rPr>
        <w:t>3.Wykonawca może pisemnie, pocztą, elektronicznie lub faksem zwrócić się do Zamawiającego o wyjaśnienie treści SIWZ. Prośbę o wyjaśnienia należy przesłać na adres:</w:t>
      </w:r>
      <w:r w:rsidRPr="00637B93">
        <w:t xml:space="preserve"> </w:t>
      </w:r>
      <w:r w:rsidRPr="00637B93">
        <w:rPr>
          <w:rFonts w:ascii="Times New Roman" w:hAnsi="Times New Roman" w:cs="Times New Roman"/>
          <w:b/>
          <w:sz w:val="24"/>
          <w:szCs w:val="24"/>
        </w:rPr>
        <w:t>Mie</w:t>
      </w:r>
      <w:r>
        <w:rPr>
          <w:rFonts w:ascii="Times New Roman" w:hAnsi="Times New Roman" w:cs="Times New Roman"/>
          <w:b/>
          <w:sz w:val="24"/>
          <w:szCs w:val="24"/>
        </w:rPr>
        <w:t>jski Ośrodek Sportu i Rekreacji</w:t>
      </w:r>
      <w:r w:rsidRPr="00637B93">
        <w:rPr>
          <w:rFonts w:ascii="Times New Roman" w:hAnsi="Times New Roman" w:cs="Times New Roman"/>
          <w:b/>
          <w:sz w:val="24"/>
          <w:szCs w:val="24"/>
        </w:rPr>
        <w:t>, 25-018  Kielce, ul. Żytnia 1, tel.:  41- 34 492 39, fax:  41- 34 403 75</w:t>
      </w:r>
    </w:p>
    <w:p w:rsidR="00637B93" w:rsidRPr="00637B93" w:rsidRDefault="00637B93" w:rsidP="00637B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37B93" w:rsidRPr="00637B93" w:rsidRDefault="00637B93" w:rsidP="00637B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7B93">
        <w:rPr>
          <w:rFonts w:ascii="Times New Roman" w:eastAsia="Calibri" w:hAnsi="Times New Roman" w:cs="Times New Roman"/>
          <w:sz w:val="24"/>
          <w:szCs w:val="24"/>
        </w:rPr>
        <w:t xml:space="preserve">4. Zamawiający obowiązany jest niezwłocznie udzielić wyjaśnień, jednak nie później niż na </w:t>
      </w:r>
      <w:r w:rsidRPr="00637B93">
        <w:rPr>
          <w:rFonts w:ascii="Times New Roman" w:eastAsia="Calibri" w:hAnsi="Times New Roman" w:cs="Times New Roman"/>
          <w:sz w:val="24"/>
          <w:szCs w:val="24"/>
        </w:rPr>
        <w:br/>
        <w:t>2 dni przed upływem terminu składania ofert</w:t>
      </w:r>
    </w:p>
    <w:p w:rsidR="00637B93" w:rsidRPr="00637B93" w:rsidRDefault="00637B93" w:rsidP="00637B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637B93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637B9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pod warunkiem, </w:t>
      </w:r>
      <w:r w:rsidRPr="00637B93">
        <w:rPr>
          <w:rFonts w:ascii="Times New Roman" w:eastAsia="Calibri" w:hAnsi="Times New Roman" w:cs="Times New Roman"/>
          <w:sz w:val="24"/>
          <w:szCs w:val="24"/>
        </w:rPr>
        <w:t>ż</w:t>
      </w:r>
      <w:r w:rsidRPr="00637B93">
        <w:rPr>
          <w:rFonts w:ascii="Times New Roman" w:eastAsia="Calibri" w:hAnsi="Times New Roman" w:cs="Times New Roman"/>
          <w:i/>
          <w:iCs/>
          <w:sz w:val="24"/>
          <w:szCs w:val="24"/>
        </w:rPr>
        <w:t>e wniosek o wyja</w:t>
      </w:r>
      <w:r w:rsidRPr="00637B93">
        <w:rPr>
          <w:rFonts w:ascii="Times New Roman" w:eastAsia="Calibri" w:hAnsi="Times New Roman" w:cs="Times New Roman"/>
          <w:sz w:val="24"/>
          <w:szCs w:val="24"/>
        </w:rPr>
        <w:t>ś</w:t>
      </w:r>
      <w:r w:rsidRPr="00637B93">
        <w:rPr>
          <w:rFonts w:ascii="Times New Roman" w:eastAsia="Calibri" w:hAnsi="Times New Roman" w:cs="Times New Roman"/>
          <w:i/>
          <w:iCs/>
          <w:sz w:val="24"/>
          <w:szCs w:val="24"/>
        </w:rPr>
        <w:t>nienie tre</w:t>
      </w:r>
      <w:r w:rsidRPr="00637B93">
        <w:rPr>
          <w:rFonts w:ascii="Times New Roman" w:eastAsia="Calibri" w:hAnsi="Times New Roman" w:cs="Times New Roman"/>
          <w:sz w:val="24"/>
          <w:szCs w:val="24"/>
        </w:rPr>
        <w:t>ś</w:t>
      </w:r>
      <w:r w:rsidRPr="00637B93">
        <w:rPr>
          <w:rFonts w:ascii="Times New Roman" w:eastAsia="Calibri" w:hAnsi="Times New Roman" w:cs="Times New Roman"/>
          <w:i/>
          <w:iCs/>
          <w:sz w:val="24"/>
          <w:szCs w:val="24"/>
        </w:rPr>
        <w:t>ci specyfikacji istotnych warunków zamówienia wpłyn</w:t>
      </w:r>
      <w:r w:rsidRPr="00637B93">
        <w:rPr>
          <w:rFonts w:ascii="Times New Roman" w:eastAsia="Calibri" w:hAnsi="Times New Roman" w:cs="Times New Roman"/>
          <w:sz w:val="24"/>
          <w:szCs w:val="24"/>
        </w:rPr>
        <w:t>ą</w:t>
      </w:r>
      <w:r w:rsidRPr="00637B93">
        <w:rPr>
          <w:rFonts w:ascii="Times New Roman" w:eastAsia="Calibri" w:hAnsi="Times New Roman" w:cs="Times New Roman"/>
          <w:i/>
          <w:iCs/>
          <w:sz w:val="24"/>
          <w:szCs w:val="24"/>
        </w:rPr>
        <w:t>ł do Zamawiaj</w:t>
      </w:r>
      <w:r w:rsidRPr="00637B93">
        <w:rPr>
          <w:rFonts w:ascii="Times New Roman" w:eastAsia="Calibri" w:hAnsi="Times New Roman" w:cs="Times New Roman"/>
          <w:sz w:val="24"/>
          <w:szCs w:val="24"/>
        </w:rPr>
        <w:t>ą</w:t>
      </w:r>
      <w:r w:rsidRPr="00637B93">
        <w:rPr>
          <w:rFonts w:ascii="Times New Roman" w:eastAsia="Calibri" w:hAnsi="Times New Roman" w:cs="Times New Roman"/>
          <w:i/>
          <w:iCs/>
          <w:sz w:val="24"/>
          <w:szCs w:val="24"/>
        </w:rPr>
        <w:t>cego nie pó</w:t>
      </w:r>
      <w:r w:rsidRPr="00637B93">
        <w:rPr>
          <w:rFonts w:ascii="Times New Roman" w:eastAsia="Calibri" w:hAnsi="Times New Roman" w:cs="Times New Roman"/>
          <w:sz w:val="24"/>
          <w:szCs w:val="24"/>
        </w:rPr>
        <w:t>ź</w:t>
      </w:r>
      <w:r w:rsidRPr="00637B93">
        <w:rPr>
          <w:rFonts w:ascii="Times New Roman" w:eastAsia="Calibri" w:hAnsi="Times New Roman" w:cs="Times New Roman"/>
          <w:i/>
          <w:iCs/>
          <w:sz w:val="24"/>
          <w:szCs w:val="24"/>
        </w:rPr>
        <w:t>niej ni</w:t>
      </w:r>
      <w:r w:rsidRPr="00637B93">
        <w:rPr>
          <w:rFonts w:ascii="Times New Roman" w:eastAsia="Calibri" w:hAnsi="Times New Roman" w:cs="Times New Roman"/>
          <w:sz w:val="24"/>
          <w:szCs w:val="24"/>
        </w:rPr>
        <w:t xml:space="preserve">ż </w:t>
      </w:r>
      <w:r w:rsidRPr="00637B93">
        <w:rPr>
          <w:rFonts w:ascii="Times New Roman" w:eastAsia="Calibri" w:hAnsi="Times New Roman" w:cs="Times New Roman"/>
          <w:i/>
          <w:iCs/>
          <w:sz w:val="24"/>
          <w:szCs w:val="24"/>
        </w:rPr>
        <w:t>do ko</w:t>
      </w:r>
      <w:r w:rsidRPr="00637B93">
        <w:rPr>
          <w:rFonts w:ascii="Times New Roman" w:eastAsia="Calibri" w:hAnsi="Times New Roman" w:cs="Times New Roman"/>
          <w:sz w:val="24"/>
          <w:szCs w:val="24"/>
        </w:rPr>
        <w:t>ń</w:t>
      </w:r>
      <w:r w:rsidRPr="00637B93">
        <w:rPr>
          <w:rFonts w:ascii="Times New Roman" w:eastAsia="Calibri" w:hAnsi="Times New Roman" w:cs="Times New Roman"/>
          <w:i/>
          <w:iCs/>
          <w:sz w:val="24"/>
          <w:szCs w:val="24"/>
        </w:rPr>
        <w:t>ca dnia, w którym upływa połowa wyznaczonego terminu składania ofert.</w:t>
      </w:r>
    </w:p>
    <w:p w:rsidR="00637B93" w:rsidRPr="00637B93" w:rsidRDefault="00637B93" w:rsidP="00637B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:rsidR="00637B93" w:rsidRPr="00637B93" w:rsidRDefault="00637B93" w:rsidP="00637B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637B93">
        <w:rPr>
          <w:rFonts w:ascii="Times New Roman" w:eastAsia="Calibri" w:hAnsi="Times New Roman" w:cs="Times New Roman"/>
          <w:sz w:val="24"/>
          <w:szCs w:val="24"/>
        </w:rPr>
        <w:lastRenderedPageBreak/>
        <w:t>5. Zamawiający jednocześnie przesyła treść wyjaśnień wszystkim Wykonawcom, którym przekazał SIWZ, bez ujawniania źródła zapytania. Zamawiający treść zapytań wraz z wyjaśnieniami zamieszcza na stronie internetowej</w:t>
      </w:r>
      <w:r w:rsidRPr="00637B93">
        <w:t xml:space="preserve"> </w:t>
      </w:r>
      <w:r w:rsidRPr="00637B93">
        <w:rPr>
          <w:rFonts w:ascii="Times New Roman" w:eastAsia="Calibri" w:hAnsi="Times New Roman" w:cs="Times New Roman"/>
          <w:sz w:val="24"/>
          <w:szCs w:val="24"/>
        </w:rPr>
        <w:t xml:space="preserve">Miejskiego Ośrodka Sportu i Rekreacji pod linkiem </w:t>
      </w:r>
      <w:hyperlink r:id="rId11" w:history="1">
        <w:r w:rsidRPr="00637B93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www.mosir.kielce.pl</w:t>
        </w:r>
      </w:hyperlink>
      <w:r w:rsidRPr="00637B9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37B93" w:rsidRPr="005F12BB" w:rsidRDefault="00637B93" w:rsidP="00637B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highlight w:val="yellow"/>
        </w:rPr>
      </w:pPr>
      <w:r w:rsidRPr="00637B9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9715D" w:rsidRDefault="005F12BB" w:rsidP="00471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="00683504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637B93" w:rsidRPr="00637B93">
        <w:rPr>
          <w:rFonts w:ascii="Times New Roman" w:eastAsia="Calibri" w:hAnsi="Times New Roman" w:cs="Times New Roman"/>
          <w:sz w:val="24"/>
          <w:szCs w:val="24"/>
        </w:rPr>
        <w:t xml:space="preserve">W uzasadnionych przypadkach, przed upływem terminu składania ofert, Zamawiający może zmienić treść specyfikacji istotnych warunków zamówienia. </w:t>
      </w:r>
      <w:r w:rsidR="00637B93" w:rsidRPr="00637B93">
        <w:rPr>
          <w:rFonts w:ascii="Times New Roman" w:eastAsia="Calibri" w:hAnsi="Times New Roman" w:cs="Times New Roman"/>
          <w:bCs/>
          <w:sz w:val="24"/>
          <w:szCs w:val="24"/>
        </w:rPr>
        <w:t>Każda zmiana wprowadzona przez Zamawiaj</w:t>
      </w:r>
      <w:r w:rsidR="00637B93" w:rsidRPr="00637B93">
        <w:rPr>
          <w:rFonts w:ascii="Times New Roman" w:eastAsia="Calibri" w:hAnsi="Times New Roman" w:cs="Times New Roman"/>
          <w:sz w:val="24"/>
          <w:szCs w:val="24"/>
        </w:rPr>
        <w:t>ą</w:t>
      </w:r>
      <w:r w:rsidR="00637B93" w:rsidRPr="00637B93">
        <w:rPr>
          <w:rFonts w:ascii="Times New Roman" w:eastAsia="Calibri" w:hAnsi="Times New Roman" w:cs="Times New Roman"/>
          <w:bCs/>
          <w:sz w:val="24"/>
          <w:szCs w:val="24"/>
        </w:rPr>
        <w:t>cego stanie si</w:t>
      </w:r>
      <w:r w:rsidR="00637B93" w:rsidRPr="00637B93">
        <w:rPr>
          <w:rFonts w:ascii="Times New Roman" w:eastAsia="Calibri" w:hAnsi="Times New Roman" w:cs="Times New Roman"/>
          <w:sz w:val="24"/>
          <w:szCs w:val="24"/>
        </w:rPr>
        <w:t xml:space="preserve">ę </w:t>
      </w:r>
      <w:r w:rsidR="00637B93" w:rsidRPr="00637B93">
        <w:rPr>
          <w:rFonts w:ascii="Times New Roman" w:eastAsia="Calibri" w:hAnsi="Times New Roman" w:cs="Times New Roman"/>
          <w:bCs/>
          <w:sz w:val="24"/>
          <w:szCs w:val="24"/>
        </w:rPr>
        <w:t>cz</w:t>
      </w:r>
      <w:r w:rsidR="00637B93" w:rsidRPr="00637B93">
        <w:rPr>
          <w:rFonts w:ascii="Times New Roman" w:eastAsia="Calibri" w:hAnsi="Times New Roman" w:cs="Times New Roman"/>
          <w:sz w:val="24"/>
          <w:szCs w:val="24"/>
        </w:rPr>
        <w:t>ęś</w:t>
      </w:r>
      <w:r w:rsidR="00637B93" w:rsidRPr="00637B93">
        <w:rPr>
          <w:rFonts w:ascii="Times New Roman" w:eastAsia="Calibri" w:hAnsi="Times New Roman" w:cs="Times New Roman"/>
          <w:bCs/>
          <w:sz w:val="24"/>
          <w:szCs w:val="24"/>
        </w:rPr>
        <w:t>ci</w:t>
      </w:r>
      <w:r w:rsidR="00637B93" w:rsidRPr="00637B93">
        <w:rPr>
          <w:rFonts w:ascii="Times New Roman" w:eastAsia="Calibri" w:hAnsi="Times New Roman" w:cs="Times New Roman"/>
          <w:sz w:val="24"/>
          <w:szCs w:val="24"/>
        </w:rPr>
        <w:t xml:space="preserve">ą </w:t>
      </w:r>
      <w:r w:rsidR="00637B93" w:rsidRPr="00637B93">
        <w:rPr>
          <w:rFonts w:ascii="Times New Roman" w:eastAsia="Calibri" w:hAnsi="Times New Roman" w:cs="Times New Roman"/>
          <w:bCs/>
          <w:sz w:val="24"/>
          <w:szCs w:val="24"/>
        </w:rPr>
        <w:t>SIWZ oraz zostanie przekazana wszystkim uczestnikom post</w:t>
      </w:r>
      <w:r w:rsidR="00637B93" w:rsidRPr="00637B93">
        <w:rPr>
          <w:rFonts w:ascii="Times New Roman" w:eastAsia="Calibri" w:hAnsi="Times New Roman" w:cs="Times New Roman"/>
          <w:sz w:val="24"/>
          <w:szCs w:val="24"/>
        </w:rPr>
        <w:t>ę</w:t>
      </w:r>
      <w:r w:rsidR="00637B93" w:rsidRPr="00637B93">
        <w:rPr>
          <w:rFonts w:ascii="Times New Roman" w:eastAsia="Calibri" w:hAnsi="Times New Roman" w:cs="Times New Roman"/>
          <w:bCs/>
          <w:sz w:val="24"/>
          <w:szCs w:val="24"/>
        </w:rPr>
        <w:t>powania, a także zostanie zamieszczona na stronie internetowej Zamawiaj</w:t>
      </w:r>
      <w:r w:rsidR="00637B93" w:rsidRPr="00637B93">
        <w:rPr>
          <w:rFonts w:ascii="Times New Roman" w:eastAsia="Calibri" w:hAnsi="Times New Roman" w:cs="Times New Roman"/>
          <w:sz w:val="24"/>
          <w:szCs w:val="24"/>
        </w:rPr>
        <w:t>ą</w:t>
      </w:r>
      <w:r w:rsidR="00637B93" w:rsidRPr="00637B93">
        <w:rPr>
          <w:rFonts w:ascii="Times New Roman" w:eastAsia="Calibri" w:hAnsi="Times New Roman" w:cs="Times New Roman"/>
          <w:bCs/>
          <w:sz w:val="24"/>
          <w:szCs w:val="24"/>
        </w:rPr>
        <w:t xml:space="preserve">cego </w:t>
      </w:r>
      <w:hyperlink r:id="rId12" w:history="1">
        <w:r w:rsidR="00637B93" w:rsidRPr="00637B93">
          <w:rPr>
            <w:rFonts w:ascii="Times New Roman" w:eastAsia="Calibri" w:hAnsi="Times New Roman" w:cs="Times New Roman"/>
            <w:bCs/>
            <w:color w:val="0000FF"/>
            <w:sz w:val="24"/>
            <w:szCs w:val="24"/>
            <w:u w:val="single"/>
          </w:rPr>
          <w:t>www.mosir.kielce.pl</w:t>
        </w:r>
      </w:hyperlink>
      <w:r w:rsidR="0047138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:rsidR="0047138D" w:rsidRPr="0047138D" w:rsidRDefault="0047138D" w:rsidP="00471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</w:t>
      </w:r>
      <w:r w:rsidR="00A05ED1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Osoby uprawnione do porozumiewania się z Wykonawcami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13341" w:rsidRDefault="00DB513D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493369" w:rsidRPr="00493369">
        <w:rPr>
          <w:rFonts w:ascii="Times New Roman" w:eastAsia="Times New Roman" w:hAnsi="Times New Roman" w:cs="Times New Roman"/>
          <w:sz w:val="24"/>
          <w:szCs w:val="24"/>
          <w:lang w:eastAsia="pl-PL"/>
        </w:rPr>
        <w:t>Stanisław Perz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="00493369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</w:t>
      </w:r>
      <w:r w:rsidR="00FD3A4C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Hali Sportowej ul. Krakowska 72 w Kielcach</w:t>
      </w:r>
      <w:r w:rsidR="00AB33CB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1004EA" w:rsidRPr="00360825" w:rsidRDefault="00AB33CB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( pn.-pt.)  w godz.: 7.30-15.30, t</w:t>
      </w:r>
      <w:r w:rsidR="00FD3A4C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el. 41 – 366 00 32</w:t>
      </w:r>
    </w:p>
    <w:p w:rsidR="00813341" w:rsidRPr="00360825" w:rsidRDefault="00A05ED1" w:rsidP="008133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1004EA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 Halina Rutyna – gł. specj</w:t>
      </w:r>
      <w:r w:rsidR="00FD3A4C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alista</w:t>
      </w:r>
      <w:r w:rsidR="008133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ds. zamówień publicznych ul. Żytnia 1 w Kielcach </w:t>
      </w:r>
      <w:r w:rsidR="001004EA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pn</w:t>
      </w:r>
      <w:r w:rsidR="00FD3A4C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004EA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-pt</w:t>
      </w:r>
      <w:r w:rsidR="00FD3A4C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004EA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 </w:t>
      </w:r>
      <w:r w:rsidR="008133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</w:t>
      </w:r>
      <w:r w:rsidR="001004EA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w godz</w:t>
      </w:r>
      <w:r w:rsidR="00FD3A4C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004EA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: 7.30-15.30</w:t>
      </w:r>
      <w:r w:rsidR="00AB33CB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004EA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13341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tel.: 41 3449239 w. 16 </w:t>
      </w:r>
    </w:p>
    <w:p w:rsidR="00A05ED1" w:rsidRPr="00360825" w:rsidRDefault="00A05ED1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05ED1" w:rsidRDefault="00A05ED1" w:rsidP="001004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60825">
        <w:rPr>
          <w:rFonts w:ascii="Times New Roman" w:hAnsi="Times New Roman" w:cs="Times New Roman"/>
          <w:b/>
          <w:sz w:val="24"/>
          <w:szCs w:val="24"/>
        </w:rPr>
        <w:t>XIII.</w:t>
      </w:r>
      <w:r w:rsidRPr="00360825">
        <w:rPr>
          <w:rFonts w:ascii="Times New Roman" w:hAnsi="Times New Roman" w:cs="Times New Roman"/>
          <w:sz w:val="24"/>
          <w:szCs w:val="24"/>
        </w:rPr>
        <w:t xml:space="preserve"> </w:t>
      </w:r>
      <w:r w:rsidRPr="00360825">
        <w:rPr>
          <w:rFonts w:ascii="Times New Roman" w:hAnsi="Times New Roman" w:cs="Times New Roman"/>
          <w:b/>
          <w:sz w:val="24"/>
          <w:szCs w:val="24"/>
        </w:rPr>
        <w:t xml:space="preserve">Wadium. </w:t>
      </w:r>
    </w:p>
    <w:p w:rsidR="00360825" w:rsidRPr="00360825" w:rsidRDefault="00360825" w:rsidP="001004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05ED1" w:rsidRPr="00360825" w:rsidRDefault="00A05ED1" w:rsidP="001004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>Zamawiający nie wymaga wniesienia wadium.</w:t>
      </w:r>
    </w:p>
    <w:p w:rsidR="00A05ED1" w:rsidRPr="00360825" w:rsidRDefault="00A05ED1" w:rsidP="001004E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</w:t>
      </w:r>
      <w:r w:rsidR="00A05ED1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IV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Termin związania ofertą</w:t>
      </w:r>
    </w:p>
    <w:p w:rsidR="003046D1" w:rsidRPr="00360825" w:rsidRDefault="003046D1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EA" w:rsidRPr="00C33B46" w:rsidRDefault="00C33B46" w:rsidP="00C33B4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="001004EA" w:rsidRPr="00C33B46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pozostaje związany złożoną ofertą przez okres 30 dni. </w:t>
      </w:r>
    </w:p>
    <w:p w:rsidR="00C33B46" w:rsidRDefault="001004EA" w:rsidP="00C33B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Bieg terminu związania ofertą rozpoczyna się wraz z upływem terminu do składania ofert.</w:t>
      </w:r>
    </w:p>
    <w:p w:rsidR="00C33B46" w:rsidRPr="00C33B46" w:rsidRDefault="00C33B46" w:rsidP="00C33B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Pr="00C33B46">
        <w:rPr>
          <w:rFonts w:ascii="Times New Roman" w:hAnsi="Times New Roman"/>
          <w:sz w:val="24"/>
          <w:szCs w:val="24"/>
        </w:rPr>
        <w:t>Wykonawca samodzielnie lub na wniosek Zamawiającego może przedłużyć termin związania ofertą, z tym, że Zamawiający może tylko raz, co najmniej na 3 dni przed upływem terminu związania ofertą, zwrócić się do Wykonawców o wyrażenie zgody na przedłużenie tego terminu o oznaczony okres, nie dłuższy jednak niż 60 dni.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A05ED1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XV</w:t>
      </w:r>
      <w:r w:rsidR="001004EA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Opis sposobu przygotowania ofert.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Wymogi formalne: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5ED1" w:rsidRDefault="00477ED8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formularzu </w:t>
      </w:r>
      <w:r w:rsidR="001C73B9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oferty</w:t>
      </w:r>
      <w:r w:rsidR="001C73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stanowiącym zał. nr 1 do siwz, </w:t>
      </w:r>
      <w:r w:rsidR="001C73B9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należy wskazać cenę </w:t>
      </w:r>
      <w:r w:rsidR="00BA32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brutto </w:t>
      </w:r>
      <w:r w:rsidR="009120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 jeden </w:t>
      </w:r>
      <w:r w:rsidR="00DD4B1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kilogram </w:t>
      </w:r>
      <w:r w:rsidR="003971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suchego asortymentu</w:t>
      </w:r>
      <w:r w:rsidR="00A05ED1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DD4B1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ważone</w:t>
      </w:r>
      <w:r w:rsidR="003971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 upraniu</w:t>
      </w:r>
      <w:r w:rsidR="009120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A05ED1" w:rsidRPr="00204E0E" w:rsidRDefault="001C73B9" w:rsidP="00204E0E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0087A">
        <w:rPr>
          <w:rFonts w:ascii="Times New Roman" w:eastAsia="Calibri" w:hAnsi="Times New Roman" w:cs="Times New Roman"/>
          <w:b/>
          <w:sz w:val="24"/>
          <w:szCs w:val="24"/>
        </w:rPr>
        <w:t xml:space="preserve">Do oferty winny być dołączone oświadczenia i </w:t>
      </w:r>
      <w:r w:rsidR="00C8415F">
        <w:rPr>
          <w:rFonts w:ascii="Times New Roman" w:eastAsia="Calibri" w:hAnsi="Times New Roman" w:cs="Times New Roman"/>
          <w:b/>
          <w:sz w:val="24"/>
          <w:szCs w:val="24"/>
        </w:rPr>
        <w:t xml:space="preserve">dokumenty wskazane w rozdziale </w:t>
      </w:r>
      <w:r w:rsidRPr="00D0087A">
        <w:rPr>
          <w:rFonts w:ascii="Times New Roman" w:eastAsia="Calibri" w:hAnsi="Times New Roman" w:cs="Times New Roman"/>
          <w:b/>
          <w:sz w:val="24"/>
          <w:szCs w:val="24"/>
        </w:rPr>
        <w:t xml:space="preserve">X pkt 2, 3, pkt 4 </w:t>
      </w:r>
      <w:r w:rsidR="00C8415F" w:rsidRPr="00D0087A">
        <w:rPr>
          <w:rFonts w:ascii="Times New Roman" w:eastAsia="Calibri" w:hAnsi="Times New Roman" w:cs="Times New Roman"/>
          <w:b/>
          <w:sz w:val="24"/>
          <w:szCs w:val="24"/>
        </w:rPr>
        <w:t xml:space="preserve">SIWZ </w:t>
      </w:r>
      <w:r w:rsidR="00C8415F">
        <w:rPr>
          <w:rFonts w:ascii="Times New Roman" w:eastAsia="Calibri" w:hAnsi="Times New Roman" w:cs="Times New Roman"/>
          <w:b/>
          <w:sz w:val="24"/>
          <w:szCs w:val="24"/>
        </w:rPr>
        <w:t xml:space="preserve">(o ile dotyczy) </w:t>
      </w:r>
      <w:r w:rsidR="00204E0E">
        <w:rPr>
          <w:rFonts w:ascii="Times New Roman" w:eastAsia="Calibri" w:hAnsi="Times New Roman" w:cs="Times New Roman"/>
          <w:b/>
          <w:sz w:val="24"/>
          <w:szCs w:val="24"/>
        </w:rPr>
        <w:t xml:space="preserve">.  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a)Zamawiający dopuszcza złożenie oferty i załączników do oferty na formularzach sporządzonych przez Wykonawcę, pod warunkiem, że ich treść, a także opis kolumn   i wierszy odpowiadać będzie formularzom określonym przez Zamawiającego w załącznikach do SIWZ,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b)każdy Wykonawca może złożyć tylko jedną ofertę,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c)  oferta musi być sporządzona w języku polskim z zachowaniem formy pisemnej na maszynie do pisania, komputerze lub ręcznie długopisem,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d)  formularz oferty i wszystkie oświadczenia, również te złożone na załącznikach do niniejszej SIWZ muszą być podpisane przez upoważnionego/</w:t>
      </w:r>
      <w:proofErr w:type="spellStart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przedstawiciela lub przedstawicieli Wykonawcy,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e) wszystkie miejsca, w których Wykonawca naniósł poprawki muszą być podpisane przez osobę/y podpisującą/e ofertę, 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f)upoważnienie do podpisywania oferty musi być załączone do oferty, o ile nie wynika z innych dokumentów dołączonych przez Wykonawcę,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g) w przypadku, gdy Wykonawcę reprezentuje pełnomocnik do oferty musi być załączone, podpisane przez osoby uprawnione do reprezentacji Wykonawcy, pełnomocnictwo określające jego zakres/ w oryginale lub kopii poświadczonej przez notariusza/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h)załączona do oferty kopia wymaganych dokumentów</w:t>
      </w:r>
      <w:r w:rsidRPr="003608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musi być poświadczona za zgodność z oryginałem na każdej zapisanej stronie dokumentu przez upoważnionego/</w:t>
      </w:r>
      <w:proofErr w:type="spellStart"/>
      <w:r w:rsidRPr="003608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ych</w:t>
      </w:r>
      <w:proofErr w:type="spellEnd"/>
      <w:r w:rsidRPr="003608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przedstawiciela/przedstawicieli Wykonawcy – podpisującego/</w:t>
      </w:r>
      <w:proofErr w:type="spellStart"/>
      <w:r w:rsidRPr="003608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ch</w:t>
      </w:r>
      <w:proofErr w:type="spellEnd"/>
      <w:r w:rsidRPr="003608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ofertę- podpis czytelny (lub pieczęć imienna i parafka),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i) W przypadku, gdy informacje zawarte w ofercie stanowią tajemnicę przedsiębiorstwa w rozumieniu przepisów ustawy z dnia 16 kwietnia 1997 roku o zwalczaniu nieuczciwej konkurencji (Dz. U. z 2003 r. Nr 153, poz. 1503; z </w:t>
      </w:r>
      <w:proofErr w:type="spellStart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zm.), Wykonawca winien w sposób nie budzący wątpliwości zastrzec, że nie mogą być udostępniane innym uczestnikom postępowania i winny być oznaczone klauzulą: „Informacje stanowiące tajemnice przedsiębiorstwa w rozumieniu art.11 ust. 4 ustawy o zwalczaniu nieuczciwej</w:t>
      </w:r>
      <w:r w:rsidRPr="003608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konkurencji” oraz dołączone w osobnej wewnętrznej kopercie, odrębnie od pozostałych informacji zawartych w ofercie. Strony należy ponumerować w taki sposób, aby umożliwić ich dostosowanie do pozostałej części oferty (należy zachować ciągłość numeracji stron),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j) Wszystkie strony oferty winny być kolejno ponumerowane, a w treści oferty winna być umieszczona informacja z ilu kolejno ponumerowanych stron składa się oferta. 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Niespełnienie tego warunku nie będzie skutkować odrzuceniem oferty,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 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podmiotów, które zobowiążą się do oddania do dyspozycji wykonawcy niezbędnych zasobów na okres korzystania z nich przy wykonaniu zamówienia,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 podmioty te będą brały udział w realizacji części zamówienia / jako podwykonawcy /  kopie dokumentów dotyczących odpowiednio wykonawcy lub tych podmiotów winny być poświadczone „za zgodność z oryginałem” przez upoważnionego/</w:t>
      </w:r>
      <w:proofErr w:type="spellStart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przedstawiciela/li wykonawcy lub tych podmiotów</w:t>
      </w:r>
    </w:p>
    <w:p w:rsidR="0074752E" w:rsidRDefault="0074752E" w:rsidP="001004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Opakowanie oferty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należy złożyć w trwale zamkniętym, nieprzejrzystym i nienaruszonym opakowaniu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(kopercie), uniemożliwiającym otwarcie i zapoznanie się z treścią oferty przed upływam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terminu składania ofert.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Opakowanie musi zostać opatrzone: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8620" w:type="dxa"/>
        <w:tblInd w:w="5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"/>
        <w:gridCol w:w="2696"/>
        <w:gridCol w:w="5704"/>
      </w:tblGrid>
      <w:tr w:rsidR="001004EA" w:rsidRPr="00360825" w:rsidTr="001004EA">
        <w:trPr>
          <w:trHeight w:val="377"/>
        </w:trPr>
        <w:tc>
          <w:tcPr>
            <w:tcW w:w="220" w:type="dxa"/>
          </w:tcPr>
          <w:p w:rsidR="001004EA" w:rsidRPr="00360825" w:rsidRDefault="001004EA" w:rsidP="001004EA">
            <w:pPr>
              <w:spacing w:after="0" w:line="240" w:lineRule="auto"/>
              <w:ind w:left="-570" w:firstLine="57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082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696" w:type="dxa"/>
          </w:tcPr>
          <w:p w:rsidR="001004EA" w:rsidRPr="00360825" w:rsidRDefault="001004EA" w:rsidP="001004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082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adresem zamawiającego:</w:t>
            </w:r>
          </w:p>
        </w:tc>
        <w:tc>
          <w:tcPr>
            <w:tcW w:w="5704" w:type="dxa"/>
          </w:tcPr>
          <w:p w:rsidR="001004EA" w:rsidRPr="00360825" w:rsidRDefault="001004EA" w:rsidP="001004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08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Miejski Ośrodek Sportu i Rekreacji ,</w:t>
            </w:r>
          </w:p>
          <w:p w:rsidR="001004EA" w:rsidRPr="00360825" w:rsidRDefault="001004EA" w:rsidP="001004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08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25-018  Kielce ul. Żytnia 1 </w:t>
            </w:r>
          </w:p>
          <w:p w:rsidR="001004EA" w:rsidRPr="00360825" w:rsidRDefault="001004EA" w:rsidP="001004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1004EA" w:rsidRPr="00360825" w:rsidTr="001004EA">
        <w:trPr>
          <w:trHeight w:val="309"/>
        </w:trPr>
        <w:tc>
          <w:tcPr>
            <w:tcW w:w="220" w:type="dxa"/>
          </w:tcPr>
          <w:p w:rsidR="001004EA" w:rsidRPr="00360825" w:rsidRDefault="001004EA" w:rsidP="001004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082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696" w:type="dxa"/>
          </w:tcPr>
          <w:p w:rsidR="001004EA" w:rsidRPr="00360825" w:rsidRDefault="001004EA" w:rsidP="001004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082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napisem:. </w:t>
            </w:r>
          </w:p>
        </w:tc>
        <w:tc>
          <w:tcPr>
            <w:tcW w:w="5704" w:type="dxa"/>
          </w:tcPr>
          <w:p w:rsidR="001004EA" w:rsidRPr="00360825" w:rsidRDefault="007F55BC" w:rsidP="00397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08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Usługi pralnicze dla hoteli MOSiR w Kielcach w  roku</w:t>
            </w:r>
            <w:r w:rsidR="003971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="00284F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2013</w:t>
            </w:r>
          </w:p>
        </w:tc>
      </w:tr>
      <w:tr w:rsidR="001004EA" w:rsidRPr="00360825" w:rsidTr="001004EA">
        <w:trPr>
          <w:trHeight w:val="255"/>
        </w:trPr>
        <w:tc>
          <w:tcPr>
            <w:tcW w:w="220" w:type="dxa"/>
          </w:tcPr>
          <w:p w:rsidR="001004EA" w:rsidRPr="00360825" w:rsidRDefault="001004EA" w:rsidP="001004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082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696" w:type="dxa"/>
          </w:tcPr>
          <w:p w:rsidR="001004EA" w:rsidRPr="00360825" w:rsidRDefault="001004EA" w:rsidP="001004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082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adresem wykonawcy:</w:t>
            </w:r>
          </w:p>
          <w:p w:rsidR="001004EA" w:rsidRPr="00360825" w:rsidRDefault="001004EA" w:rsidP="001004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082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(DOPUSZCZA SIĘ ODCISK STEMPLA)</w:t>
            </w:r>
          </w:p>
        </w:tc>
        <w:tc>
          <w:tcPr>
            <w:tcW w:w="5704" w:type="dxa"/>
          </w:tcPr>
          <w:p w:rsidR="001004EA" w:rsidRPr="00360825" w:rsidRDefault="001004EA" w:rsidP="001004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08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imieniem i nazwiskiem</w:t>
            </w:r>
            <w:r w:rsidRPr="0036082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(nazwą/firmą), </w:t>
            </w:r>
            <w:r w:rsidRPr="003608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dokładnym adresem</w:t>
            </w:r>
            <w:r w:rsidRPr="0036082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(siedzibą), </w:t>
            </w:r>
            <w:r w:rsidRPr="003608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numerem telefonu i faksu</w:t>
            </w:r>
            <w:r w:rsidR="00471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, adresem e-mail.</w:t>
            </w:r>
            <w:r w:rsidRPr="003608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</w:p>
          <w:p w:rsidR="001004EA" w:rsidRPr="00360825" w:rsidRDefault="001004EA" w:rsidP="001004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E06B72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podobnym napisem dostatecznie wyróżniającym ofertę spośród innej korespondencji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wpływającej do zamawiającego.</w:t>
      </w:r>
    </w:p>
    <w:p w:rsidR="0047138D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elementy oferty nieopakowane i nieoznaczone w powyższy sposób mogą nie być brane pod uwagę podczas porównania i oceny ofert, a brak powyższych adnotacji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wykonawcy może być przyczyną otwarcia oferty w sposób i w terminie niezgodnym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zapisami niniejszej siwz.</w:t>
      </w:r>
    </w:p>
    <w:p w:rsidR="001004EA" w:rsidRPr="0047138D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Zmiana i wycofanie oferty</w:t>
      </w:r>
    </w:p>
    <w:p w:rsidR="003046D1" w:rsidRPr="00360825" w:rsidRDefault="003046D1" w:rsidP="001004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może zmienić lub wycofać złożoną ofertę pod warunkiem, że Zamawiający otrzyma pisemne powiadomienie o wprowadzeniu zmian lub o wycofaniu oferty przed upływem terminu do skład</w:t>
      </w:r>
      <w:r w:rsidR="001C73B9">
        <w:rPr>
          <w:rFonts w:ascii="Times New Roman" w:eastAsia="Times New Roman" w:hAnsi="Times New Roman" w:cs="Times New Roman"/>
          <w:sz w:val="24"/>
          <w:szCs w:val="24"/>
          <w:lang w:eastAsia="pl-PL"/>
        </w:rPr>
        <w:t>ania ofert, określonym w pkt XVI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niniejszej SIWZ.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Powiadomienie powinno być opatrzone nazwą przedmiotu zamówienia, opieczętowane i dostarczone w zamkniętej kopercie oznaczonej dodatkowo napisem „ZMIANA” lub „WYCOFANIE”. Zwrot wycofanej oferty nastąpi bez jej otwierania po terminie otwarcia ofert.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F9342E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XV</w:t>
      </w:r>
      <w:r w:rsidR="001004EA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Miejsce</w:t>
      </w:r>
      <w:r w:rsidR="001004EA" w:rsidRPr="003608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1004EA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oraz termin składania i otwarcia ofert.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1. Oferty należy składać w siedzibie Zamawiającego: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25-018 Kielce ul. Żytnia 1; I p - sekretariat MOSiR</w:t>
      </w:r>
    </w:p>
    <w:p w:rsidR="001004EA" w:rsidRPr="00843D17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składania ofert upływa w dniu: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="004713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4 </w:t>
      </w:r>
      <w:r w:rsidR="00843D17" w:rsidRPr="00843D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października </w:t>
      </w:r>
      <w:r w:rsidR="00086268" w:rsidRPr="00843D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2012 </w:t>
      </w:r>
      <w:r w:rsidRPr="00843D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</w:t>
      </w:r>
      <w:r w:rsidRPr="00843D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o godz. 10</w:t>
      </w:r>
      <w:r w:rsidRPr="00843D17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00</w:t>
      </w:r>
    </w:p>
    <w:p w:rsidR="001004EA" w:rsidRPr="00843D17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3D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Oferty złożone po terminie jak wyżej zostaną zwrócone bez otwierania.</w:t>
      </w:r>
    </w:p>
    <w:p w:rsidR="001004EA" w:rsidRPr="00843D17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843D17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3D17">
        <w:rPr>
          <w:rFonts w:ascii="Times New Roman" w:eastAsia="Times New Roman" w:hAnsi="Times New Roman" w:cs="Times New Roman"/>
          <w:sz w:val="24"/>
          <w:szCs w:val="24"/>
          <w:lang w:eastAsia="pl-PL"/>
        </w:rPr>
        <w:t>3. Otwarcie ofert nastąpi w siedzibie Zamawiającego MOSiR Kielce ul. Żytnia1,</w:t>
      </w:r>
      <w:r w:rsidR="00815C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43D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pok. Nr 5                    w dniu:  </w:t>
      </w:r>
      <w:r w:rsidR="004713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4</w:t>
      </w:r>
      <w:r w:rsidR="00843D17" w:rsidRPr="00843D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października </w:t>
      </w:r>
      <w:r w:rsidR="00086268" w:rsidRPr="00843D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2012 </w:t>
      </w:r>
      <w:r w:rsidRPr="00843D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 o godz. 10</w:t>
      </w:r>
      <w:r w:rsidRPr="00843D17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15</w:t>
      </w:r>
      <w:r w:rsidRPr="00843D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Otwarcie ofert jest jawne.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4. Bezpośrednio przed otwarciem ofert Zamawiający poda kwotę, jaką przeznaczył na sfinansowanie przedmiotowego zamówienia.</w:t>
      </w:r>
    </w:p>
    <w:p w:rsidR="00843D17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5. Dokonując otwarcia ofert Zamawiający poda  nazwy (firmy) oraz adresy Wykonawców, informacje dotyczące ceny.</w:t>
      </w:r>
    </w:p>
    <w:p w:rsidR="0047138D" w:rsidRDefault="0047138D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843D17" w:rsidRDefault="00F9342E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XV</w:t>
      </w:r>
      <w:r w:rsidR="001004EA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Opis sposobu obliczenia ceny</w:t>
      </w:r>
    </w:p>
    <w:p w:rsidR="00204E0E" w:rsidRPr="00360825" w:rsidRDefault="00204E0E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4E0E" w:rsidRPr="00360825" w:rsidRDefault="00204E0E" w:rsidP="00204E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W formularzu oferty</w:t>
      </w:r>
      <w:r w:rsidR="00B871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stanowiącym zał. nr 1 do siwz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 wskazać cenę </w:t>
      </w:r>
      <w:r w:rsidRPr="00360825">
        <w:rPr>
          <w:rFonts w:ascii="Times New Roman" w:hAnsi="Times New Roman" w:cs="Times New Roman"/>
          <w:sz w:val="24"/>
          <w:szCs w:val="24"/>
        </w:rPr>
        <w:t xml:space="preserve">wraz z </w:t>
      </w:r>
      <w:r w:rsidR="00B8712D">
        <w:rPr>
          <w:rFonts w:ascii="Times New Roman" w:hAnsi="Times New Roman" w:cs="Times New Roman"/>
          <w:sz w:val="24"/>
          <w:szCs w:val="24"/>
        </w:rPr>
        <w:t>podatkiem</w:t>
      </w:r>
      <w:r w:rsidR="00351B0A">
        <w:rPr>
          <w:rFonts w:ascii="Times New Roman" w:hAnsi="Times New Roman" w:cs="Times New Roman"/>
          <w:sz w:val="24"/>
          <w:szCs w:val="24"/>
        </w:rPr>
        <w:t xml:space="preserve"> </w:t>
      </w:r>
      <w:r w:rsidRPr="00360825">
        <w:rPr>
          <w:rFonts w:ascii="Times New Roman" w:hAnsi="Times New Roman" w:cs="Times New Roman"/>
          <w:sz w:val="24"/>
          <w:szCs w:val="24"/>
        </w:rPr>
        <w:t xml:space="preserve">VAT </w:t>
      </w:r>
    </w:p>
    <w:p w:rsidR="00204E0E" w:rsidRPr="00360825" w:rsidRDefault="00204E0E" w:rsidP="00204E0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360825">
        <w:rPr>
          <w:rFonts w:ascii="Times New Roman" w:hAnsi="Times New Roman" w:cs="Times New Roman"/>
          <w:sz w:val="24"/>
          <w:szCs w:val="24"/>
        </w:rPr>
        <w:t xml:space="preserve"> 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 jeden kilogram suchego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asortymentu, 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ważonego po upraniu. </w:t>
      </w:r>
    </w:p>
    <w:p w:rsidR="00204E0E" w:rsidRDefault="00204E0E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4E0E" w:rsidRDefault="001004EA" w:rsidP="001004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Cena musi </w:t>
      </w:r>
      <w:r w:rsidR="00F9342E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być wyrażona w złotych polskich,</w:t>
      </w:r>
      <w:r w:rsidR="00F9342E" w:rsidRPr="00360825">
        <w:rPr>
          <w:rFonts w:ascii="Times New Roman" w:hAnsi="Times New Roman" w:cs="Times New Roman"/>
          <w:sz w:val="24"/>
          <w:szCs w:val="24"/>
        </w:rPr>
        <w:t xml:space="preserve"> z dokładnością do dwóch miejsc po przecinku</w:t>
      </w:r>
      <w:r w:rsidR="0044733A">
        <w:rPr>
          <w:rFonts w:ascii="Times New Roman" w:hAnsi="Times New Roman" w:cs="Times New Roman"/>
          <w:sz w:val="24"/>
          <w:szCs w:val="24"/>
        </w:rPr>
        <w:t>.</w:t>
      </w:r>
    </w:p>
    <w:p w:rsidR="0044733A" w:rsidRPr="00204E0E" w:rsidRDefault="0044733A" w:rsidP="001004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4E0E" w:rsidRPr="00360825" w:rsidRDefault="00204E0E" w:rsidP="00204E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powinna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kalkulacji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uwzględniać m.in.: przewidzianą ilość asortymentu do uprania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w ciągu całego roku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( 19 100 kg )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inne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koszty niezbędne do zrealizowania zamówienia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koszty transportu, środków piorących, wynagrodzenia, podatek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VAT. </w:t>
      </w:r>
    </w:p>
    <w:p w:rsidR="00F9342E" w:rsidRPr="00360825" w:rsidRDefault="00F9342E" w:rsidP="001004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04EA" w:rsidRPr="00360825" w:rsidRDefault="00F9342E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</w:t>
      </w:r>
      <w:r w:rsidR="001004EA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III</w:t>
      </w:r>
      <w:r w:rsidR="001004EA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Kryteria i sposób oceny ofert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Kryterium, którym Zamawiający będzie się kierował przy wyborze oferty jest: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Cena brutto za </w:t>
      </w:r>
      <w:r w:rsidR="005130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 kg  </w:t>
      </w:r>
      <w:r w:rsidRPr="003608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= 100 %  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Zamawiający dokona wyboru oferty spośród ofert nie podlegających odrzuceniu i udzieli zamówienia temu Wykonawcy, który przedstawi najkorzystniejszą ofertę. </w:t>
      </w:r>
    </w:p>
    <w:p w:rsidR="00595495" w:rsidRDefault="00595495" w:rsidP="001004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Sposób oceny ofert: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Ilość punktów dla każdej oferty zostanie wyliczona wg poniższego wzoru: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vertAlign w:val="subscript"/>
          <w:lang w:eastAsia="pl-PL"/>
        </w:rPr>
      </w:pPr>
      <w:r w:rsidRPr="003608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             </w:t>
      </w:r>
      <w:proofErr w:type="spellStart"/>
      <w:r w:rsidRPr="003608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</w:t>
      </w:r>
      <w:r w:rsidRPr="00360825">
        <w:rPr>
          <w:rFonts w:ascii="Times New Roman" w:eastAsia="Times New Roman" w:hAnsi="Times New Roman" w:cs="Times New Roman"/>
          <w:bCs/>
          <w:sz w:val="24"/>
          <w:szCs w:val="24"/>
          <w:vertAlign w:val="subscript"/>
          <w:lang w:eastAsia="pl-PL"/>
        </w:rPr>
        <w:t>min</w:t>
      </w:r>
      <w:proofErr w:type="spellEnd"/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C= ---------------- x 100%                                1%</w:t>
      </w:r>
      <w:r w:rsidR="00215DD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3608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=</w:t>
      </w:r>
      <w:r w:rsidR="00215DD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3608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 punkt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  <w:proofErr w:type="spellStart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360825"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bad</w:t>
      </w:r>
      <w:proofErr w:type="spellEnd"/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Gdzie: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ilość punktów badanej oferty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360825"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min</w:t>
      </w:r>
      <w:proofErr w:type="spellEnd"/>
      <w:r w:rsidRPr="00360825"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- cena minimalna spośród wszystkich ważnych ofert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360825"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bad</w:t>
      </w:r>
      <w:proofErr w:type="spellEnd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cena oferty badanej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Obliczenia będą dokonywane do dwóch miejsc po przecinku.</w:t>
      </w:r>
    </w:p>
    <w:p w:rsidR="009708CD" w:rsidRPr="009708CD" w:rsidRDefault="009708CD" w:rsidP="009708CD">
      <w:pPr>
        <w:tabs>
          <w:tab w:val="left" w:pos="300"/>
        </w:tabs>
        <w:spacing w:after="0" w:line="240" w:lineRule="auto"/>
        <w:ind w:right="82"/>
        <w:jc w:val="both"/>
        <w:rPr>
          <w:rFonts w:ascii="Times New Roman" w:eastAsia="Calibri" w:hAnsi="Times New Roman" w:cs="Times New Roman"/>
          <w:b/>
          <w:spacing w:val="-4"/>
          <w:sz w:val="24"/>
          <w:szCs w:val="24"/>
        </w:rPr>
      </w:pPr>
      <w:bookmarkStart w:id="0" w:name="_GoBack"/>
      <w:bookmarkEnd w:id="0"/>
      <w:r w:rsidRPr="005A08B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Zamawiający nie przewiduje wyboru oferty najkorzystniejszej z zastosowaniem </w:t>
      </w:r>
      <w:r w:rsidRPr="005A08B8">
        <w:rPr>
          <w:rFonts w:ascii="Times New Roman" w:eastAsia="Calibri" w:hAnsi="Times New Roman" w:cs="Times New Roman"/>
          <w:b/>
          <w:spacing w:val="-4"/>
          <w:sz w:val="24"/>
          <w:szCs w:val="24"/>
        </w:rPr>
        <w:t>aukcji elektronicznej.</w:t>
      </w:r>
    </w:p>
    <w:p w:rsidR="0044733A" w:rsidRPr="00360825" w:rsidRDefault="0044733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1. W toku badania i oceny ofert Zamawiający może żądać od Wykonawców wyjaśnień dotyczących treści złożonych ofert.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pl-PL"/>
        </w:rPr>
        <w:t xml:space="preserve"> Uwaga: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Niedopuszczalne jest prowadzenie między Zamawiającym a Wykonawcą negocjacji dotyczących złożonej oferty oraz dokonywanie jakiejkolwiek zmiany w jej treści.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2. Zamawiający poprawia w tekście oferty oczywiste omyłki pisarskie oraz omyłki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rachunkowe w obliczaniu ceny, w sposób określony przepisami art.87 PZP,    niezwłocznie zawiadamiając o tym wszystkich Wykonawców, którzy złożyli oferty.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3. Zamawiający w celu ustalenia, czy oferta zawiera rażąco niską cenę w stosunku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do przedmiotu zamówienia zwraca się do Wykonawcy o udzielenie wyjaśnień 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dotyczących elementów oferty mających wpływ na wysokość ceny.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4. Zamawiający odrzuci ofertę Wykonawcy, który nie złożył wyjaśnień lub, jeżeli dokonana ocena wyjaśnień potwierdza, że oferta zawiera rażąco niską cenę w stosunku do przedmiotu zamówienia.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Jeżeli w wyniku oceny złożonych ofert okaże się, że nie można dokonać wyboru najkorzystniejszej oferty ze względu na to, że zostały złożone oferty o tej samej cenie- Zamawiający wezwie Wykonawców, którzy złożyli te oferty do złożenia w terminie określonym </w:t>
      </w:r>
      <w:r w:rsidRPr="003608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 dodatkowych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 Wykonawcy składający oferty dodatkowe nie mogą oferować cen wyższych, niż w złożonych już ofertach.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F9342E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XIX</w:t>
      </w:r>
      <w:r w:rsidR="001004EA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Formalności, jakie powinny zostać dopełnione po wyborze oferty</w:t>
      </w:r>
    </w:p>
    <w:p w:rsidR="00F9342E" w:rsidRPr="00360825" w:rsidRDefault="00F9342E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A32C0" w:rsidRPr="0051305F" w:rsidRDefault="00F9342E" w:rsidP="0051305F">
      <w:pPr>
        <w:pStyle w:val="Nagwek3"/>
        <w:rPr>
          <w:b w:val="0"/>
          <w:szCs w:val="24"/>
        </w:rPr>
      </w:pPr>
      <w:r w:rsidRPr="00360825">
        <w:rPr>
          <w:b w:val="0"/>
          <w:szCs w:val="24"/>
        </w:rPr>
        <w:t>1. Niezwłocznie po wyborze najkorzystniejszej oferty zamawiający jednocześnie zawiadomi wykonawców, którzy złożyli oferty, o:</w:t>
      </w:r>
    </w:p>
    <w:p w:rsidR="0051305F" w:rsidRDefault="00F9342E" w:rsidP="00F9342E">
      <w:pPr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>a) wyborze najkorzystniejszej oferty, podając nazwę/firmę, albo imię i nazwisko, siedzibę albo miejsce zamieszkania i adres wykonawcy, którego ofertę wybrano, uzasadnienie jej wyboru oraz nazwy/firmy, albo imiona i nazwiska, siedziby albo adresy zamieszkania i adresy wykonawców, którzy złożyli oferty, a także punktację przyznaną ofertom w przyjętym kryterium oceny ofert,</w:t>
      </w:r>
    </w:p>
    <w:p w:rsidR="00F9342E" w:rsidRPr="00360825" w:rsidRDefault="00F9342E" w:rsidP="00F9342E">
      <w:pPr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>b) wykonawcach, których oferty  zostały odrzucone, podając uzasadnienie faktyczne i prawne,</w:t>
      </w:r>
    </w:p>
    <w:p w:rsidR="00F9342E" w:rsidRPr="00360825" w:rsidRDefault="00F9342E" w:rsidP="00F9342E">
      <w:pPr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>c) wykonawcach, którzy zostali wykluczeni z postępowania o udzielenie zamówienia, podając uzasadnienie faktyczne i prawne,</w:t>
      </w:r>
    </w:p>
    <w:p w:rsidR="00F9342E" w:rsidRPr="00360825" w:rsidRDefault="00F9342E" w:rsidP="00F9342E">
      <w:pPr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 xml:space="preserve">d) terminie, określonym zgodnie z art.94 ust.1 pkt 2) lub ust. 2 pkt 1) lit a) lub </w:t>
      </w:r>
      <w:proofErr w:type="spellStart"/>
      <w:r w:rsidRPr="00360825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Pr="00360825">
        <w:rPr>
          <w:rFonts w:ascii="Times New Roman" w:hAnsi="Times New Roman" w:cs="Times New Roman"/>
          <w:sz w:val="24"/>
          <w:szCs w:val="24"/>
        </w:rPr>
        <w:t xml:space="preserve"> 3) lit. a) , po upływie którego umowa w sprawie zamówienia publicznego może być zawarta.</w:t>
      </w:r>
    </w:p>
    <w:p w:rsidR="00F9342E" w:rsidRPr="00360825" w:rsidRDefault="00F9342E" w:rsidP="00F9342E">
      <w:pPr>
        <w:jc w:val="both"/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lastRenderedPageBreak/>
        <w:t xml:space="preserve">2. Niezwłocznie po wyborze najkorzystniejszej oferty zamawiający zamieści informacje, o których mowa w </w:t>
      </w:r>
      <w:proofErr w:type="spellStart"/>
      <w:r w:rsidRPr="00360825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Pr="00360825">
        <w:rPr>
          <w:rFonts w:ascii="Times New Roman" w:hAnsi="Times New Roman" w:cs="Times New Roman"/>
          <w:sz w:val="24"/>
          <w:szCs w:val="24"/>
        </w:rPr>
        <w:t xml:space="preserve"> 1a), na stronie internetowej: </w:t>
      </w:r>
    </w:p>
    <w:p w:rsidR="00F9342E" w:rsidRPr="00360825" w:rsidRDefault="00F9342E" w:rsidP="00F9342E">
      <w:pPr>
        <w:jc w:val="both"/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b/>
          <w:i/>
          <w:sz w:val="24"/>
          <w:szCs w:val="24"/>
        </w:rPr>
        <w:t>www.mosir.kielce.pl/zamowienia_publiczne</w:t>
      </w:r>
      <w:r w:rsidRPr="0036082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0825">
        <w:rPr>
          <w:rFonts w:ascii="Times New Roman" w:hAnsi="Times New Roman" w:cs="Times New Roman"/>
          <w:i/>
          <w:sz w:val="24"/>
          <w:szCs w:val="24"/>
        </w:rPr>
        <w:br/>
      </w:r>
      <w:r w:rsidRPr="00360825">
        <w:rPr>
          <w:rFonts w:ascii="Times New Roman" w:hAnsi="Times New Roman" w:cs="Times New Roman"/>
          <w:sz w:val="24"/>
          <w:szCs w:val="24"/>
        </w:rPr>
        <w:t>oraz na tablicy ogłoszeń w siedzibie zamawiającego wskazanej w pkt I niniejszej siwz.</w:t>
      </w:r>
    </w:p>
    <w:p w:rsidR="00F9342E" w:rsidRPr="00360825" w:rsidRDefault="00F9342E" w:rsidP="00F9342E">
      <w:pPr>
        <w:pStyle w:val="Stopka"/>
        <w:rPr>
          <w:szCs w:val="24"/>
        </w:rPr>
      </w:pPr>
      <w:r w:rsidRPr="00360825">
        <w:rPr>
          <w:szCs w:val="24"/>
        </w:rPr>
        <w:t xml:space="preserve">3. Wykonawca, którego oferta zostanie uznana za najkorzystniejszą, przed podpisaniem umowy zobowiązany jest do: </w:t>
      </w:r>
    </w:p>
    <w:p w:rsidR="00F9342E" w:rsidRPr="00360825" w:rsidRDefault="00F9342E" w:rsidP="00F9342E">
      <w:pPr>
        <w:pStyle w:val="Stopka"/>
        <w:rPr>
          <w:szCs w:val="24"/>
        </w:rPr>
      </w:pPr>
      <w:r w:rsidRPr="00360825">
        <w:rPr>
          <w:szCs w:val="24"/>
        </w:rPr>
        <w:t xml:space="preserve">a) złożenia informacji o osobach umocowanych do zawarcia umowy i jeżeli taka konieczność zaistnieje - okazania ich pełnomocnictw; </w:t>
      </w:r>
    </w:p>
    <w:p w:rsidR="00F9342E" w:rsidRPr="00360825" w:rsidRDefault="00F9342E" w:rsidP="00F9342E">
      <w:pPr>
        <w:pStyle w:val="Stopka"/>
        <w:rPr>
          <w:szCs w:val="24"/>
        </w:rPr>
      </w:pPr>
      <w:r w:rsidRPr="00360825">
        <w:rPr>
          <w:szCs w:val="24"/>
        </w:rPr>
        <w:t xml:space="preserve">b) przedłożenia umowy regulującej współpracę wykonawców wspólnie ubiegających się </w:t>
      </w:r>
      <w:r w:rsidRPr="00360825">
        <w:rPr>
          <w:szCs w:val="24"/>
        </w:rPr>
        <w:br/>
        <w:t xml:space="preserve">o udzielenie zamówienia </w:t>
      </w:r>
      <w:r w:rsidRPr="00360825">
        <w:rPr>
          <w:i/>
          <w:szCs w:val="24"/>
        </w:rPr>
        <w:t>(o ile dotyczy)</w:t>
      </w:r>
      <w:r w:rsidRPr="00360825">
        <w:rPr>
          <w:szCs w:val="24"/>
        </w:rPr>
        <w:t>.</w:t>
      </w:r>
    </w:p>
    <w:p w:rsidR="00F9342E" w:rsidRPr="00360825" w:rsidRDefault="00F9342E" w:rsidP="00F9342E">
      <w:pPr>
        <w:pStyle w:val="Stopka"/>
        <w:rPr>
          <w:szCs w:val="24"/>
        </w:rPr>
      </w:pPr>
    </w:p>
    <w:p w:rsidR="00F9342E" w:rsidRPr="00360825" w:rsidRDefault="00F9342E" w:rsidP="00F9342E">
      <w:pPr>
        <w:pStyle w:val="Stopka"/>
        <w:rPr>
          <w:szCs w:val="24"/>
        </w:rPr>
      </w:pPr>
      <w:r w:rsidRPr="00360825">
        <w:rPr>
          <w:szCs w:val="24"/>
        </w:rPr>
        <w:t>4. Termin i miejsce podpisania umowy.</w:t>
      </w:r>
    </w:p>
    <w:p w:rsidR="00F9342E" w:rsidRPr="00360825" w:rsidRDefault="00F9342E" w:rsidP="00360825">
      <w:pPr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>Zamawiający wskaże termin i miejsce podpisania umowy z wykonawcą, którego oferta  zostanie uznana za najkorzystniejszą, w piśmie zawierają</w:t>
      </w:r>
      <w:r w:rsidR="00E06B72">
        <w:rPr>
          <w:rFonts w:ascii="Times New Roman" w:hAnsi="Times New Roman" w:cs="Times New Roman"/>
          <w:sz w:val="24"/>
          <w:szCs w:val="24"/>
        </w:rPr>
        <w:t xml:space="preserve">cym informacje, o których mowa </w:t>
      </w:r>
      <w:r w:rsidRPr="00360825">
        <w:rPr>
          <w:rFonts w:ascii="Times New Roman" w:hAnsi="Times New Roman" w:cs="Times New Roman"/>
          <w:sz w:val="24"/>
          <w:szCs w:val="24"/>
        </w:rPr>
        <w:t xml:space="preserve">w </w:t>
      </w:r>
      <w:proofErr w:type="spellStart"/>
      <w:r w:rsidRPr="00360825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Pr="00360825">
        <w:rPr>
          <w:rFonts w:ascii="Times New Roman" w:hAnsi="Times New Roman" w:cs="Times New Roman"/>
          <w:sz w:val="24"/>
          <w:szCs w:val="24"/>
        </w:rPr>
        <w:t xml:space="preserve"> 1.</w:t>
      </w:r>
    </w:p>
    <w:p w:rsidR="00F9342E" w:rsidRPr="00360825" w:rsidRDefault="00F9342E" w:rsidP="00F9342E">
      <w:pPr>
        <w:pStyle w:val="Stopka"/>
        <w:rPr>
          <w:szCs w:val="24"/>
        </w:rPr>
      </w:pPr>
      <w:r w:rsidRPr="00360825">
        <w:rPr>
          <w:szCs w:val="24"/>
        </w:rPr>
        <w:t xml:space="preserve">5. Umowa zostanie zawarta na warunkach określonych w </w:t>
      </w:r>
      <w:r w:rsidRPr="00360825">
        <w:rPr>
          <w:b/>
          <w:szCs w:val="24"/>
        </w:rPr>
        <w:t>Załączniku nr 5 do siwz</w:t>
      </w:r>
      <w:r w:rsidRPr="00360825">
        <w:rPr>
          <w:szCs w:val="24"/>
        </w:rPr>
        <w:t>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004EA" w:rsidRPr="00360825" w:rsidRDefault="00F9342E" w:rsidP="001004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XX</w:t>
      </w:r>
      <w:r w:rsidR="001004EA" w:rsidRPr="003608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Istotne dla stron postanowienia umowy, które będą wprowadzone do treści zawieranej umowy</w:t>
      </w:r>
      <w:r w:rsidR="003608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004EA" w:rsidRPr="0051305F" w:rsidRDefault="00B54B82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05F">
        <w:rPr>
          <w:rFonts w:ascii="Times New Roman" w:eastAsia="Times New Roman" w:hAnsi="Times New Roman" w:cs="Times New Roman"/>
          <w:sz w:val="24"/>
          <w:szCs w:val="24"/>
          <w:lang w:eastAsia="pl-PL"/>
        </w:rPr>
        <w:t>- wykonanie każdorazowej usługi w czasie nie przekraczającym 24 godziny, we wszystkie dni robocze tygodnia.</w:t>
      </w:r>
    </w:p>
    <w:p w:rsidR="00B54B82" w:rsidRPr="0051305F" w:rsidRDefault="00B54B82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odbieranie asortymentu praniowego do godziny 10:00 rano i dostarczenie go do godziny 10:00 rano dnia następnego </w:t>
      </w:r>
      <w:r w:rsidR="00F9342E" w:rsidRPr="00513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transportem </w:t>
      </w:r>
      <w:r w:rsidRPr="0051305F">
        <w:rPr>
          <w:rFonts w:ascii="Times New Roman" w:eastAsia="Times New Roman" w:hAnsi="Times New Roman" w:cs="Times New Roman"/>
          <w:sz w:val="24"/>
          <w:szCs w:val="24"/>
          <w:lang w:eastAsia="pl-PL"/>
        </w:rPr>
        <w:t>własnym</w:t>
      </w:r>
      <w:r w:rsidR="00F9342E" w:rsidRPr="00513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Wykonawcy</w:t>
      </w:r>
      <w:r w:rsidRPr="0051305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54B82" w:rsidRPr="0051305F" w:rsidRDefault="00B54B82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05F">
        <w:rPr>
          <w:rFonts w:ascii="Times New Roman" w:eastAsia="Times New Roman" w:hAnsi="Times New Roman" w:cs="Times New Roman"/>
          <w:sz w:val="24"/>
          <w:szCs w:val="24"/>
          <w:lang w:eastAsia="pl-PL"/>
        </w:rPr>
        <w:t>- w przypadku pobrania do prania w piątki, zwrot następuje w najbliższy poniedziałek.</w:t>
      </w:r>
    </w:p>
    <w:p w:rsidR="0051305F" w:rsidRDefault="00B54B82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05F">
        <w:rPr>
          <w:rFonts w:ascii="Times New Roman" w:eastAsia="Times New Roman" w:hAnsi="Times New Roman" w:cs="Times New Roman"/>
          <w:sz w:val="24"/>
          <w:szCs w:val="24"/>
          <w:lang w:eastAsia="pl-PL"/>
        </w:rPr>
        <w:t>- faktury za wykonanie usługi będą wystawiane przez Wykonawcę z „dołu” i raz w miesiącu tj. ostatniego dnia każdego miesiąca</w:t>
      </w:r>
      <w:r w:rsidR="00360825" w:rsidRPr="0051305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13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9342E" w:rsidRDefault="0051305F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B54B82" w:rsidRPr="00513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płatności będą regulowane przez Zamawiającego w terminie 14 dni od daty otrzymania </w:t>
      </w:r>
      <w:r w:rsidR="00F9342E" w:rsidRPr="0051305F">
        <w:rPr>
          <w:rFonts w:ascii="Times New Roman" w:eastAsia="Times New Roman" w:hAnsi="Times New Roman" w:cs="Times New Roman"/>
          <w:sz w:val="24"/>
          <w:szCs w:val="24"/>
          <w:lang w:eastAsia="pl-PL"/>
        </w:rPr>
        <w:t>prawidłowo wystawionej faktury, z ustawowymi odsetkami w przypadku uchybienia terminu płatności.</w:t>
      </w:r>
    </w:p>
    <w:p w:rsidR="00595495" w:rsidRDefault="003C6F60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cena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określona w ofercie nie ulegnie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zmianie przez okres trwania umowy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B3EA0" w:rsidRPr="0040518F" w:rsidRDefault="00BB3EA0" w:rsidP="00BB3E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D26ED4">
        <w:rPr>
          <w:rFonts w:ascii="Times New Roman" w:hAnsi="Times New Roman" w:cs="Times New Roman"/>
          <w:sz w:val="24"/>
          <w:szCs w:val="24"/>
        </w:rPr>
        <w:t xml:space="preserve">Wykonawca na żądanie Zamawiającego zobowiązany jest </w:t>
      </w:r>
      <w:r>
        <w:rPr>
          <w:rFonts w:ascii="Times New Roman" w:hAnsi="Times New Roman" w:cs="Times New Roman"/>
          <w:sz w:val="24"/>
          <w:szCs w:val="24"/>
        </w:rPr>
        <w:t xml:space="preserve">w każdym czasie realizacji umowy </w:t>
      </w:r>
      <w:r w:rsidRPr="00D26ED4">
        <w:rPr>
          <w:rFonts w:ascii="Times New Roman" w:hAnsi="Times New Roman" w:cs="Times New Roman"/>
          <w:sz w:val="24"/>
          <w:szCs w:val="24"/>
        </w:rPr>
        <w:t>przedstawić stosowne atesty (wymagane prawem) na środki używane przy wykonaniu usługi.</w:t>
      </w:r>
    </w:p>
    <w:p w:rsidR="003C6F60" w:rsidRPr="00360825" w:rsidRDefault="003C6F60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Default="00F9342E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XX</w:t>
      </w:r>
      <w:r w:rsidR="001004EA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Poucz</w:t>
      </w:r>
      <w:r w:rsidR="005D58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enie o środkach ochrony prawnej</w:t>
      </w:r>
    </w:p>
    <w:p w:rsidR="005D58FC" w:rsidRPr="00360825" w:rsidRDefault="005D58FC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Środki ochrony prawnej przysługują Stronom postępowania zgodnie z Działem VI ustawy Pzp</w:t>
      </w:r>
    </w:p>
    <w:p w:rsidR="001004EA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wnoszenia i rozpatrywania w/w środków określa Ustawa z dnia 29.01.2004r – Prawo zamówień publicznych (tekst jedn. Dz.</w:t>
      </w:r>
      <w:r w:rsidR="005D58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U. z 2010r, Nr 113, poz. 759</w:t>
      </w:r>
      <w:r w:rsidR="00513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5D58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)</w:t>
      </w:r>
    </w:p>
    <w:p w:rsidR="00651B68" w:rsidRPr="005D58FC" w:rsidRDefault="00651B68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6B46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 załączników: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  </w:t>
      </w:r>
      <w:r w:rsidR="004C0E12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 oferty   </w:t>
      </w:r>
      <w:r w:rsidR="004C0E12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C0E12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C0E12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C0E12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C0E12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C0E12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C0E12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295C82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- zał. nr 1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  </w:t>
      </w:r>
      <w:r w:rsidR="004C0E12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treści określonej w art. 22 ust. 1 Pzp</w:t>
      </w:r>
      <w:r w:rsidR="004C0E12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C0E12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C0E12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-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zał. nr 2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C0E12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Oświadczenie z art. 24 ust. 1 ustawy pzp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           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</w:t>
      </w:r>
      <w:r w:rsidR="004C0E12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- zał. nr 3</w:t>
      </w:r>
    </w:p>
    <w:p w:rsidR="001004EA" w:rsidRPr="00360825" w:rsidRDefault="004C0E12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 </w:t>
      </w:r>
      <w:r w:rsidR="00513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wykonanych usług</w:t>
      </w:r>
      <w:r w:rsidR="001004EA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004EA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004EA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004EA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41A4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41A4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513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 w:rsidR="00041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004EA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zał. nr 4</w:t>
      </w:r>
    </w:p>
    <w:p w:rsidR="005D58FC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</w:t>
      </w:r>
      <w:r w:rsidR="00513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Wzór umowy                                                                          </w:t>
      </w:r>
      <w:r w:rsidR="00513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- zał. nr 5</w:t>
      </w:r>
    </w:p>
    <w:p w:rsidR="00B928DE" w:rsidRDefault="00B6669D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   Wzór oświadczenia podmiotu trzeciego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 zał. nr 6</w:t>
      </w:r>
    </w:p>
    <w:p w:rsidR="0047138D" w:rsidRPr="00310136" w:rsidRDefault="00B928DE" w:rsidP="00310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  Wzór oświadczenia o atestach PZH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 zał. n</w:t>
      </w:r>
      <w:r w:rsidR="00651B68">
        <w:rPr>
          <w:rFonts w:ascii="Times New Roman" w:eastAsia="Times New Roman" w:hAnsi="Times New Roman" w:cs="Times New Roman"/>
          <w:sz w:val="24"/>
          <w:szCs w:val="24"/>
          <w:lang w:eastAsia="pl-PL"/>
        </w:rPr>
        <w:t>r 7</w:t>
      </w:r>
    </w:p>
    <w:p w:rsidR="0047138D" w:rsidRDefault="0047138D" w:rsidP="00C36B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7138D" w:rsidRDefault="0047138D" w:rsidP="00C36B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10D18" w:rsidRPr="00360825" w:rsidRDefault="00295C82" w:rsidP="00C36B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D919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siwz 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                                                                           </w:t>
      </w:r>
    </w:p>
    <w:p w:rsidR="001004EA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(pieczęć, nazwa i dokładny adres wykonawcy)</w:t>
      </w:r>
    </w:p>
    <w:p w:rsidR="005D0F97" w:rsidRPr="00360825" w:rsidRDefault="005D0F97" w:rsidP="001004E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D0F97" w:rsidRDefault="005D0F97" w:rsidP="005D0F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Osoba do kontaktu;……………………………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tel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: ………………………fax:…………………</w:t>
      </w:r>
    </w:p>
    <w:p w:rsidR="005D0F97" w:rsidRPr="00404B0E" w:rsidRDefault="005D0F97" w:rsidP="005D0F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04B0E">
        <w:rPr>
          <w:rFonts w:ascii="Times New Roman" w:eastAsia="Times New Roman" w:hAnsi="Times New Roman" w:cs="Times New Roman"/>
          <w:sz w:val="24"/>
          <w:szCs w:val="24"/>
          <w:lang w:eastAsia="pl-PL"/>
        </w:rPr>
        <w:t>(lub e-mail dla osób nie posiadających faksu)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…………………………..……………………….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</w:t>
      </w:r>
    </w:p>
    <w:p w:rsidR="001004EA" w:rsidRPr="00360825" w:rsidRDefault="001004EA" w:rsidP="001004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:rsidR="001004EA" w:rsidRPr="00360825" w:rsidRDefault="00610D18" w:rsidP="00610D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Na: Usługi pralnicze dla hoteli </w:t>
      </w:r>
      <w:r w:rsidR="00B462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MOSiR w Kielcach w 2013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</w:t>
      </w:r>
    </w:p>
    <w:p w:rsidR="001004EA" w:rsidRPr="00360825" w:rsidRDefault="001004EA" w:rsidP="001004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........................................................................................................................</w:t>
      </w:r>
      <w:r w:rsidR="005D0F9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  </w:t>
      </w:r>
    </w:p>
    <w:p w:rsidR="001004EA" w:rsidRPr="00360825" w:rsidRDefault="001004EA" w:rsidP="001004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firmy...............................................</w:t>
      </w:r>
      <w:r w:rsidR="005D0F97">
        <w:rPr>
          <w:rFonts w:ascii="Times New Roman" w:eastAsia="Times New Roman" w:hAnsi="Times New Roman" w:cs="Times New Roman"/>
          <w:sz w:val="24"/>
          <w:szCs w:val="24"/>
          <w:lang w:eastAsia="pl-PL"/>
        </w:rPr>
        <w:t>....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</w:t>
      </w:r>
      <w:r w:rsidR="005D0F9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</w:t>
      </w:r>
    </w:p>
    <w:p w:rsidR="001004EA" w:rsidRPr="00360825" w:rsidRDefault="001004EA" w:rsidP="001004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  <w:r w:rsidR="005D0F9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</w:t>
      </w:r>
    </w:p>
    <w:p w:rsidR="001004EA" w:rsidRPr="00360825" w:rsidRDefault="001004EA" w:rsidP="001004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</w:t>
      </w:r>
    </w:p>
    <w:p w:rsidR="001004EA" w:rsidRPr="00360825" w:rsidRDefault="001004EA" w:rsidP="001004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firm</w:t>
      </w:r>
      <w:r w:rsidRPr="003608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:.............................................................................................................................</w:t>
      </w:r>
      <w:r w:rsidR="005D0F97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</w:p>
    <w:p w:rsidR="001004EA" w:rsidRPr="00360825" w:rsidRDefault="001004EA" w:rsidP="001004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  <w:r w:rsidR="005D0F9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36082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194A" w:rsidRDefault="00C36B46" w:rsidP="00C36B46">
      <w:pPr>
        <w:rPr>
          <w:rFonts w:ascii="Times New Roman" w:hAnsi="Times New Roman" w:cs="Times New Roman"/>
          <w:b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>1. Oferujemy wykonanie przedmiotu zamówienia w zakresie objętym specyfikacją istotnych warunków zamów</w:t>
      </w:r>
      <w:r w:rsidR="00D9194A">
        <w:rPr>
          <w:rFonts w:ascii="Times New Roman" w:hAnsi="Times New Roman" w:cs="Times New Roman"/>
          <w:sz w:val="24"/>
          <w:szCs w:val="24"/>
        </w:rPr>
        <w:t xml:space="preserve">ienia, </w:t>
      </w:r>
      <w:r w:rsidRPr="00360825">
        <w:rPr>
          <w:rFonts w:ascii="Times New Roman" w:hAnsi="Times New Roman" w:cs="Times New Roman"/>
          <w:sz w:val="24"/>
          <w:szCs w:val="24"/>
        </w:rPr>
        <w:t xml:space="preserve"> </w:t>
      </w:r>
      <w:r w:rsidR="00D9194A" w:rsidRPr="00360825">
        <w:rPr>
          <w:rFonts w:ascii="Times New Roman" w:hAnsi="Times New Roman" w:cs="Times New Roman"/>
          <w:sz w:val="24"/>
          <w:szCs w:val="24"/>
        </w:rPr>
        <w:t xml:space="preserve">za 1kg bielizny suchej ważonej </w:t>
      </w:r>
      <w:r w:rsidR="00D9194A">
        <w:rPr>
          <w:rFonts w:ascii="Times New Roman" w:hAnsi="Times New Roman" w:cs="Times New Roman"/>
          <w:sz w:val="24"/>
          <w:szCs w:val="24"/>
        </w:rPr>
        <w:t xml:space="preserve"> po upraniu - </w:t>
      </w:r>
      <w:r w:rsidRPr="00360825">
        <w:rPr>
          <w:rFonts w:ascii="Times New Roman" w:hAnsi="Times New Roman" w:cs="Times New Roman"/>
          <w:b/>
          <w:sz w:val="24"/>
          <w:szCs w:val="24"/>
        </w:rPr>
        <w:t>za cenę brutto (z VAT)</w:t>
      </w:r>
    </w:p>
    <w:p w:rsidR="00C36B46" w:rsidRPr="00D9194A" w:rsidRDefault="00C36B46" w:rsidP="00C36B46">
      <w:pPr>
        <w:rPr>
          <w:rFonts w:ascii="Times New Roman" w:hAnsi="Times New Roman" w:cs="Times New Roman"/>
          <w:b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 xml:space="preserve"> </w:t>
      </w:r>
      <w:r w:rsidRPr="00D9194A">
        <w:rPr>
          <w:rFonts w:ascii="Times New Roman" w:hAnsi="Times New Roman" w:cs="Times New Roman"/>
          <w:b/>
          <w:sz w:val="24"/>
          <w:szCs w:val="24"/>
        </w:rPr>
        <w:t>......................................</w:t>
      </w:r>
      <w:r w:rsidR="00D9194A" w:rsidRPr="00D9194A">
        <w:rPr>
          <w:rFonts w:ascii="Times New Roman" w:hAnsi="Times New Roman" w:cs="Times New Roman"/>
          <w:b/>
          <w:sz w:val="24"/>
          <w:szCs w:val="24"/>
        </w:rPr>
        <w:t>..........................</w:t>
      </w:r>
      <w:r w:rsidRPr="00D9194A">
        <w:rPr>
          <w:rFonts w:ascii="Times New Roman" w:hAnsi="Times New Roman" w:cs="Times New Roman"/>
          <w:b/>
          <w:sz w:val="24"/>
          <w:szCs w:val="24"/>
        </w:rPr>
        <w:t xml:space="preserve">....... zł  </w:t>
      </w:r>
    </w:p>
    <w:p w:rsidR="00C36B46" w:rsidRPr="00360825" w:rsidRDefault="00C36B46" w:rsidP="00C36B46">
      <w:pPr>
        <w:pStyle w:val="Tekstpodstawowywcity"/>
        <w:rPr>
          <w:szCs w:val="24"/>
        </w:rPr>
      </w:pPr>
      <w:r w:rsidRPr="00360825">
        <w:rPr>
          <w:szCs w:val="24"/>
        </w:rPr>
        <w:t xml:space="preserve"> słownie :........................................................................................................</w:t>
      </w:r>
      <w:r w:rsidR="00D9194A">
        <w:rPr>
          <w:szCs w:val="24"/>
        </w:rPr>
        <w:t>..........</w:t>
      </w:r>
      <w:r w:rsidRPr="00360825">
        <w:rPr>
          <w:szCs w:val="24"/>
        </w:rPr>
        <w:t xml:space="preserve">....................... zł </w:t>
      </w:r>
    </w:p>
    <w:p w:rsidR="00C36B46" w:rsidRPr="00360825" w:rsidRDefault="00C36B46" w:rsidP="00C36B46">
      <w:pPr>
        <w:pStyle w:val="Tekstpodstawowywcity"/>
        <w:rPr>
          <w:szCs w:val="24"/>
        </w:rPr>
      </w:pPr>
      <w:r w:rsidRPr="00360825">
        <w:rPr>
          <w:szCs w:val="24"/>
        </w:rPr>
        <w:t xml:space="preserve"> </w:t>
      </w:r>
    </w:p>
    <w:p w:rsidR="00C36B46" w:rsidRPr="00360825" w:rsidRDefault="00C36B46" w:rsidP="00C36B46">
      <w:pPr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 xml:space="preserve">2.  Zgodnie z art. 36 ust. 4 ustawy z dnia 29 stycznia 2004r. Prawo zamówień publicznych </w:t>
      </w:r>
    </w:p>
    <w:p w:rsidR="00C36B46" w:rsidRPr="00360825" w:rsidRDefault="002C12A4" w:rsidP="00C36B46">
      <w:pPr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360825">
        <w:rPr>
          <w:rFonts w:ascii="Times New Roman" w:hAnsi="Times New Roman" w:cs="Times New Roman"/>
          <w:spacing w:val="-14"/>
          <w:sz w:val="24"/>
          <w:szCs w:val="24"/>
        </w:rPr>
        <w:t>(Dz.</w:t>
      </w:r>
      <w:r w:rsidR="00D9194A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360825">
        <w:rPr>
          <w:rFonts w:ascii="Times New Roman" w:hAnsi="Times New Roman" w:cs="Times New Roman"/>
          <w:spacing w:val="-14"/>
          <w:sz w:val="24"/>
          <w:szCs w:val="24"/>
        </w:rPr>
        <w:t>U. z 2010</w:t>
      </w:r>
      <w:r w:rsidR="00D9194A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360825">
        <w:rPr>
          <w:rFonts w:ascii="Times New Roman" w:hAnsi="Times New Roman" w:cs="Times New Roman"/>
          <w:spacing w:val="-14"/>
          <w:sz w:val="24"/>
          <w:szCs w:val="24"/>
        </w:rPr>
        <w:t>r. Nr 113, poz. 759</w:t>
      </w:r>
      <w:r w:rsidR="00C36B46" w:rsidRPr="00360825">
        <w:rPr>
          <w:rFonts w:ascii="Times New Roman" w:hAnsi="Times New Roman" w:cs="Times New Roman"/>
          <w:spacing w:val="-14"/>
          <w:sz w:val="24"/>
          <w:szCs w:val="24"/>
        </w:rPr>
        <w:t xml:space="preserve"> ze zm.)</w:t>
      </w:r>
      <w:r w:rsidR="00C36B46" w:rsidRPr="00360825">
        <w:rPr>
          <w:rFonts w:ascii="Times New Roman" w:hAnsi="Times New Roman" w:cs="Times New Roman"/>
          <w:sz w:val="24"/>
          <w:szCs w:val="24"/>
        </w:rPr>
        <w:t xml:space="preserve">, oświadczam/y, że: </w:t>
      </w:r>
      <w:r w:rsidR="00C36B46" w:rsidRPr="00360825">
        <w:rPr>
          <w:rFonts w:ascii="Times New Roman" w:hAnsi="Times New Roman" w:cs="Times New Roman"/>
          <w:b/>
          <w:sz w:val="24"/>
          <w:szCs w:val="24"/>
        </w:rPr>
        <w:t>zamierzamy  powierzyć do wyko</w:t>
      </w:r>
      <w:r w:rsidRPr="00360825">
        <w:rPr>
          <w:rFonts w:ascii="Times New Roman" w:hAnsi="Times New Roman" w:cs="Times New Roman"/>
          <w:b/>
          <w:sz w:val="24"/>
          <w:szCs w:val="24"/>
        </w:rPr>
        <w:t xml:space="preserve">nania  podwykonawcom następujący  zakres </w:t>
      </w:r>
      <w:r w:rsidR="00C36B46" w:rsidRPr="00360825">
        <w:rPr>
          <w:rFonts w:ascii="Times New Roman" w:hAnsi="Times New Roman" w:cs="Times New Roman"/>
          <w:b/>
          <w:sz w:val="24"/>
          <w:szCs w:val="24"/>
        </w:rPr>
        <w:t xml:space="preserve">zamówienia </w:t>
      </w:r>
      <w:r w:rsidR="00C36B46" w:rsidRPr="00360825">
        <w:rPr>
          <w:rFonts w:ascii="Times New Roman" w:hAnsi="Times New Roman" w:cs="Times New Roman"/>
          <w:b/>
          <w:sz w:val="24"/>
          <w:szCs w:val="24"/>
          <w:vertAlign w:val="superscript"/>
        </w:rPr>
        <w:t>**)</w:t>
      </w:r>
    </w:p>
    <w:tbl>
      <w:tblPr>
        <w:tblW w:w="916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593"/>
      </w:tblGrid>
      <w:tr w:rsidR="00C36B46" w:rsidRPr="00360825" w:rsidTr="00AD1847">
        <w:trPr>
          <w:cantSplit/>
          <w:trHeight w:val="469"/>
        </w:trPr>
        <w:tc>
          <w:tcPr>
            <w:tcW w:w="567" w:type="dxa"/>
            <w:vAlign w:val="center"/>
          </w:tcPr>
          <w:p w:rsidR="00C36B46" w:rsidRPr="009C3EA5" w:rsidRDefault="00C36B46" w:rsidP="00C36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EA5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8593" w:type="dxa"/>
            <w:vAlign w:val="center"/>
          </w:tcPr>
          <w:p w:rsidR="00C36B46" w:rsidRPr="009C3EA5" w:rsidRDefault="00C36B46" w:rsidP="00C36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3EA5">
              <w:rPr>
                <w:rFonts w:ascii="Times New Roman" w:hAnsi="Times New Roman" w:cs="Times New Roman"/>
                <w:sz w:val="24"/>
                <w:szCs w:val="24"/>
              </w:rPr>
              <w:t xml:space="preserve">Opis </w:t>
            </w:r>
            <w:r w:rsidR="009C3EA5" w:rsidRPr="009C3EA5">
              <w:rPr>
                <w:rFonts w:ascii="Times New Roman" w:hAnsi="Times New Roman" w:cs="Times New Roman"/>
                <w:sz w:val="24"/>
                <w:szCs w:val="24"/>
              </w:rPr>
              <w:t>zakresu zamówienia przewidzianego</w:t>
            </w:r>
            <w:r w:rsidRPr="009C3EA5">
              <w:rPr>
                <w:rFonts w:ascii="Times New Roman" w:hAnsi="Times New Roman" w:cs="Times New Roman"/>
                <w:sz w:val="24"/>
                <w:szCs w:val="24"/>
              </w:rPr>
              <w:t xml:space="preserve"> do wykonania przez podwykonawcę </w:t>
            </w:r>
          </w:p>
        </w:tc>
      </w:tr>
      <w:tr w:rsidR="00C36B46" w:rsidRPr="00360825" w:rsidTr="00AD1847">
        <w:trPr>
          <w:cantSplit/>
          <w:trHeight w:val="271"/>
        </w:trPr>
        <w:tc>
          <w:tcPr>
            <w:tcW w:w="567" w:type="dxa"/>
            <w:vAlign w:val="center"/>
          </w:tcPr>
          <w:p w:rsidR="00C36B46" w:rsidRPr="00360825" w:rsidRDefault="00C36B46" w:rsidP="00C36B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6B46" w:rsidRPr="00360825" w:rsidRDefault="00C36B46" w:rsidP="00C36B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3" w:type="dxa"/>
            <w:vAlign w:val="center"/>
          </w:tcPr>
          <w:p w:rsidR="00C36B46" w:rsidRPr="00360825" w:rsidRDefault="00C36B46" w:rsidP="00C36B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6B46" w:rsidRPr="00360825" w:rsidRDefault="00C36B46" w:rsidP="00C36B46">
      <w:pPr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**) </w:t>
      </w:r>
      <w:r w:rsidR="002C12A4" w:rsidRPr="00360825">
        <w:rPr>
          <w:rFonts w:ascii="Times New Roman" w:hAnsi="Times New Roman" w:cs="Times New Roman"/>
          <w:sz w:val="24"/>
          <w:szCs w:val="24"/>
        </w:rPr>
        <w:t xml:space="preserve"> o ile dotyczy</w:t>
      </w:r>
    </w:p>
    <w:p w:rsidR="00C36B46" w:rsidRPr="00360825" w:rsidRDefault="00C36B46" w:rsidP="00C36B46">
      <w:pPr>
        <w:rPr>
          <w:rFonts w:ascii="Times New Roman" w:hAnsi="Times New Roman" w:cs="Times New Roman"/>
          <w:spacing w:val="-6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>3. Oświadczam/y, że uważamy się za związanych ninie</w:t>
      </w:r>
      <w:r w:rsidR="002C12A4" w:rsidRPr="00360825">
        <w:rPr>
          <w:rFonts w:ascii="Times New Roman" w:hAnsi="Times New Roman" w:cs="Times New Roman"/>
          <w:sz w:val="24"/>
          <w:szCs w:val="24"/>
        </w:rPr>
        <w:t>jszą ofertą przez okres 3</w:t>
      </w:r>
      <w:r w:rsidRPr="00360825">
        <w:rPr>
          <w:rFonts w:ascii="Times New Roman" w:hAnsi="Times New Roman" w:cs="Times New Roman"/>
          <w:sz w:val="24"/>
          <w:szCs w:val="24"/>
        </w:rPr>
        <w:t>0 dni od upływu terminu składania ofert.</w:t>
      </w:r>
    </w:p>
    <w:p w:rsidR="00C36B46" w:rsidRPr="00360825" w:rsidRDefault="00C36B46" w:rsidP="00C36B46">
      <w:pPr>
        <w:rPr>
          <w:rFonts w:ascii="Times New Roman" w:hAnsi="Times New Roman" w:cs="Times New Roman"/>
          <w:spacing w:val="-6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 xml:space="preserve">4. Oświadczam/y, że zapoznaliśmy się z warunkami specyfikacji istotnych warunków zamówienia </w:t>
      </w:r>
      <w:r w:rsidR="002C12A4" w:rsidRPr="00360825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360825">
        <w:rPr>
          <w:rFonts w:ascii="Times New Roman" w:hAnsi="Times New Roman" w:cs="Times New Roman"/>
          <w:sz w:val="24"/>
          <w:szCs w:val="24"/>
        </w:rPr>
        <w:t>i przyjmuję/</w:t>
      </w:r>
      <w:proofErr w:type="spellStart"/>
      <w:r w:rsidRPr="00360825">
        <w:rPr>
          <w:rFonts w:ascii="Times New Roman" w:hAnsi="Times New Roman" w:cs="Times New Roman"/>
          <w:sz w:val="24"/>
          <w:szCs w:val="24"/>
        </w:rPr>
        <w:t>emy</w:t>
      </w:r>
      <w:proofErr w:type="spellEnd"/>
      <w:r w:rsidRPr="00360825">
        <w:rPr>
          <w:rFonts w:ascii="Times New Roman" w:hAnsi="Times New Roman" w:cs="Times New Roman"/>
          <w:sz w:val="24"/>
          <w:szCs w:val="24"/>
        </w:rPr>
        <w:t xml:space="preserve"> je bez zastrzeżeń.</w:t>
      </w:r>
    </w:p>
    <w:p w:rsidR="00C36B46" w:rsidRPr="00360825" w:rsidRDefault="00C36B46" w:rsidP="00C36B46">
      <w:pPr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lastRenderedPageBreak/>
        <w:t>5. Oświadczam/y</w:t>
      </w:r>
      <w:r w:rsidR="002C12A4" w:rsidRPr="00360825">
        <w:rPr>
          <w:rFonts w:ascii="Times New Roman" w:hAnsi="Times New Roman" w:cs="Times New Roman"/>
          <w:sz w:val="24"/>
          <w:szCs w:val="24"/>
        </w:rPr>
        <w:t xml:space="preserve">, że wzór umowy (załącznik nr 5 </w:t>
      </w:r>
      <w:r w:rsidRPr="00360825">
        <w:rPr>
          <w:rFonts w:ascii="Times New Roman" w:hAnsi="Times New Roman" w:cs="Times New Roman"/>
          <w:sz w:val="24"/>
          <w:szCs w:val="24"/>
        </w:rPr>
        <w:t xml:space="preserve">do siwz) został przez mnie/nas zaakceptowany </w:t>
      </w:r>
      <w:r w:rsidR="002C12A4" w:rsidRPr="00360825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60825">
        <w:rPr>
          <w:rFonts w:ascii="Times New Roman" w:hAnsi="Times New Roman" w:cs="Times New Roman"/>
          <w:sz w:val="24"/>
          <w:szCs w:val="24"/>
        </w:rPr>
        <w:t xml:space="preserve"> i zobowiązuję/</w:t>
      </w:r>
      <w:proofErr w:type="spellStart"/>
      <w:r w:rsidRPr="00360825">
        <w:rPr>
          <w:rFonts w:ascii="Times New Roman" w:hAnsi="Times New Roman" w:cs="Times New Roman"/>
          <w:sz w:val="24"/>
          <w:szCs w:val="24"/>
        </w:rPr>
        <w:t>emy</w:t>
      </w:r>
      <w:proofErr w:type="spellEnd"/>
      <w:r w:rsidRPr="00360825">
        <w:rPr>
          <w:rFonts w:ascii="Times New Roman" w:hAnsi="Times New Roman" w:cs="Times New Roman"/>
          <w:sz w:val="24"/>
          <w:szCs w:val="24"/>
        </w:rPr>
        <w:t xml:space="preserve"> się w przypadku wyboru naszej oferty do zawarcia umowy na wymienionych w niej warunkach, w miejscu i terminie wyznaczonym przez Zamawiającego.</w:t>
      </w:r>
    </w:p>
    <w:p w:rsidR="00C36B46" w:rsidRPr="00360825" w:rsidRDefault="002C12A4" w:rsidP="00C36B46">
      <w:pPr>
        <w:rPr>
          <w:rFonts w:ascii="Times New Roman" w:hAnsi="Times New Roman" w:cs="Times New Roman"/>
          <w:spacing w:val="-6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>6</w:t>
      </w:r>
      <w:r w:rsidR="00C36B46" w:rsidRPr="00360825">
        <w:rPr>
          <w:rFonts w:ascii="Times New Roman" w:hAnsi="Times New Roman" w:cs="Times New Roman"/>
          <w:sz w:val="24"/>
          <w:szCs w:val="24"/>
        </w:rPr>
        <w:t>. Pod groźbą odpowiedzialności karnej oświadczam/y, że załączone do oferty dokumenty opisują stan faktyczny i prawny aktualny na dzień otwarcia ofert (art. 297 kk).</w:t>
      </w:r>
    </w:p>
    <w:p w:rsidR="00C36B46" w:rsidRPr="00D45C94" w:rsidRDefault="002C12A4" w:rsidP="00C36B46">
      <w:pPr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>7</w:t>
      </w:r>
      <w:r w:rsidR="00C36B46" w:rsidRPr="00360825">
        <w:rPr>
          <w:rFonts w:ascii="Times New Roman" w:hAnsi="Times New Roman" w:cs="Times New Roman"/>
          <w:sz w:val="24"/>
          <w:szCs w:val="24"/>
        </w:rPr>
        <w:t>. Oświadczam/y, że spełniam/y warunki udziału w powyższym postępowaniu.</w:t>
      </w:r>
    </w:p>
    <w:p w:rsidR="00C36B46" w:rsidRPr="00360825" w:rsidRDefault="002C12A4" w:rsidP="00C36B46">
      <w:pPr>
        <w:rPr>
          <w:rFonts w:ascii="Times New Roman" w:hAnsi="Times New Roman" w:cs="Times New Roman"/>
          <w:spacing w:val="-6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>8</w:t>
      </w:r>
      <w:r w:rsidR="00C36B46" w:rsidRPr="00360825">
        <w:rPr>
          <w:rFonts w:ascii="Times New Roman" w:hAnsi="Times New Roman" w:cs="Times New Roman"/>
          <w:sz w:val="24"/>
          <w:szCs w:val="24"/>
        </w:rPr>
        <w:t>. Załącznikami do niniejszej oferty są:</w:t>
      </w:r>
    </w:p>
    <w:p w:rsidR="00C36B46" w:rsidRPr="00360825" w:rsidRDefault="00C36B46" w:rsidP="00C36B46">
      <w:pPr>
        <w:rPr>
          <w:rFonts w:ascii="Times New Roman" w:hAnsi="Times New Roman" w:cs="Times New Roman"/>
          <w:sz w:val="24"/>
          <w:szCs w:val="24"/>
        </w:rPr>
      </w:pPr>
    </w:p>
    <w:p w:rsidR="00C36B46" w:rsidRPr="00360825" w:rsidRDefault="00C36B46" w:rsidP="00C36B46">
      <w:pPr>
        <w:rPr>
          <w:rFonts w:ascii="Times New Roman" w:hAnsi="Times New Roman" w:cs="Times New Roman"/>
          <w:sz w:val="24"/>
          <w:szCs w:val="24"/>
        </w:rPr>
      </w:pPr>
    </w:p>
    <w:p w:rsidR="00C36B46" w:rsidRPr="00360825" w:rsidRDefault="00C36B46" w:rsidP="00C36B46">
      <w:pPr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C36B46" w:rsidRPr="00360825" w:rsidRDefault="00C36B46" w:rsidP="00C36B46">
      <w:pPr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C36B46" w:rsidRPr="00360825" w:rsidRDefault="00C36B46" w:rsidP="00C36B46">
      <w:pPr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C36B46" w:rsidRPr="00360825" w:rsidRDefault="00C36B46" w:rsidP="00C36B46">
      <w:pPr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C36B46" w:rsidRPr="00360825" w:rsidRDefault="00C36B46" w:rsidP="00C36B46">
      <w:pPr>
        <w:rPr>
          <w:rFonts w:ascii="Times New Roman" w:hAnsi="Times New Roman" w:cs="Times New Roman"/>
          <w:sz w:val="24"/>
          <w:szCs w:val="24"/>
        </w:rPr>
      </w:pPr>
    </w:p>
    <w:p w:rsidR="00C36B46" w:rsidRPr="00360825" w:rsidRDefault="00C36B46" w:rsidP="00C36B46">
      <w:pPr>
        <w:rPr>
          <w:rFonts w:ascii="Times New Roman" w:hAnsi="Times New Roman" w:cs="Times New Roman"/>
          <w:sz w:val="24"/>
          <w:szCs w:val="24"/>
        </w:rPr>
      </w:pPr>
    </w:p>
    <w:p w:rsidR="00C36B46" w:rsidRPr="00360825" w:rsidRDefault="00C36B46" w:rsidP="00C36B46">
      <w:pPr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>Oferta nasza wraz z załącznikami zawiera ............ kolejno ponumerowanych stron.</w:t>
      </w:r>
    </w:p>
    <w:p w:rsidR="00C36B46" w:rsidRDefault="00C36B46" w:rsidP="00C36B46">
      <w:pPr>
        <w:rPr>
          <w:rFonts w:ascii="Times New Roman" w:hAnsi="Times New Roman" w:cs="Times New Roman"/>
          <w:sz w:val="24"/>
          <w:szCs w:val="24"/>
        </w:rPr>
      </w:pPr>
    </w:p>
    <w:p w:rsidR="00AD1847" w:rsidRDefault="00AD1847" w:rsidP="00C36B46">
      <w:pPr>
        <w:rPr>
          <w:rFonts w:ascii="Times New Roman" w:hAnsi="Times New Roman" w:cs="Times New Roman"/>
          <w:sz w:val="24"/>
          <w:szCs w:val="24"/>
        </w:rPr>
      </w:pPr>
    </w:p>
    <w:p w:rsidR="00AD1847" w:rsidRDefault="00AD1847" w:rsidP="00C36B46">
      <w:pPr>
        <w:rPr>
          <w:rFonts w:ascii="Times New Roman" w:hAnsi="Times New Roman" w:cs="Times New Roman"/>
          <w:sz w:val="24"/>
          <w:szCs w:val="24"/>
        </w:rPr>
      </w:pPr>
    </w:p>
    <w:p w:rsidR="00AD1847" w:rsidRDefault="00AD1847" w:rsidP="00C36B46">
      <w:pPr>
        <w:rPr>
          <w:rFonts w:ascii="Times New Roman" w:hAnsi="Times New Roman" w:cs="Times New Roman"/>
          <w:sz w:val="24"/>
          <w:szCs w:val="24"/>
        </w:rPr>
      </w:pPr>
    </w:p>
    <w:p w:rsidR="00AD1847" w:rsidRDefault="00AD1847" w:rsidP="00C36B46">
      <w:pPr>
        <w:rPr>
          <w:rFonts w:ascii="Times New Roman" w:hAnsi="Times New Roman" w:cs="Times New Roman"/>
          <w:sz w:val="24"/>
          <w:szCs w:val="24"/>
        </w:rPr>
      </w:pPr>
    </w:p>
    <w:p w:rsidR="00AD1847" w:rsidRPr="00360825" w:rsidRDefault="00AD1847" w:rsidP="00C36B46">
      <w:pPr>
        <w:rPr>
          <w:rFonts w:ascii="Times New Roman" w:hAnsi="Times New Roman" w:cs="Times New Roman"/>
          <w:sz w:val="24"/>
          <w:szCs w:val="24"/>
        </w:rPr>
      </w:pPr>
    </w:p>
    <w:p w:rsidR="00C36B46" w:rsidRPr="00360825" w:rsidRDefault="00C36B46" w:rsidP="00C36B46">
      <w:pPr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 xml:space="preserve">……………………………………  </w:t>
      </w:r>
      <w:r w:rsidRPr="00360825">
        <w:rPr>
          <w:rFonts w:ascii="Times New Roman" w:hAnsi="Times New Roman" w:cs="Times New Roman"/>
          <w:sz w:val="24"/>
          <w:szCs w:val="24"/>
        </w:rPr>
        <w:tab/>
      </w:r>
      <w:r w:rsidRPr="00360825">
        <w:rPr>
          <w:rFonts w:ascii="Times New Roman" w:hAnsi="Times New Roman" w:cs="Times New Roman"/>
          <w:sz w:val="24"/>
          <w:szCs w:val="24"/>
        </w:rPr>
        <w:tab/>
        <w:t>……………………………………..………</w:t>
      </w:r>
    </w:p>
    <w:p w:rsidR="00851E0A" w:rsidRPr="00446399" w:rsidRDefault="00C36B46" w:rsidP="00446399">
      <w:pPr>
        <w:ind w:left="4245" w:hanging="4245"/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>Miejscowość, data</w:t>
      </w:r>
      <w:r w:rsidRPr="00360825">
        <w:rPr>
          <w:rFonts w:ascii="Times New Roman" w:hAnsi="Times New Roman" w:cs="Times New Roman"/>
          <w:sz w:val="24"/>
          <w:szCs w:val="24"/>
        </w:rPr>
        <w:tab/>
      </w:r>
      <w:r w:rsidRPr="00360825">
        <w:rPr>
          <w:rFonts w:ascii="Times New Roman" w:hAnsi="Times New Roman" w:cs="Times New Roman"/>
          <w:sz w:val="24"/>
          <w:szCs w:val="24"/>
        </w:rPr>
        <w:tab/>
        <w:t>podpis/y osoby/osób  upoważnionej/</w:t>
      </w:r>
      <w:proofErr w:type="spellStart"/>
      <w:r w:rsidRPr="00360825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360825">
        <w:rPr>
          <w:rFonts w:ascii="Times New Roman" w:hAnsi="Times New Roman" w:cs="Times New Roman"/>
          <w:sz w:val="24"/>
          <w:szCs w:val="24"/>
        </w:rPr>
        <w:t xml:space="preserve"> do   reprezentowania wykonawcy/</w:t>
      </w:r>
      <w:proofErr w:type="spellStart"/>
      <w:r w:rsidRPr="00360825">
        <w:rPr>
          <w:rFonts w:ascii="Times New Roman" w:hAnsi="Times New Roman" w:cs="Times New Roman"/>
          <w:sz w:val="24"/>
          <w:szCs w:val="24"/>
        </w:rPr>
        <w:t>ców</w:t>
      </w:r>
      <w:proofErr w:type="spellEnd"/>
    </w:p>
    <w:p w:rsidR="00851E0A" w:rsidRDefault="00851E0A" w:rsidP="00BD17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D58FC" w:rsidRDefault="005D58FC" w:rsidP="00BD17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D58FC" w:rsidRDefault="005D58FC" w:rsidP="00BD17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D58FC" w:rsidRPr="00360825" w:rsidRDefault="005D58FC" w:rsidP="00BD17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51E0A" w:rsidRPr="00360825" w:rsidRDefault="00851E0A" w:rsidP="00BD17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EA" w:rsidRPr="00360825" w:rsidRDefault="00CE2B29" w:rsidP="001004EA">
      <w:pPr>
        <w:spacing w:after="0" w:line="240" w:lineRule="auto"/>
        <w:jc w:val="right"/>
        <w:rPr>
          <w:rFonts w:ascii="Times New Roman" w:eastAsia="Arial Unicode MS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2</w:t>
      </w:r>
      <w:r w:rsidR="00D919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siwz</w:t>
      </w:r>
      <w:r w:rsidR="001004EA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pieczęć, nazwa i dokładny adres  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wykonawcy/ wykonawców    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spełnianiu warunków z art. 22 ust. 1 ustawy z dnia 29 stycznia 2004r.  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Prawo  zamówień publicznych  (t. jedn. Dz. U. z 2010 r. Nr 113, poz.759.)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o udzielenie zamówienia publicznego w trybie </w:t>
      </w:r>
      <w:r w:rsidR="00651B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przetargu nieograniczonego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na:</w:t>
      </w:r>
      <w:r w:rsidR="00B575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610D18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Usługi pralnicze dl</w:t>
      </w:r>
      <w:r w:rsidR="00C60B9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 hoteli MOSiR w Kielcach w 2013</w:t>
      </w:r>
      <w:r w:rsidR="00610D18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..........................................................................................................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upoważniony/</w:t>
      </w:r>
      <w:proofErr w:type="spellStart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3608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:...........................................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36082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spełniamy warunki udziału w postępowaniu określone w art. 22 ust. 1 pkt 1-4 ustawy Prawo zamówień publicznych.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1004EA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138D" w:rsidRDefault="0047138D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138D" w:rsidRDefault="0047138D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138D" w:rsidRDefault="0047138D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138D" w:rsidRDefault="0047138D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138D" w:rsidRDefault="0047138D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138D" w:rsidRDefault="0047138D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138D" w:rsidRDefault="0047138D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138D" w:rsidRDefault="0047138D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138D" w:rsidRDefault="0047138D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138D" w:rsidRPr="00360825" w:rsidRDefault="0047138D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919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do reprezentowania wykonawcy/ów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C5A55" w:rsidRDefault="000C5A55" w:rsidP="001004E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7138D" w:rsidRDefault="0047138D" w:rsidP="001004E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D1847" w:rsidRDefault="00AD1847" w:rsidP="001004E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EA" w:rsidRPr="00360825" w:rsidRDefault="00CE2B29" w:rsidP="001004E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3</w:t>
      </w:r>
      <w:r w:rsidR="00A05A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siwz 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</w:t>
      </w:r>
      <w:r w:rsidR="00A05A5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pieczęć, nazwa i dokładny adres wykonawcy 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braku podstaw do wykluczenia z postępowania w okolicznościach, o których mowa                   w art. 24 ust. 1 ustawy z dnia 29 stycznia 2004</w:t>
      </w:r>
      <w:r w:rsidR="00917D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r. Prawo zamówień publicznych  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(t. jedn. Dz. U. z 2010 r. Nr 113, poz. 759 )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o udzielenie zamówienia publicznego w trybie </w:t>
      </w:r>
      <w:r w:rsidR="00651B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przetargu nieograniczonego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="00651B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="00610D18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Usługi pralnicze dl</w:t>
      </w:r>
      <w:r w:rsidR="001363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 hoteli MOSiR w Kielcach w 2013</w:t>
      </w:r>
      <w:r w:rsidR="00610D18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Ja/My (imię i nazwisko):   …………………………………………………………………………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 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………..…………………………................................................................................................. .......................................……………………..……….…………………….................................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 reprezentowanej przeze mnie/nas  firm/ y*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…………………………………………………………………………………..……………………………………………………………………………………………………….…………. 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36082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brak jest podstaw do wykluczenia nas z postępowania o udzielenie zamówienia publicznego                     na podstawie art. 24 ust.1 ustawy Prawo zamówień publicznych, w tym także na podstawie art. 24 ust. 1 pkt. 2 w/w ustawy 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138D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47138D" w:rsidRDefault="0047138D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138D" w:rsidRDefault="0047138D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138D" w:rsidRDefault="0047138D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138D" w:rsidRDefault="0047138D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138D" w:rsidRDefault="0047138D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upoważnionej/</w:t>
      </w:r>
      <w:proofErr w:type="spellStart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do reprezentowania wykonawcy</w:t>
      </w:r>
    </w:p>
    <w:p w:rsidR="001004EA" w:rsidRPr="00360825" w:rsidRDefault="001004EA" w:rsidP="00100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E2B29" w:rsidRDefault="00CE2B29" w:rsidP="0044639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46399" w:rsidRPr="00360825" w:rsidRDefault="00446399" w:rsidP="0044639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E4F4F" w:rsidRDefault="00CE2B29" w:rsidP="00FE4F4F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60825">
        <w:rPr>
          <w:rFonts w:ascii="Times New Roman" w:hAnsi="Times New Roman" w:cs="Times New Roman"/>
          <w:b/>
          <w:sz w:val="24"/>
          <w:szCs w:val="24"/>
        </w:rPr>
        <w:lastRenderedPageBreak/>
        <w:t>Załącznik nr 4</w:t>
      </w:r>
      <w:r w:rsidR="00A05A5B">
        <w:rPr>
          <w:rFonts w:ascii="Times New Roman" w:hAnsi="Times New Roman" w:cs="Times New Roman"/>
          <w:b/>
          <w:sz w:val="24"/>
          <w:szCs w:val="24"/>
        </w:rPr>
        <w:t xml:space="preserve"> do siwz </w:t>
      </w:r>
    </w:p>
    <w:p w:rsidR="00FE4F4F" w:rsidRDefault="00CE2B29" w:rsidP="00FE4F4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>.................................................................</w:t>
      </w:r>
      <w:r w:rsidRPr="00360825">
        <w:rPr>
          <w:rFonts w:ascii="Times New Roman" w:hAnsi="Times New Roman" w:cs="Times New Roman"/>
          <w:sz w:val="24"/>
          <w:szCs w:val="24"/>
        </w:rPr>
        <w:tab/>
      </w:r>
      <w:r w:rsidRPr="00360825">
        <w:rPr>
          <w:rFonts w:ascii="Times New Roman" w:hAnsi="Times New Roman" w:cs="Times New Roman"/>
          <w:sz w:val="24"/>
          <w:szCs w:val="24"/>
        </w:rPr>
        <w:tab/>
      </w:r>
      <w:r w:rsidRPr="00360825">
        <w:rPr>
          <w:rFonts w:ascii="Times New Roman" w:hAnsi="Times New Roman" w:cs="Times New Roman"/>
          <w:sz w:val="24"/>
          <w:szCs w:val="24"/>
        </w:rPr>
        <w:tab/>
      </w:r>
      <w:r w:rsidRPr="00360825">
        <w:rPr>
          <w:rFonts w:ascii="Times New Roman" w:hAnsi="Times New Roman" w:cs="Times New Roman"/>
          <w:sz w:val="24"/>
          <w:szCs w:val="24"/>
        </w:rPr>
        <w:tab/>
      </w:r>
      <w:r w:rsidRPr="00360825">
        <w:rPr>
          <w:rFonts w:ascii="Times New Roman" w:hAnsi="Times New Roman" w:cs="Times New Roman"/>
          <w:sz w:val="24"/>
          <w:szCs w:val="24"/>
        </w:rPr>
        <w:tab/>
      </w:r>
    </w:p>
    <w:p w:rsidR="00CE2B29" w:rsidRPr="00FE4F4F" w:rsidRDefault="00CE2B29" w:rsidP="00FE4F4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>pi</w:t>
      </w:r>
      <w:r w:rsidR="00FE4F4F">
        <w:rPr>
          <w:rFonts w:ascii="Times New Roman" w:hAnsi="Times New Roman" w:cs="Times New Roman"/>
          <w:sz w:val="24"/>
          <w:szCs w:val="24"/>
        </w:rPr>
        <w:t xml:space="preserve">eczęć, nazwa i dokładny adres  </w:t>
      </w:r>
      <w:r w:rsidRPr="00360825">
        <w:rPr>
          <w:rFonts w:ascii="Times New Roman" w:hAnsi="Times New Roman" w:cs="Times New Roman"/>
          <w:sz w:val="24"/>
          <w:szCs w:val="24"/>
        </w:rPr>
        <w:t>wyko</w:t>
      </w:r>
      <w:r w:rsidR="00FE4F4F">
        <w:rPr>
          <w:rFonts w:ascii="Times New Roman" w:hAnsi="Times New Roman" w:cs="Times New Roman"/>
          <w:sz w:val="24"/>
          <w:szCs w:val="24"/>
        </w:rPr>
        <w:t>nawcy/</w:t>
      </w:r>
      <w:r w:rsidRPr="00360825">
        <w:rPr>
          <w:rFonts w:ascii="Times New Roman" w:hAnsi="Times New Roman" w:cs="Times New Roman"/>
          <w:sz w:val="24"/>
          <w:szCs w:val="24"/>
        </w:rPr>
        <w:t xml:space="preserve">ów    </w:t>
      </w:r>
    </w:p>
    <w:p w:rsidR="00601DC7" w:rsidRPr="00360825" w:rsidRDefault="00601DC7" w:rsidP="00851E0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2B29" w:rsidRPr="00360825" w:rsidRDefault="00CE2B29" w:rsidP="00CE2B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0825">
        <w:rPr>
          <w:rFonts w:ascii="Times New Roman" w:hAnsi="Times New Roman" w:cs="Times New Roman"/>
          <w:b/>
          <w:sz w:val="24"/>
          <w:szCs w:val="24"/>
        </w:rPr>
        <w:t>WYKAZ  WYKONANYCH / WYKONYWANYCH  USŁUG</w:t>
      </w:r>
    </w:p>
    <w:p w:rsidR="00CE2B29" w:rsidRPr="00FE4F4F" w:rsidRDefault="00CE2B29" w:rsidP="00FE4F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E4F4F">
        <w:rPr>
          <w:rFonts w:ascii="Times New Roman" w:hAnsi="Times New Roman" w:cs="Times New Roman"/>
          <w:sz w:val="24"/>
          <w:szCs w:val="24"/>
        </w:rPr>
        <w:t>w okresie ostatnich trzech lat przed  upływem terminu składania ofert, a jeżeli okres prowadzenia działalności jest krótszy - w tym okresie, zgodnie z opisem pkt</w:t>
      </w:r>
      <w:r w:rsidR="00A05A5B" w:rsidRPr="00FE4F4F">
        <w:rPr>
          <w:rFonts w:ascii="Times New Roman" w:hAnsi="Times New Roman" w:cs="Times New Roman"/>
          <w:sz w:val="24"/>
          <w:szCs w:val="24"/>
        </w:rPr>
        <w:t>. VIII .1) i X.</w:t>
      </w:r>
      <w:r w:rsidRPr="00FE4F4F">
        <w:rPr>
          <w:rFonts w:ascii="Times New Roman" w:hAnsi="Times New Roman" w:cs="Times New Roman"/>
          <w:sz w:val="24"/>
          <w:szCs w:val="24"/>
        </w:rPr>
        <w:t>3b) siwz</w:t>
      </w:r>
    </w:p>
    <w:tbl>
      <w:tblPr>
        <w:tblpPr w:leftFromText="141" w:rightFromText="141" w:bottomFromText="200" w:vertAnchor="text" w:tblpX="-639" w:tblpY="1"/>
        <w:tblOverlap w:val="never"/>
        <w:tblW w:w="10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126"/>
        <w:gridCol w:w="1984"/>
        <w:gridCol w:w="1701"/>
        <w:gridCol w:w="2127"/>
        <w:gridCol w:w="2409"/>
      </w:tblGrid>
      <w:tr w:rsidR="00851E0A" w:rsidRPr="00360825" w:rsidTr="00AD1847">
        <w:trPr>
          <w:trHeight w:val="138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E0A" w:rsidRPr="00FE4F4F" w:rsidRDefault="00851E0A" w:rsidP="00FE4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E4F4F">
              <w:rPr>
                <w:rFonts w:ascii="Times New Roman" w:eastAsia="Times New Roman" w:hAnsi="Times New Roman" w:cs="Times New Roman"/>
                <w:b/>
              </w:rPr>
              <w:t>Lp.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E0A" w:rsidRPr="00FE4F4F" w:rsidRDefault="00851E0A" w:rsidP="00FE4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E4F4F">
              <w:rPr>
                <w:rFonts w:ascii="Times New Roman" w:eastAsia="Times New Roman" w:hAnsi="Times New Roman" w:cs="Times New Roman"/>
                <w:b/>
              </w:rPr>
              <w:t>Nazwa i adres wykonawcy usługi</w:t>
            </w:r>
          </w:p>
          <w:p w:rsidR="00851E0A" w:rsidRPr="00FE4F4F" w:rsidRDefault="00851E0A" w:rsidP="00FE4F4F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E0A" w:rsidRPr="00FE4F4F" w:rsidRDefault="00851E0A" w:rsidP="00FE4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E4F4F">
              <w:rPr>
                <w:rFonts w:ascii="Times New Roman" w:eastAsia="Times New Roman" w:hAnsi="Times New Roman" w:cs="Times New Roman"/>
                <w:b/>
              </w:rPr>
              <w:t>Zakres /przedmiot usługi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E0A" w:rsidRPr="00FE4F4F" w:rsidRDefault="00851E0A" w:rsidP="00FE4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E4F4F">
              <w:rPr>
                <w:rFonts w:ascii="Times New Roman" w:eastAsia="Times New Roman" w:hAnsi="Times New Roman" w:cs="Times New Roman"/>
                <w:b/>
              </w:rPr>
              <w:t>Cena brutto wykonanej/</w:t>
            </w:r>
          </w:p>
          <w:p w:rsidR="00851E0A" w:rsidRPr="00FE4F4F" w:rsidRDefault="00851E0A" w:rsidP="00FE4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vertAlign w:val="superscript"/>
              </w:rPr>
            </w:pPr>
            <w:r w:rsidRPr="00FE4F4F">
              <w:rPr>
                <w:rFonts w:ascii="Times New Roman" w:eastAsia="Times New Roman" w:hAnsi="Times New Roman" w:cs="Times New Roman"/>
                <w:b/>
              </w:rPr>
              <w:t xml:space="preserve">wykonywanej usługi </w:t>
            </w:r>
            <w:r w:rsidRPr="00FE4F4F">
              <w:rPr>
                <w:rFonts w:ascii="Times New Roman" w:eastAsia="Times New Roman" w:hAnsi="Times New Roman" w:cs="Times New Roman"/>
                <w:b/>
                <w:vertAlign w:val="superscript"/>
              </w:rPr>
              <w:t>**)</w:t>
            </w:r>
          </w:p>
          <w:p w:rsidR="00851E0A" w:rsidRPr="00FE4F4F" w:rsidRDefault="00851E0A" w:rsidP="00FE4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E4F4F">
              <w:rPr>
                <w:rFonts w:ascii="Times New Roman" w:eastAsia="Times New Roman" w:hAnsi="Times New Roman" w:cs="Times New Roman"/>
                <w:b/>
              </w:rPr>
              <w:t>w  zł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F4F" w:rsidRDefault="00851E0A" w:rsidP="00FE4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E4F4F">
              <w:rPr>
                <w:rFonts w:ascii="Times New Roman" w:eastAsia="Times New Roman" w:hAnsi="Times New Roman" w:cs="Times New Roman"/>
                <w:b/>
              </w:rPr>
              <w:t>Terminy wykonania</w:t>
            </w:r>
            <w:r w:rsidR="00FE4F4F">
              <w:rPr>
                <w:rFonts w:ascii="Times New Roman" w:eastAsia="Times New Roman" w:hAnsi="Times New Roman" w:cs="Times New Roman"/>
                <w:b/>
              </w:rPr>
              <w:t>/</w:t>
            </w:r>
          </w:p>
          <w:p w:rsidR="00851E0A" w:rsidRPr="00FE4F4F" w:rsidRDefault="00FE4F4F" w:rsidP="00FE4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wykonywania </w:t>
            </w:r>
            <w:r w:rsidR="00851E0A" w:rsidRPr="00FE4F4F">
              <w:rPr>
                <w:rFonts w:ascii="Times New Roman" w:eastAsia="Times New Roman" w:hAnsi="Times New Roman" w:cs="Times New Roman"/>
                <w:b/>
              </w:rPr>
              <w:t xml:space="preserve"> usługi **)</w:t>
            </w:r>
          </w:p>
          <w:p w:rsidR="00851E0A" w:rsidRPr="00FE4F4F" w:rsidRDefault="00851E0A" w:rsidP="00FE4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E4F4F">
              <w:rPr>
                <w:rFonts w:ascii="Times New Roman" w:eastAsia="Times New Roman" w:hAnsi="Times New Roman" w:cs="Times New Roman"/>
                <w:b/>
              </w:rPr>
              <w:t>od dn. – do dn.</w:t>
            </w:r>
          </w:p>
          <w:p w:rsidR="00851E0A" w:rsidRPr="00FE4F4F" w:rsidRDefault="00851E0A" w:rsidP="00FE4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FE4F4F">
              <w:rPr>
                <w:rFonts w:ascii="Times New Roman" w:eastAsia="Times New Roman" w:hAnsi="Times New Roman" w:cs="Times New Roman"/>
                <w:b/>
              </w:rPr>
              <w:t>dd</w:t>
            </w:r>
            <w:proofErr w:type="spellEnd"/>
            <w:r w:rsidRPr="00FE4F4F">
              <w:rPr>
                <w:rFonts w:ascii="Times New Roman" w:eastAsia="Times New Roman" w:hAnsi="Times New Roman" w:cs="Times New Roman"/>
                <w:b/>
              </w:rPr>
              <w:t>/mm/</w:t>
            </w:r>
            <w:proofErr w:type="spellStart"/>
            <w:r w:rsidRPr="00FE4F4F">
              <w:rPr>
                <w:rFonts w:ascii="Times New Roman" w:eastAsia="Times New Roman" w:hAnsi="Times New Roman" w:cs="Times New Roman"/>
                <w:b/>
              </w:rPr>
              <w:t>rrrr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E0A" w:rsidRPr="00FE4F4F" w:rsidRDefault="00851E0A" w:rsidP="00FE4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E4F4F">
              <w:rPr>
                <w:rFonts w:ascii="Times New Roman" w:eastAsia="Times New Roman" w:hAnsi="Times New Roman" w:cs="Times New Roman"/>
                <w:b/>
              </w:rPr>
              <w:t>Nazwa i adres odbiorcy usługi</w:t>
            </w:r>
          </w:p>
        </w:tc>
      </w:tr>
      <w:tr w:rsidR="00851E0A" w:rsidRPr="00360825" w:rsidTr="00AD1847">
        <w:trPr>
          <w:trHeight w:val="38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51E0A" w:rsidRPr="00360825" w:rsidRDefault="00851E0A" w:rsidP="00FE4F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082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51E0A" w:rsidRPr="00360825" w:rsidRDefault="00851E0A" w:rsidP="00FE4F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082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851E0A" w:rsidRPr="00360825" w:rsidRDefault="00851E0A" w:rsidP="00FE4F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082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51E0A" w:rsidRPr="00360825" w:rsidRDefault="00851E0A" w:rsidP="00FE4F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082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51E0A" w:rsidRPr="00360825" w:rsidRDefault="00851E0A" w:rsidP="00FE4F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082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851E0A" w:rsidRPr="00360825" w:rsidRDefault="00851E0A" w:rsidP="00FE4F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082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E4F4F" w:rsidRPr="00360825" w:rsidTr="00AD1847">
        <w:trPr>
          <w:trHeight w:val="78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E4F4F" w:rsidRDefault="00FE4F4F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4F4F" w:rsidRDefault="00FE4F4F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4F4F" w:rsidRDefault="00FE4F4F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4F4F" w:rsidRPr="00360825" w:rsidRDefault="00FE4F4F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E4F4F" w:rsidRPr="00360825" w:rsidRDefault="00FE4F4F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4F4F" w:rsidRPr="00360825" w:rsidRDefault="00FE4F4F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E4F4F" w:rsidRPr="00360825" w:rsidRDefault="00FE4F4F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E4F4F" w:rsidRPr="00360825" w:rsidRDefault="00FE4F4F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4F4F" w:rsidRPr="00360825" w:rsidRDefault="00FE4F4F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51E0A" w:rsidRPr="00360825" w:rsidTr="00AD1847">
        <w:trPr>
          <w:trHeight w:val="762"/>
        </w:trPr>
        <w:tc>
          <w:tcPr>
            <w:tcW w:w="4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51E0A" w:rsidRPr="00360825" w:rsidRDefault="00851E0A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51E0A" w:rsidRPr="00360825" w:rsidRDefault="00851E0A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51E0A" w:rsidRPr="00360825" w:rsidRDefault="00851E0A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51E0A" w:rsidRPr="00360825" w:rsidRDefault="00851E0A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1E0A" w:rsidRPr="00360825" w:rsidRDefault="00851E0A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1E0A" w:rsidRPr="00360825" w:rsidRDefault="00851E0A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51E0A" w:rsidRPr="00360825" w:rsidRDefault="00851E0A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51E0A" w:rsidRDefault="00851E0A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4F4F" w:rsidRDefault="00FE4F4F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4F4F" w:rsidRDefault="00FE4F4F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4F4F" w:rsidRPr="00360825" w:rsidRDefault="00FE4F4F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51E0A" w:rsidRPr="00360825" w:rsidTr="00AD1847">
        <w:trPr>
          <w:trHeight w:val="738"/>
        </w:trPr>
        <w:tc>
          <w:tcPr>
            <w:tcW w:w="4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51E0A" w:rsidRPr="00360825" w:rsidRDefault="00851E0A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1E0A" w:rsidRPr="00360825" w:rsidRDefault="00851E0A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1E0A" w:rsidRPr="00360825" w:rsidRDefault="00851E0A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1E0A" w:rsidRPr="00360825" w:rsidRDefault="00851E0A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51E0A" w:rsidRPr="00360825" w:rsidRDefault="00851E0A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51E0A" w:rsidRPr="00360825" w:rsidRDefault="00851E0A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51E0A" w:rsidRPr="00360825" w:rsidRDefault="00851E0A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51E0A" w:rsidRPr="00360825" w:rsidRDefault="00851E0A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51E0A" w:rsidRPr="00360825" w:rsidRDefault="00851E0A" w:rsidP="00FE4F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E2B29" w:rsidRPr="00FE4F4F" w:rsidRDefault="00CE2B29" w:rsidP="00FE4F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b/>
          <w:sz w:val="24"/>
          <w:szCs w:val="24"/>
        </w:rPr>
        <w:t>*</w:t>
      </w:r>
      <w:r w:rsidRPr="00360825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  <w:r w:rsidRPr="00360825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FE4F4F">
        <w:rPr>
          <w:rFonts w:ascii="Times New Roman" w:hAnsi="Times New Roman" w:cs="Times New Roman"/>
          <w:sz w:val="24"/>
          <w:szCs w:val="24"/>
        </w:rPr>
        <w:t>w</w:t>
      </w:r>
      <w:r w:rsidRPr="00360825">
        <w:rPr>
          <w:rFonts w:ascii="Times New Roman" w:hAnsi="Times New Roman" w:cs="Times New Roman"/>
          <w:sz w:val="24"/>
          <w:szCs w:val="24"/>
        </w:rPr>
        <w:t xml:space="preserve"> przypadku gdy wykonawca będzie polegać na wiedzy i doświadczeniu innego podmiotu, to</w:t>
      </w:r>
      <w:r w:rsidR="00FE4F4F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FE4F4F" w:rsidRPr="00360825">
        <w:rPr>
          <w:rFonts w:ascii="Times New Roman" w:hAnsi="Times New Roman" w:cs="Times New Roman"/>
          <w:sz w:val="24"/>
          <w:szCs w:val="24"/>
        </w:rPr>
        <w:t xml:space="preserve">( oprócz  wskazania innego podmiotu w kol. 2 ) </w:t>
      </w:r>
      <w:r w:rsidRPr="00360825">
        <w:rPr>
          <w:rFonts w:ascii="Times New Roman" w:hAnsi="Times New Roman" w:cs="Times New Roman"/>
          <w:sz w:val="24"/>
          <w:szCs w:val="24"/>
        </w:rPr>
        <w:t xml:space="preserve"> zgodnie z art. 26 ust. 2b Pzp zobowiązany jest przedstawić </w:t>
      </w:r>
      <w:r w:rsidRPr="00360825">
        <w:rPr>
          <w:rFonts w:ascii="Times New Roman" w:hAnsi="Times New Roman" w:cs="Times New Roman"/>
          <w:b/>
          <w:sz w:val="24"/>
          <w:szCs w:val="24"/>
        </w:rPr>
        <w:t>pisemne zobowiązanie tego podmiotu do oddania mu do dyspozycji niezbędnych zasobów na okres korzystania z</w:t>
      </w:r>
      <w:r w:rsidR="00FE4F4F">
        <w:rPr>
          <w:rFonts w:ascii="Times New Roman" w:hAnsi="Times New Roman" w:cs="Times New Roman"/>
          <w:b/>
          <w:sz w:val="24"/>
          <w:szCs w:val="24"/>
        </w:rPr>
        <w:t xml:space="preserve"> nich przy wykonaniu zamówienia, wg zał. nr 6 do siwz.</w:t>
      </w:r>
      <w:r w:rsidRPr="0036082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E4F4F" w:rsidRDefault="00CE2B29" w:rsidP="00FE4F4F">
      <w:pPr>
        <w:spacing w:after="0"/>
        <w:rPr>
          <w:rFonts w:ascii="Times New Roman" w:eastAsia="Batang" w:hAnsi="Times New Roman" w:cs="Times New Roman"/>
          <w:i/>
          <w:sz w:val="24"/>
          <w:szCs w:val="24"/>
        </w:rPr>
      </w:pPr>
      <w:r w:rsidRPr="00360825">
        <w:rPr>
          <w:rFonts w:ascii="Times New Roman" w:eastAsia="Batang" w:hAnsi="Times New Roman" w:cs="Times New Roman"/>
          <w:i/>
          <w:sz w:val="24"/>
          <w:szCs w:val="24"/>
        </w:rPr>
        <w:t xml:space="preserve">Wymagana forma </w:t>
      </w:r>
      <w:r w:rsidR="00FE4F4F">
        <w:rPr>
          <w:rFonts w:ascii="Times New Roman" w:eastAsia="Batang" w:hAnsi="Times New Roman" w:cs="Times New Roman"/>
          <w:i/>
          <w:sz w:val="24"/>
          <w:szCs w:val="24"/>
        </w:rPr>
        <w:t>zobowiązania</w:t>
      </w:r>
      <w:r w:rsidRPr="00360825">
        <w:rPr>
          <w:rFonts w:ascii="Times New Roman" w:eastAsia="Batang" w:hAnsi="Times New Roman" w:cs="Times New Roman"/>
          <w:i/>
          <w:sz w:val="24"/>
          <w:szCs w:val="24"/>
        </w:rPr>
        <w:t xml:space="preserve"> </w:t>
      </w:r>
      <w:r w:rsidR="00AD1847">
        <w:rPr>
          <w:rFonts w:ascii="Times New Roman" w:eastAsia="Batang" w:hAnsi="Times New Roman" w:cs="Times New Roman"/>
          <w:i/>
          <w:sz w:val="24"/>
          <w:szCs w:val="24"/>
        </w:rPr>
        <w:t xml:space="preserve">podmiotu trzeciego </w:t>
      </w:r>
      <w:r w:rsidRPr="00360825">
        <w:rPr>
          <w:rFonts w:ascii="Times New Roman" w:eastAsia="Batang" w:hAnsi="Times New Roman" w:cs="Times New Roman"/>
          <w:i/>
          <w:sz w:val="24"/>
          <w:szCs w:val="24"/>
        </w:rPr>
        <w:t xml:space="preserve">- oryginał </w:t>
      </w:r>
    </w:p>
    <w:p w:rsidR="0047138D" w:rsidRDefault="0047138D" w:rsidP="00FE4F4F">
      <w:pPr>
        <w:spacing w:after="0"/>
        <w:rPr>
          <w:rFonts w:ascii="Times New Roman" w:eastAsia="Batang" w:hAnsi="Times New Roman" w:cs="Times New Roman"/>
          <w:i/>
          <w:sz w:val="24"/>
          <w:szCs w:val="24"/>
        </w:rPr>
      </w:pPr>
    </w:p>
    <w:p w:rsidR="00CE2B29" w:rsidRPr="00360825" w:rsidRDefault="00CE2B29" w:rsidP="00FE4F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>**) w przypadku świadczeń okresowych lub ciągłych dla usług</w:t>
      </w:r>
      <w:r w:rsidR="00601DC7" w:rsidRPr="00360825">
        <w:rPr>
          <w:rFonts w:ascii="Times New Roman" w:hAnsi="Times New Roman" w:cs="Times New Roman"/>
          <w:sz w:val="24"/>
          <w:szCs w:val="24"/>
        </w:rPr>
        <w:t xml:space="preserve"> aktualnie wykonywanych  </w:t>
      </w:r>
      <w:r w:rsidRPr="00360825">
        <w:rPr>
          <w:rFonts w:ascii="Times New Roman" w:hAnsi="Times New Roman" w:cs="Times New Roman"/>
          <w:sz w:val="24"/>
          <w:szCs w:val="24"/>
        </w:rPr>
        <w:t>w kol. 4 należy podać wartość  zrealizowanego kontraktu</w:t>
      </w:r>
      <w:r w:rsidR="00FE4F4F">
        <w:rPr>
          <w:rFonts w:ascii="Times New Roman" w:hAnsi="Times New Roman" w:cs="Times New Roman"/>
          <w:sz w:val="24"/>
          <w:szCs w:val="24"/>
        </w:rPr>
        <w:t xml:space="preserve"> do dnia składania ofert </w:t>
      </w:r>
      <w:r w:rsidRPr="00360825">
        <w:rPr>
          <w:rFonts w:ascii="Times New Roman" w:hAnsi="Times New Roman" w:cs="Times New Roman"/>
          <w:sz w:val="24"/>
          <w:szCs w:val="24"/>
        </w:rPr>
        <w:t xml:space="preserve">, a w kol. 5 datę początkową i końcową dla wartości wykazanej w kol.4.  </w:t>
      </w:r>
    </w:p>
    <w:p w:rsidR="00F94604" w:rsidRDefault="00CE2B29" w:rsidP="00FE4F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 xml:space="preserve">Do wykazu należy załączyć dokumenty potwierdzające, że usługi zostały wykonane należycie, </w:t>
      </w:r>
    </w:p>
    <w:p w:rsidR="0047138D" w:rsidRDefault="00CE2B29" w:rsidP="004713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4604">
        <w:rPr>
          <w:rFonts w:ascii="Times New Roman" w:hAnsi="Times New Roman" w:cs="Times New Roman"/>
          <w:i/>
          <w:sz w:val="24"/>
          <w:szCs w:val="24"/>
        </w:rPr>
        <w:t>w formie oryginału lub kopii poświadczonej</w:t>
      </w:r>
      <w:r w:rsidRPr="00F94604">
        <w:rPr>
          <w:rFonts w:ascii="Times New Roman" w:hAnsi="Times New Roman" w:cs="Times New Roman"/>
          <w:b/>
          <w:i/>
          <w:sz w:val="24"/>
          <w:szCs w:val="24"/>
        </w:rPr>
        <w:t xml:space="preserve"> „</w:t>
      </w:r>
      <w:r w:rsidRPr="00F94604">
        <w:rPr>
          <w:rFonts w:ascii="Times New Roman" w:hAnsi="Times New Roman" w:cs="Times New Roman"/>
          <w:i/>
          <w:sz w:val="24"/>
          <w:szCs w:val="24"/>
        </w:rPr>
        <w:t>za zgodność z oryginałem</w:t>
      </w:r>
      <w:r w:rsidRPr="00F94604">
        <w:rPr>
          <w:rFonts w:ascii="Times New Roman" w:hAnsi="Times New Roman" w:cs="Times New Roman"/>
          <w:b/>
          <w:i/>
          <w:sz w:val="24"/>
          <w:szCs w:val="24"/>
        </w:rPr>
        <w:t xml:space="preserve">” </w:t>
      </w:r>
      <w:r w:rsidRPr="00F94604">
        <w:rPr>
          <w:rFonts w:ascii="Times New Roman" w:hAnsi="Times New Roman" w:cs="Times New Roman"/>
          <w:i/>
          <w:sz w:val="24"/>
          <w:szCs w:val="24"/>
        </w:rPr>
        <w:t>w</w:t>
      </w:r>
      <w:r w:rsidR="00FE4F4F" w:rsidRPr="00F94604">
        <w:rPr>
          <w:rFonts w:ascii="Times New Roman" w:hAnsi="Times New Roman" w:cs="Times New Roman"/>
          <w:i/>
          <w:sz w:val="24"/>
          <w:szCs w:val="24"/>
        </w:rPr>
        <w:t xml:space="preserve"> sposób opisany w pkt XV </w:t>
      </w:r>
      <w:proofErr w:type="spellStart"/>
      <w:r w:rsidR="00FE4F4F" w:rsidRPr="00F94604">
        <w:rPr>
          <w:rFonts w:ascii="Times New Roman" w:hAnsi="Times New Roman" w:cs="Times New Roman"/>
          <w:i/>
          <w:sz w:val="24"/>
          <w:szCs w:val="24"/>
        </w:rPr>
        <w:t>ppkt</w:t>
      </w:r>
      <w:proofErr w:type="spellEnd"/>
      <w:r w:rsidR="00FE4F4F" w:rsidRPr="00F94604">
        <w:rPr>
          <w:rFonts w:ascii="Times New Roman" w:hAnsi="Times New Roman" w:cs="Times New Roman"/>
          <w:i/>
          <w:sz w:val="24"/>
          <w:szCs w:val="24"/>
        </w:rPr>
        <w:t xml:space="preserve"> 1h</w:t>
      </w:r>
      <w:r w:rsidR="0047138D">
        <w:rPr>
          <w:rFonts w:ascii="Times New Roman" w:hAnsi="Times New Roman" w:cs="Times New Roman"/>
          <w:i/>
          <w:sz w:val="24"/>
          <w:szCs w:val="24"/>
        </w:rPr>
        <w:t xml:space="preserve">) </w:t>
      </w:r>
      <w:proofErr w:type="spellStart"/>
      <w:r w:rsidR="0047138D">
        <w:rPr>
          <w:rFonts w:ascii="Times New Roman" w:hAnsi="Times New Roman" w:cs="Times New Roman"/>
          <w:i/>
          <w:sz w:val="24"/>
          <w:szCs w:val="24"/>
        </w:rPr>
        <w:t>siwz</w:t>
      </w:r>
      <w:proofErr w:type="spellEnd"/>
      <w:r w:rsidRPr="00360825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94604" w:rsidRPr="0047138D" w:rsidRDefault="00CE2B29" w:rsidP="0047138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F94604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072EAB" w:rsidRDefault="00CE2B29" w:rsidP="0091061F">
      <w:pPr>
        <w:spacing w:line="240" w:lineRule="auto"/>
        <w:ind w:left="4956" w:hanging="4956"/>
        <w:rPr>
          <w:rFonts w:ascii="Times New Roman" w:hAnsi="Times New Roman" w:cs="Times New Roman"/>
          <w:i/>
          <w:sz w:val="24"/>
          <w:szCs w:val="24"/>
        </w:rPr>
      </w:pPr>
      <w:r w:rsidRPr="00360825">
        <w:rPr>
          <w:rFonts w:ascii="Times New Roman" w:hAnsi="Times New Roman" w:cs="Times New Roman"/>
          <w:sz w:val="24"/>
          <w:szCs w:val="24"/>
        </w:rPr>
        <w:t>....................................</w:t>
      </w:r>
      <w:r w:rsidR="00F94604">
        <w:rPr>
          <w:rFonts w:ascii="Times New Roman" w:hAnsi="Times New Roman" w:cs="Times New Roman"/>
          <w:sz w:val="24"/>
          <w:szCs w:val="24"/>
        </w:rPr>
        <w:t>..................</w:t>
      </w:r>
      <w:r w:rsidRPr="00360825">
        <w:rPr>
          <w:rFonts w:ascii="Times New Roman" w:hAnsi="Times New Roman" w:cs="Times New Roman"/>
          <w:sz w:val="24"/>
          <w:szCs w:val="24"/>
        </w:rPr>
        <w:t xml:space="preserve">    </w:t>
      </w:r>
      <w:r w:rsidR="00072EAB">
        <w:rPr>
          <w:rFonts w:ascii="Times New Roman" w:hAnsi="Times New Roman" w:cs="Times New Roman"/>
          <w:sz w:val="24"/>
          <w:szCs w:val="24"/>
        </w:rPr>
        <w:tab/>
        <w:t>……………………………………………..</w:t>
      </w:r>
      <w:r w:rsidRPr="003608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Pr="0036082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</w:t>
      </w:r>
      <w:r w:rsidR="00F94604"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</w:p>
    <w:p w:rsidR="0047138D" w:rsidRPr="0040518F" w:rsidRDefault="00072EAB" w:rsidP="0040518F">
      <w:pPr>
        <w:spacing w:line="240" w:lineRule="auto"/>
        <w:ind w:left="4956" w:hanging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Miejscowość, data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="00CE2B29" w:rsidRPr="00360825">
        <w:rPr>
          <w:rFonts w:ascii="Times New Roman" w:hAnsi="Times New Roman" w:cs="Times New Roman"/>
          <w:i/>
          <w:sz w:val="24"/>
          <w:szCs w:val="24"/>
        </w:rPr>
        <w:t>podpis/y osoby/osób upoważnionej/</w:t>
      </w:r>
      <w:proofErr w:type="spellStart"/>
      <w:r w:rsidR="00CE2B29" w:rsidRPr="00360825">
        <w:rPr>
          <w:rFonts w:ascii="Times New Roman" w:hAnsi="Times New Roman" w:cs="Times New Roman"/>
          <w:i/>
          <w:sz w:val="24"/>
          <w:szCs w:val="24"/>
        </w:rPr>
        <w:t>ych</w:t>
      </w:r>
      <w:proofErr w:type="spellEnd"/>
      <w:r w:rsidR="00CE2B29" w:rsidRPr="0036082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E2B29" w:rsidRPr="00360825">
        <w:rPr>
          <w:rFonts w:ascii="Times New Roman" w:hAnsi="Times New Roman" w:cs="Times New Roman"/>
          <w:i/>
          <w:sz w:val="24"/>
          <w:szCs w:val="24"/>
        </w:rPr>
        <w:br/>
        <w:t xml:space="preserve">  </w:t>
      </w:r>
      <w:r w:rsidR="0040518F">
        <w:rPr>
          <w:rFonts w:ascii="Times New Roman" w:hAnsi="Times New Roman" w:cs="Times New Roman"/>
          <w:i/>
          <w:sz w:val="24"/>
          <w:szCs w:val="24"/>
        </w:rPr>
        <w:t>do reprezentowania wykonawcy/ów.</w:t>
      </w:r>
    </w:p>
    <w:p w:rsidR="001F6815" w:rsidRPr="00360825" w:rsidRDefault="001F6815" w:rsidP="001F681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5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UMOWA  Nr ………………….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w dniu  …………………….r. pomiędzy: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Gminą Kielce – Miejskim Ośrodkiem Sportu i Rekreacji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Kielcach  ul. Żytnia 1,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reprezentowanym przez:</w:t>
      </w:r>
      <w:r w:rsidR="0091061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–</w:t>
      </w:r>
      <w:r w:rsidR="009106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…………………………………..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w treści 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„Zamawiającym”,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prowadzącym działalność gospodarczą na podstawie wpisu do ………………………………. 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w dniu  ………………………………r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 pod numerem…………………………………..…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reprezentowanym przez: …………………………………………………………………….….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w treści umowy  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„Wykonawcą”.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6815" w:rsidRPr="00360825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W wyniku rozstrzygnięcia postępowania przeprowadzonego  w trybie przetargu nieograniczonego, na podstawie ustawy z dnia 29 stycznia 2004r Prawo zamówień publicznych (tekst jednolity Dz. U. z 2010r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113 poz. 759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zmianami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) - Strony zawier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ają umowę o następującej treści: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6815" w:rsidRPr="00360825" w:rsidRDefault="001F6815" w:rsidP="001F6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</w:p>
    <w:p w:rsidR="001F6815" w:rsidRPr="00360825" w:rsidRDefault="001F6815" w:rsidP="001F6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umowy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6815" w:rsidRDefault="001F6815" w:rsidP="001F6815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Pr="003608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Przedmiotem niniejszej umowy jest świadczenie przez Wykonawcę </w:t>
      </w:r>
      <w:r w:rsidR="009106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roku 2013 </w:t>
      </w:r>
      <w:r w:rsidRPr="003608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usług w zakresie prania wodnego asortymentu stanowi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ącego wyposażenie hoteli MOSiR </w:t>
      </w:r>
      <w:r w:rsidRPr="003608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tj: hotelu „Stadion”  przy ul. Ściegiennego 8, hotelu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„Maraton” przy ul. Bocznej 15 </w:t>
      </w:r>
      <w:r w:rsidRPr="003608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hotelu</w:t>
      </w:r>
      <w:r w:rsidR="0040518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( miejsc noclegowych) </w:t>
      </w:r>
      <w:r w:rsidRPr="003608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 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l. Krakowskiej 72  w Kielcach.  </w:t>
      </w:r>
    </w:p>
    <w:p w:rsidR="001F6815" w:rsidRPr="0091061F" w:rsidRDefault="001F6815" w:rsidP="0091061F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 Przewidywana ilość całego asortymentu </w:t>
      </w:r>
      <w:r w:rsidR="009106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 prania </w:t>
      </w:r>
      <w:r w:rsidR="0040518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roku 2013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wynosi : </w:t>
      </w:r>
      <w:r w:rsidR="009106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19 1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00 kg.</w:t>
      </w:r>
    </w:p>
    <w:p w:rsidR="001F6815" w:rsidRPr="00360825" w:rsidRDefault="001F6815" w:rsidP="001F6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</w:t>
      </w:r>
    </w:p>
    <w:p w:rsidR="001F6815" w:rsidRPr="00360825" w:rsidRDefault="001F6815" w:rsidP="001F6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Obowiązki Wykonawcy.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1061F" w:rsidRPr="009046D1" w:rsidRDefault="009046D1" w:rsidP="009046D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="001F6815" w:rsidRPr="009046D1">
        <w:rPr>
          <w:rFonts w:ascii="Times New Roman" w:eastAsia="Times New Roman" w:hAnsi="Times New Roman"/>
          <w:sz w:val="24"/>
          <w:szCs w:val="24"/>
          <w:lang w:eastAsia="pl-PL"/>
        </w:rPr>
        <w:t>Wykonawca zobowiązuje się do prawidłowego wykonania usługi , a w szczególności:</w:t>
      </w:r>
    </w:p>
    <w:p w:rsidR="003E555C" w:rsidRPr="003E555C" w:rsidRDefault="003E555C" w:rsidP="003E555C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F6815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dbałości o należytą jakość prania, z zachowaniem o</w:t>
      </w:r>
      <w:r w:rsidR="003E555C">
        <w:rPr>
          <w:rFonts w:ascii="Times New Roman" w:eastAsia="Times New Roman" w:hAnsi="Times New Roman" w:cs="Times New Roman"/>
          <w:sz w:val="24"/>
          <w:szCs w:val="24"/>
          <w:lang w:eastAsia="pl-PL"/>
        </w:rPr>
        <w:t>bowiązujących norm i standardów ( w tym: zastosowania odpowiednich proporcji i właściwości środków piorących )</w:t>
      </w:r>
    </w:p>
    <w:p w:rsidR="003E555C" w:rsidRDefault="001F6815" w:rsidP="003E55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przestrzegania zasad odbioru, prania, dowozu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w czasie nie przekraczającym 24</w:t>
      </w:r>
      <w:r w:rsidR="003E55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6815" w:rsidRPr="00360825" w:rsidRDefault="003E555C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godziny,</w:t>
      </w:r>
      <w:r w:rsidR="001F68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F6815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we wszystkie robocze dni tygodnia</w:t>
      </w:r>
      <w:r w:rsidR="001F68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 w:rsidR="001F6815">
        <w:rPr>
          <w:rFonts w:ascii="Times New Roman" w:eastAsia="Times New Roman" w:hAnsi="Times New Roman" w:cs="Times New Roman"/>
          <w:sz w:val="24"/>
          <w:szCs w:val="24"/>
          <w:lang w:eastAsia="pl-PL"/>
        </w:rPr>
        <w:t>pn-pt</w:t>
      </w:r>
      <w:proofErr w:type="spellEnd"/>
      <w:r w:rsidR="001F68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1F6815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1F6815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odbierania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godz. 10.00 rano i dostarczania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najpóźniej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do godz. 10.00 rano dnia następnego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upranego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asortymentu własnym transportem (w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przypadku pobrania bielizny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w piątek, zwrot nastąpi w najbliższy poniedziałek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);</w:t>
      </w:r>
    </w:p>
    <w:p w:rsidR="001F6815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nie dopuszczanie do zniszczenia bądź utraty  asortymentu będącego na stanie wyposażenia obiektów Zamawiającego;</w:t>
      </w:r>
    </w:p>
    <w:p w:rsidR="001F6815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rozpatrywania uwag i reklamacji Zamawiającego zgodnie z §7.</w:t>
      </w:r>
    </w:p>
    <w:p w:rsidR="00392F6D" w:rsidRDefault="00392F6D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6815" w:rsidRPr="00392F6D" w:rsidRDefault="00392F6D" w:rsidP="00392F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 w:rsidR="001F6815" w:rsidRPr="00392F6D">
        <w:rPr>
          <w:rFonts w:ascii="Times New Roman" w:eastAsia="Times New Roman" w:hAnsi="Times New Roman"/>
          <w:sz w:val="24"/>
          <w:szCs w:val="24"/>
          <w:lang w:eastAsia="pl-PL"/>
        </w:rPr>
        <w:t>Zasady obioru i dostawy określa zał. Nr 1 do umowy.</w:t>
      </w:r>
    </w:p>
    <w:p w:rsidR="00392F6D" w:rsidRPr="00392F6D" w:rsidRDefault="00392F6D" w:rsidP="00392F6D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92F6D" w:rsidRPr="0040518F" w:rsidRDefault="00392F6D" w:rsidP="00392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40518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D26ED4">
        <w:rPr>
          <w:rFonts w:ascii="Times New Roman" w:hAnsi="Times New Roman" w:cs="Times New Roman"/>
          <w:sz w:val="24"/>
          <w:szCs w:val="24"/>
        </w:rPr>
        <w:t xml:space="preserve">Wykonawca na żądanie Zamawiającego zobowiązany jest </w:t>
      </w:r>
      <w:r>
        <w:rPr>
          <w:rFonts w:ascii="Times New Roman" w:hAnsi="Times New Roman" w:cs="Times New Roman"/>
          <w:sz w:val="24"/>
          <w:szCs w:val="24"/>
        </w:rPr>
        <w:t xml:space="preserve">w każdym czasie realizacji umowy </w:t>
      </w:r>
      <w:r w:rsidRPr="00D26ED4">
        <w:rPr>
          <w:rFonts w:ascii="Times New Roman" w:hAnsi="Times New Roman" w:cs="Times New Roman"/>
          <w:sz w:val="24"/>
          <w:szCs w:val="24"/>
        </w:rPr>
        <w:t>przedstawić stosowne atesty (wymagane prawem) na środki używane przy wykonaniu usługi.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D384B" w:rsidRDefault="00FD384B" w:rsidP="00392F6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6815" w:rsidRPr="00360825" w:rsidRDefault="001F6815" w:rsidP="001F6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3.</w:t>
      </w:r>
    </w:p>
    <w:p w:rsidR="001F6815" w:rsidRPr="00360825" w:rsidRDefault="001F6815" w:rsidP="001F6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Wynagrodzenie.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6815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Za świadczenie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usług, o których mowa w umowie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Wykonawca będzie pobierał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wynagrodzenie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w wysokości……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………..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 brutto/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</w:t>
      </w:r>
      <w:r w:rsidR="001F2DD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</w:p>
    <w:p w:rsidR="001F681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6E0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 </w:t>
      </w:r>
      <w:smartTag w:uri="urn:schemas-microsoft-com:office:smarttags" w:element="metricconverter">
        <w:smartTagPr>
          <w:attr w:name="ProductID" w:val="1 kg"/>
        </w:smartTagPr>
        <w:r w:rsidRPr="00EE6E0F">
          <w:rPr>
            <w:rFonts w:ascii="Times New Roman" w:eastAsia="Times New Roman" w:hAnsi="Times New Roman" w:cs="Times New Roman"/>
            <w:b/>
            <w:sz w:val="24"/>
            <w:szCs w:val="24"/>
            <w:lang w:eastAsia="pl-PL"/>
          </w:rPr>
          <w:t>1 kg</w:t>
        </w:r>
      </w:smartTag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suchego asortymentu, ważonej po upraniu i  uprasowaniu</w:t>
      </w:r>
    </w:p>
    <w:p w:rsidR="001F681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05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tym :podatek VAT   w stawce …..%</w:t>
      </w:r>
    </w:p>
    <w:p w:rsidR="001F6815" w:rsidRDefault="00307DCE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Wartość umowną</w:t>
      </w:r>
      <w:r w:rsidR="001F68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określają na: </w:t>
      </w:r>
      <w:r w:rsidR="001F68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……………………………PLN </w:t>
      </w:r>
      <w:r w:rsidR="001F6815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F6815">
        <w:rPr>
          <w:rFonts w:ascii="Times New Roman" w:eastAsia="Times New Roman" w:hAnsi="Times New Roman" w:cs="Times New Roman"/>
          <w:sz w:val="24"/>
          <w:szCs w:val="24"/>
          <w:lang w:eastAsia="pl-PL"/>
        </w:rPr>
        <w:t>brutto.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Cena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określona w ust. 1 nie ulegnie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zmianie przez okres trwania umowy.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 Wykonawca  po wykonaniu każdej usługi wystawi Zamawiającemu fakturę VAT.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Faktury wystawiane będą  „ z dołu” 1 raz  w miesiącu, tj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datą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ostatniego dnia każdego miesiąca.</w:t>
      </w:r>
    </w:p>
    <w:p w:rsidR="001F6815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 Płatności za wykonane usługi dokonywane będą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Zamawiającego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przelewem w terminie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14 dni od daty otrzymania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prawidłowo wystawionej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faktury VAT,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ustawowymi odsetkami w przypadku uchybienia terminu  płatności, na rachunek wskazany przez Wykonawcę. </w:t>
      </w:r>
    </w:p>
    <w:p w:rsidR="001F6815" w:rsidRPr="00FC0509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W przypadku oddania do prania mniejszej ilości asortymentu, niż przewidziany w §1 ust. 2 umowy – Wykonawca nie będzie występował do Zamawiającego o zapłatę za pozostałą </w:t>
      </w:r>
      <w:r w:rsidR="00307D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niewykonaną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część.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6815" w:rsidRPr="00360825" w:rsidRDefault="001F6815" w:rsidP="001F6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</w:t>
      </w:r>
    </w:p>
    <w:p w:rsidR="001F6815" w:rsidRPr="00360825" w:rsidRDefault="001F6815" w:rsidP="001F6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umowy.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zostaje zawarta na czas określony tj.  </w:t>
      </w:r>
      <w:r w:rsidR="00C92C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  01.01.2013 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C92C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31.12.2013 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6815" w:rsidRPr="00360825" w:rsidRDefault="001F6815" w:rsidP="001F6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</w:p>
    <w:p w:rsidR="001F6815" w:rsidRPr="00360825" w:rsidRDefault="001F6815" w:rsidP="001F68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Podwykonawcy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6815" w:rsidRPr="00360825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1. Zamawiający dopuszcza zlecenie podwykonawcom części zamówienia wymienionego w ofercie Wykonawcy.</w:t>
      </w:r>
    </w:p>
    <w:p w:rsidR="001F6815" w:rsidRPr="00360825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W przypadku zlecenia części zamówienia podwykonawcom, </w:t>
      </w:r>
      <w:r w:rsidR="008662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musi uzyskać zgodę Zamawiającego na wybranych podwykonawców, których wykaz </w:t>
      </w:r>
      <w:r w:rsidR="008662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projekt umowy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przedstawi Zamawiającemu w terminie do 7 dni od daty podpisania umowy   z Zamawiającym.</w:t>
      </w:r>
    </w:p>
    <w:p w:rsidR="001F6815" w:rsidRPr="00360825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Jeżeli w terminie 14 dni od przedstawienia Zamawiającemu przez Wykonawcę pisemnej umowy z podwykonawcą lub jej projektu, nie zgłosi na piśmie sprzeciwu lub zastrzeżeń – uważa się, że wyraził zgodę na zawarcie umowy. </w:t>
      </w:r>
    </w:p>
    <w:p w:rsidR="001F6815" w:rsidRPr="00360825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4. Zamawiający nie wyraża zgody na zawarcie umowy z podwykonawcą, której treść będzie sprzeczna z treścią niniejszej umowy.</w:t>
      </w:r>
    </w:p>
    <w:p w:rsidR="001F6815" w:rsidRPr="00360825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5. Zatrudnienie podwykonawcy do wykonania części zamówienia nie zmienia zobowiązań Wykonawcy wobec Zamawiającego do wykonania tej części zamówienia. Wykonawca jest odpowiedzialny za działania, uchybienia  lub zaniedbania podwykonawców i ich pracowników w takim samym stopniu, jakby to były działania, uchybienia lub zaniedbania jego własnych pracowników</w:t>
      </w:r>
    </w:p>
    <w:p w:rsidR="001F6815" w:rsidRPr="00360825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6. Podwykonawcy muszą spełniać warunki udziału opisane w art. 22 ustawy Prawo zamówień publicznych.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6815" w:rsidRPr="00360825" w:rsidRDefault="001F6815" w:rsidP="001F6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 .</w:t>
      </w:r>
    </w:p>
    <w:p w:rsidR="001F6815" w:rsidRPr="00360825" w:rsidRDefault="001F6815" w:rsidP="001F68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Przedstawiciele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681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Do kontaktów z Wykonawcą ze strony Zamawiającego wyznacza się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662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Iwonę Kwiecień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tel. 41 366 00 32 w godz.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 7.00-15.00 (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pt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.) - ul. Krakowska 72</w:t>
      </w:r>
    </w:p>
    <w:p w:rsidR="001F681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b) Halinę Suchenia  tel. 41 368 77 15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godz.: 7.30-15.30  (pn. – pt.) - ul. Ściegiennego 8</w:t>
      </w:r>
    </w:p>
    <w:p w:rsidR="001F681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c) Małgorzatę Bafia tel. 41 362 91</w:t>
      </w:r>
      <w:r w:rsidR="00FD38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16  w godz.:  7.00-15.00 (pn. – pt.) - ul. Boczna 15.</w:t>
      </w:r>
    </w:p>
    <w:p w:rsidR="001F681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Do kontaktów z Zamawiającym ze strony Wykonawcy wyznacza się : </w:t>
      </w:r>
      <w:r w:rsidR="00307DC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</w:t>
      </w:r>
      <w:r w:rsidRPr="00307DC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</w:t>
      </w:r>
      <w:r w:rsidR="00307DC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…..</w:t>
      </w:r>
      <w:r w:rsidRPr="00307DC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</w:t>
      </w:r>
      <w:r w:rsidRPr="00307DC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 w:rsidR="00DD7CB9" w:rsidRPr="00DD7CB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Tel:...............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      </w:t>
      </w:r>
    </w:p>
    <w:p w:rsidR="00CE4C09" w:rsidRDefault="00CE4C09" w:rsidP="001F6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E4C09" w:rsidRDefault="00CE4C09" w:rsidP="001F6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6815" w:rsidRPr="00360825" w:rsidRDefault="001F6815" w:rsidP="001F6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1F6815" w:rsidRDefault="001F6815" w:rsidP="001F6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Wady, kary umowne.</w:t>
      </w:r>
    </w:p>
    <w:p w:rsidR="001F6815" w:rsidRPr="00360825" w:rsidRDefault="001F6815" w:rsidP="001669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6815" w:rsidRPr="00360825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Wszystkie reklamacje dotyczące przedmiotu umowy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(m.in.: stanu oddanego asortymentu, jakości  prania, terminu odbioru i zwrotu, braków w ilości sztuk etc.)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powinny być zgłaszane </w:t>
      </w:r>
      <w:r w:rsidR="00406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niezwłocznie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Wykonawcy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na piśmie.</w:t>
      </w:r>
    </w:p>
    <w:p w:rsidR="001F6815" w:rsidRPr="00360825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Wykonawca zobowiązuje się do rozpatrzenia zasadności zgłoszonej reklamacji w terminie nie przekraczającym 3 dni od daty otrzymania zgłoszenia i w tym czasie zobowiązany jest do dokonania wszelkich poprawek, jeśli reklamacja jest uzasadniona. </w:t>
      </w:r>
    </w:p>
    <w:p w:rsidR="001F6815" w:rsidRPr="00360825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3. W przypadku zniszczenia, uszkodzenia lub utraty rzeczy oddanych do prania Wykonawca zwróci Zamawiającemu kwotę odpowiadającą rynkowej  wartość rzeczy. Zwrot następuje przez potr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ącenie  z należności Wykonawcy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za usługi pralnicze, o ile taka nal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eżność będzie mu przysługiwała. W razie niemożności potrącenia,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do uregulowania kwoty za zniszczone, uszkodzone lub utracone rzeczy w terminie 7 dni od dnia wezwania do zapłaty.</w:t>
      </w:r>
    </w:p>
    <w:p w:rsidR="001F6815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4. W przypadku powtarzających się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(co najmniej 2- krotnie) reklamacji , w tym:</w:t>
      </w:r>
    </w:p>
    <w:p w:rsidR="001F6815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naruszenia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terminu określonego w §2 umowy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1F6815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braków w ilości sztuk dostarczonej pościeli i innego asortymentu;</w:t>
      </w:r>
    </w:p>
    <w:p w:rsidR="00D534D2" w:rsidRDefault="00D534D2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zamiany na inny asortyment nie będący własnością Zamawiającego, </w:t>
      </w:r>
    </w:p>
    <w:p w:rsidR="001F6815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zmiany stanu fizycznego ,tj: koloru, zniszczeń,</w:t>
      </w:r>
    </w:p>
    <w:p w:rsidR="001F6815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oddanie pościeli w stanie niedopran</w:t>
      </w:r>
      <w:r w:rsidR="00307D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ym lub nieodświeżonej zapachowo - </w:t>
      </w:r>
    </w:p>
    <w:p w:rsidR="001F6815" w:rsidRPr="00360825" w:rsidRDefault="00D534D2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może odstąpić </w:t>
      </w:r>
      <w:r w:rsidR="001F6815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od umowy bez wyznaczania dodatkowego terminu do wykonania usługi.</w:t>
      </w:r>
    </w:p>
    <w:p w:rsidR="001F6815" w:rsidRPr="00456C2A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 opóźnienie w wykonaniu umowy Z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amawiającemu przysługuje kara umowna w </w:t>
      </w:r>
      <w:r w:rsidRPr="00D9423F">
        <w:rPr>
          <w:rFonts w:ascii="Times New Roman" w:eastAsia="Times New Roman" w:hAnsi="Times New Roman" w:cs="Times New Roman"/>
          <w:lang w:eastAsia="pl-PL"/>
        </w:rPr>
        <w:t>wysokości</w:t>
      </w:r>
      <w:r w:rsidRPr="00D9423F">
        <w:t xml:space="preserve"> 0</w:t>
      </w:r>
      <w:r w:rsidRPr="00D9423F">
        <w:rPr>
          <w:rFonts w:ascii="Times New Roman" w:eastAsia="Times New Roman" w:hAnsi="Times New Roman" w:cs="Times New Roman"/>
          <w:lang w:eastAsia="pl-PL"/>
        </w:rPr>
        <w:t>,5</w:t>
      </w:r>
      <w:r w:rsidRPr="00D9423F">
        <w:rPr>
          <w:rFonts w:ascii="Times New Roman" w:eastAsia="Times New Roman" w:hAnsi="Times New Roman" w:cs="Times New Roman"/>
          <w:sz w:val="24"/>
          <w:szCs w:val="24"/>
          <w:lang w:eastAsia="pl-PL"/>
        </w:rPr>
        <w:t>% wartości umownej za każdy dzień</w:t>
      </w:r>
      <w:r w:rsidR="00D534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opóźnienia </w:t>
      </w:r>
      <w:r w:rsidRPr="00D9423F">
        <w:rPr>
          <w:rFonts w:ascii="Times New Roman" w:eastAsia="Times New Roman" w:hAnsi="Times New Roman" w:cs="Times New Roman"/>
          <w:sz w:val="24"/>
          <w:szCs w:val="24"/>
          <w:lang w:eastAsia="pl-PL"/>
        </w:rPr>
        <w:t>, jednak nie więcej łącznie, niż do</w:t>
      </w:r>
      <w:r w:rsidRPr="00456C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wysokości 20 % wartości umowy.</w:t>
      </w:r>
    </w:p>
    <w:p w:rsidR="001F6815" w:rsidRPr="00360825" w:rsidRDefault="001F6815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6C2A">
        <w:rPr>
          <w:rFonts w:ascii="Times New Roman" w:eastAsia="Times New Roman" w:hAnsi="Times New Roman" w:cs="Times New Roman"/>
          <w:sz w:val="24"/>
          <w:szCs w:val="24"/>
          <w:lang w:eastAsia="pl-PL"/>
        </w:rPr>
        <w:t>6. W razie odstąpienia od umowy przez Wykonawcę Zamawiającemu przysługuje kar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umowna  </w:t>
      </w:r>
      <w:r w:rsidRPr="00456C2A">
        <w:rPr>
          <w:rFonts w:ascii="Times New Roman" w:eastAsia="Times New Roman" w:hAnsi="Times New Roman" w:cs="Times New Roman"/>
          <w:sz w:val="24"/>
          <w:szCs w:val="24"/>
          <w:lang w:eastAsia="pl-PL"/>
        </w:rPr>
        <w:t>w wysokości  20%  wartości</w:t>
      </w:r>
      <w:r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umowy.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6815" w:rsidRPr="00360825" w:rsidRDefault="001F6815" w:rsidP="001F6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1F6815" w:rsidRDefault="001F6815" w:rsidP="001F6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końcowe.</w:t>
      </w:r>
    </w:p>
    <w:p w:rsidR="0040518F" w:rsidRPr="00360825" w:rsidRDefault="0040518F" w:rsidP="001F68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6815" w:rsidRPr="00360825" w:rsidRDefault="00392F6D" w:rsidP="001F6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1F6815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 Wszelkie zmiany niniejszej umowy wymagają formy pisemnej.</w:t>
      </w:r>
    </w:p>
    <w:p w:rsidR="001F6815" w:rsidRPr="00360825" w:rsidRDefault="009A3364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1F6815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F68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F6815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nieuregulowanych niniejszą umową mają zastosowanie przepisy kodeksu cywilnego.</w:t>
      </w:r>
    </w:p>
    <w:p w:rsidR="001F6815" w:rsidRPr="00360825" w:rsidRDefault="009A3364" w:rsidP="001F6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1F6815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 Ewentualne spory powstałe na tle realizacji niniejszej umowy strony poddają orzecznictwu właściwego Sądu w Kielcach.</w:t>
      </w:r>
    </w:p>
    <w:p w:rsidR="001F6815" w:rsidRPr="00360825" w:rsidRDefault="009A3364" w:rsidP="001F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1F6815" w:rsidRPr="00360825">
        <w:rPr>
          <w:rFonts w:ascii="Times New Roman" w:eastAsia="Times New Roman" w:hAnsi="Times New Roman" w:cs="Times New Roman"/>
          <w:sz w:val="24"/>
          <w:szCs w:val="24"/>
          <w:lang w:eastAsia="pl-PL"/>
        </w:rPr>
        <w:t>. Umowę sporządzono w dwóch jednobrzmiących egzemplarzach, po jednym dla każdej ze stron.</w:t>
      </w: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6815" w:rsidRPr="00360825" w:rsidRDefault="001F6815" w:rsidP="001F68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</w:t>
      </w:r>
    </w:p>
    <w:p w:rsidR="001F6815" w:rsidRPr="00360825" w:rsidRDefault="001F6815" w:rsidP="001F6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                                                     WYKONAWCA:</w:t>
      </w:r>
    </w:p>
    <w:p w:rsidR="00637513" w:rsidRDefault="00637513" w:rsidP="00637513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07DCE" w:rsidRDefault="00307DCE" w:rsidP="00637513">
      <w:pPr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6815" w:rsidRPr="001F6815" w:rsidRDefault="00637513" w:rsidP="00637513">
      <w:pPr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Załącznik nr 1 </w:t>
      </w:r>
      <w:r w:rsidR="001F6815" w:rsidRPr="001F6815">
        <w:rPr>
          <w:rFonts w:ascii="Times New Roman" w:eastAsia="Times New Roman" w:hAnsi="Times New Roman" w:cs="Times New Roman"/>
          <w:sz w:val="24"/>
          <w:szCs w:val="24"/>
          <w:lang w:eastAsia="pl-PL"/>
        </w:rPr>
        <w:t>do Umowy ……………</w:t>
      </w:r>
    </w:p>
    <w:p w:rsidR="001F6815" w:rsidRDefault="001F6815" w:rsidP="00D534D2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B75A9" w:rsidRDefault="008546AB" w:rsidP="005A594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594A">
        <w:rPr>
          <w:rFonts w:ascii="Times New Roman" w:hAnsi="Times New Roman" w:cs="Times New Roman"/>
          <w:b/>
          <w:bCs/>
          <w:sz w:val="24"/>
          <w:szCs w:val="24"/>
        </w:rPr>
        <w:t xml:space="preserve">Zasady </w:t>
      </w:r>
    </w:p>
    <w:p w:rsidR="005A594A" w:rsidRPr="005A594A" w:rsidRDefault="008546AB" w:rsidP="00D534D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594A">
        <w:rPr>
          <w:rFonts w:ascii="Times New Roman" w:hAnsi="Times New Roman" w:cs="Times New Roman"/>
          <w:b/>
          <w:bCs/>
          <w:sz w:val="24"/>
          <w:szCs w:val="24"/>
        </w:rPr>
        <w:t xml:space="preserve">odbioru/ przekazania    i   zwrotu / pobrania   </w:t>
      </w:r>
    </w:p>
    <w:p w:rsidR="008546AB" w:rsidRPr="005A594A" w:rsidRDefault="008546AB" w:rsidP="005A594A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594A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5A594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A594A">
        <w:rPr>
          <w:rFonts w:ascii="Times New Roman" w:hAnsi="Times New Roman" w:cs="Times New Roman"/>
          <w:bCs/>
          <w:sz w:val="24"/>
          <w:szCs w:val="24"/>
        </w:rPr>
        <w:t>Upoważniony pracownik MOSiR   /</w:t>
      </w:r>
      <w:r w:rsidR="005B75A9">
        <w:rPr>
          <w:rFonts w:ascii="Times New Roman" w:hAnsi="Times New Roman" w:cs="Times New Roman"/>
          <w:bCs/>
          <w:sz w:val="24"/>
          <w:szCs w:val="24"/>
        </w:rPr>
        <w:t>np.</w:t>
      </w:r>
      <w:r w:rsidRPr="005A594A">
        <w:rPr>
          <w:rFonts w:ascii="Times New Roman" w:hAnsi="Times New Roman" w:cs="Times New Roman"/>
          <w:bCs/>
          <w:sz w:val="24"/>
          <w:szCs w:val="24"/>
        </w:rPr>
        <w:t xml:space="preserve">  recepcjonista / oddzielnie , wg potrzeb  </w:t>
      </w:r>
      <w:r w:rsidR="005B75A9">
        <w:rPr>
          <w:rFonts w:ascii="Times New Roman" w:hAnsi="Times New Roman" w:cs="Times New Roman"/>
          <w:bCs/>
          <w:sz w:val="24"/>
          <w:szCs w:val="24"/>
        </w:rPr>
        <w:t xml:space="preserve">z </w:t>
      </w:r>
      <w:r w:rsidRPr="005A594A">
        <w:rPr>
          <w:rFonts w:ascii="Times New Roman" w:hAnsi="Times New Roman" w:cs="Times New Roman"/>
          <w:bCs/>
          <w:sz w:val="24"/>
          <w:szCs w:val="24"/>
        </w:rPr>
        <w:t xml:space="preserve">każdego obiektu zgłasza dla Wykonawcy  - najpóźniej w dniu poprzedzającym oddanie do prania  </w:t>
      </w:r>
      <w:r w:rsidR="005B75A9" w:rsidRPr="005A594A">
        <w:rPr>
          <w:rFonts w:ascii="Times New Roman" w:hAnsi="Times New Roman" w:cs="Times New Roman"/>
          <w:bCs/>
          <w:sz w:val="24"/>
          <w:szCs w:val="24"/>
        </w:rPr>
        <w:t xml:space="preserve">zlecenie  na wykonanie usługi </w:t>
      </w:r>
      <w:r w:rsidRPr="005A594A">
        <w:rPr>
          <w:rFonts w:ascii="Times New Roman" w:hAnsi="Times New Roman" w:cs="Times New Roman"/>
          <w:bCs/>
          <w:sz w:val="24"/>
          <w:szCs w:val="24"/>
        </w:rPr>
        <w:t>-   telefonicznie, faksem,  bądź</w:t>
      </w:r>
      <w:r w:rsidRPr="005A594A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5B75A9">
        <w:rPr>
          <w:rFonts w:ascii="Times New Roman" w:hAnsi="Times New Roman" w:cs="Times New Roman"/>
          <w:bCs/>
          <w:sz w:val="24"/>
          <w:szCs w:val="24"/>
        </w:rPr>
        <w:t>e-mailem</w:t>
      </w:r>
      <w:r w:rsidRPr="005A594A">
        <w:rPr>
          <w:rFonts w:ascii="Times New Roman" w:hAnsi="Times New Roman" w:cs="Times New Roman"/>
          <w:bCs/>
          <w:sz w:val="24"/>
          <w:szCs w:val="24"/>
        </w:rPr>
        <w:t>.</w:t>
      </w:r>
    </w:p>
    <w:p w:rsidR="008546AB" w:rsidRPr="005A594A" w:rsidRDefault="00B36F33" w:rsidP="005A594A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Do policzonej, </w:t>
      </w:r>
      <w:r w:rsidR="008546AB" w:rsidRPr="005A594A">
        <w:rPr>
          <w:rFonts w:ascii="Times New Roman" w:hAnsi="Times New Roman" w:cs="Times New Roman"/>
          <w:bCs/>
          <w:sz w:val="24"/>
          <w:szCs w:val="24"/>
        </w:rPr>
        <w:t xml:space="preserve">posortowanej </w:t>
      </w:r>
      <w:r>
        <w:rPr>
          <w:rFonts w:ascii="Times New Roman" w:hAnsi="Times New Roman" w:cs="Times New Roman"/>
          <w:bCs/>
          <w:sz w:val="24"/>
          <w:szCs w:val="24"/>
        </w:rPr>
        <w:t xml:space="preserve">i zważonej </w:t>
      </w:r>
      <w:r w:rsidR="008546AB" w:rsidRPr="005A594A">
        <w:rPr>
          <w:rFonts w:ascii="Times New Roman" w:hAnsi="Times New Roman" w:cs="Times New Roman"/>
          <w:bCs/>
          <w:sz w:val="24"/>
          <w:szCs w:val="24"/>
        </w:rPr>
        <w:t>bielizny dołączona będzie pisemna specyfikacja</w:t>
      </w:r>
      <w:r w:rsidR="005A594A" w:rsidRPr="005A594A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5B75A9">
        <w:rPr>
          <w:rFonts w:ascii="Times New Roman" w:hAnsi="Times New Roman" w:cs="Times New Roman"/>
          <w:bCs/>
          <w:sz w:val="24"/>
          <w:szCs w:val="24"/>
        </w:rPr>
        <w:t xml:space="preserve">                                </w:t>
      </w:r>
      <w:r w:rsidR="008546AB" w:rsidRPr="005A594A">
        <w:rPr>
          <w:rFonts w:ascii="Times New Roman" w:hAnsi="Times New Roman" w:cs="Times New Roman"/>
          <w:bCs/>
          <w:sz w:val="24"/>
          <w:szCs w:val="24"/>
        </w:rPr>
        <w:t xml:space="preserve">z wyszczególnieniem </w:t>
      </w:r>
      <w:r w:rsidR="005B75A9">
        <w:rPr>
          <w:rFonts w:ascii="Times New Roman" w:hAnsi="Times New Roman" w:cs="Times New Roman"/>
          <w:bCs/>
          <w:sz w:val="24"/>
          <w:szCs w:val="24"/>
        </w:rPr>
        <w:t xml:space="preserve">: daty, godziny , </w:t>
      </w:r>
      <w:r w:rsidR="008546AB" w:rsidRPr="005A594A">
        <w:rPr>
          <w:rFonts w:ascii="Times New Roman" w:hAnsi="Times New Roman" w:cs="Times New Roman"/>
          <w:bCs/>
          <w:sz w:val="24"/>
          <w:szCs w:val="24"/>
        </w:rPr>
        <w:t xml:space="preserve">  rodzaju  i  ilości  / w </w:t>
      </w:r>
      <w:proofErr w:type="spellStart"/>
      <w:r w:rsidR="008546AB" w:rsidRPr="005A594A">
        <w:rPr>
          <w:rFonts w:ascii="Times New Roman" w:hAnsi="Times New Roman" w:cs="Times New Roman"/>
          <w:bCs/>
          <w:sz w:val="24"/>
          <w:szCs w:val="24"/>
        </w:rPr>
        <w:t>szt</w:t>
      </w:r>
      <w:proofErr w:type="spellEnd"/>
      <w:r w:rsidR="008546AB" w:rsidRPr="005A594A">
        <w:rPr>
          <w:rFonts w:ascii="Times New Roman" w:hAnsi="Times New Roman" w:cs="Times New Roman"/>
          <w:bCs/>
          <w:sz w:val="24"/>
          <w:szCs w:val="24"/>
        </w:rPr>
        <w:t xml:space="preserve"> /</w:t>
      </w:r>
      <w:r w:rsidR="005A594A" w:rsidRPr="005A594A">
        <w:rPr>
          <w:rFonts w:ascii="Times New Roman" w:hAnsi="Times New Roman" w:cs="Times New Roman"/>
          <w:bCs/>
          <w:sz w:val="24"/>
          <w:szCs w:val="24"/>
        </w:rPr>
        <w:t>……………</w:t>
      </w:r>
    </w:p>
    <w:p w:rsidR="008546AB" w:rsidRPr="005A594A" w:rsidRDefault="008546AB" w:rsidP="005A594A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594A">
        <w:rPr>
          <w:rFonts w:ascii="Times New Roman" w:hAnsi="Times New Roman" w:cs="Times New Roman"/>
          <w:bCs/>
          <w:sz w:val="24"/>
          <w:szCs w:val="24"/>
        </w:rPr>
        <w:t>3. Pracownik Wykonawcy potwierdza na egzemplarzu specyfikacji</w:t>
      </w:r>
      <w:r w:rsidR="001F6815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Pr="005A594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75A9">
        <w:rPr>
          <w:rFonts w:ascii="Times New Roman" w:hAnsi="Times New Roman" w:cs="Times New Roman"/>
          <w:bCs/>
          <w:sz w:val="24"/>
          <w:szCs w:val="24"/>
        </w:rPr>
        <w:t>fakt odbioru</w:t>
      </w:r>
      <w:r w:rsidR="001F6815">
        <w:rPr>
          <w:rFonts w:ascii="Times New Roman" w:hAnsi="Times New Roman" w:cs="Times New Roman"/>
          <w:bCs/>
          <w:sz w:val="24"/>
          <w:szCs w:val="24"/>
        </w:rPr>
        <w:t xml:space="preserve">, ilość, </w:t>
      </w:r>
      <w:r w:rsidR="005B75A9">
        <w:rPr>
          <w:rFonts w:ascii="Times New Roman" w:hAnsi="Times New Roman" w:cs="Times New Roman"/>
          <w:bCs/>
          <w:sz w:val="24"/>
          <w:szCs w:val="24"/>
        </w:rPr>
        <w:t xml:space="preserve"> godzinę i datę pobrania pościeli </w:t>
      </w:r>
      <w:r w:rsidRPr="005A594A">
        <w:rPr>
          <w:rFonts w:ascii="Times New Roman" w:hAnsi="Times New Roman" w:cs="Times New Roman"/>
          <w:bCs/>
          <w:sz w:val="24"/>
          <w:szCs w:val="24"/>
        </w:rPr>
        <w:t>do prania.</w:t>
      </w:r>
    </w:p>
    <w:p w:rsidR="008546AB" w:rsidRPr="005A594A" w:rsidRDefault="008546AB" w:rsidP="008546A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A594A">
        <w:rPr>
          <w:rFonts w:ascii="Times New Roman" w:hAnsi="Times New Roman" w:cs="Times New Roman"/>
          <w:sz w:val="24"/>
          <w:szCs w:val="24"/>
        </w:rPr>
        <w:t>4. Przy zwrocie – odbierający pracownik Zamawiającego sprawdza pod wzglę</w:t>
      </w:r>
      <w:r w:rsidR="005B75A9">
        <w:rPr>
          <w:rFonts w:ascii="Times New Roman" w:hAnsi="Times New Roman" w:cs="Times New Roman"/>
          <w:sz w:val="24"/>
          <w:szCs w:val="24"/>
        </w:rPr>
        <w:t>dem jakości,</w:t>
      </w:r>
      <w:r w:rsidRPr="005A594A">
        <w:rPr>
          <w:rFonts w:ascii="Times New Roman" w:hAnsi="Times New Roman" w:cs="Times New Roman"/>
          <w:sz w:val="24"/>
          <w:szCs w:val="24"/>
        </w:rPr>
        <w:t xml:space="preserve"> </w:t>
      </w:r>
      <w:r w:rsidR="005B75A9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5A594A">
        <w:rPr>
          <w:rFonts w:ascii="Times New Roman" w:hAnsi="Times New Roman" w:cs="Times New Roman"/>
          <w:sz w:val="24"/>
          <w:szCs w:val="24"/>
        </w:rPr>
        <w:t>ilości</w:t>
      </w:r>
      <w:r w:rsidR="005B75A9">
        <w:rPr>
          <w:rFonts w:ascii="Times New Roman" w:hAnsi="Times New Roman" w:cs="Times New Roman"/>
          <w:sz w:val="24"/>
          <w:szCs w:val="24"/>
        </w:rPr>
        <w:t xml:space="preserve">, daty i godziny </w:t>
      </w:r>
      <w:r w:rsidRPr="005A594A">
        <w:rPr>
          <w:rFonts w:ascii="Times New Roman" w:hAnsi="Times New Roman" w:cs="Times New Roman"/>
          <w:sz w:val="24"/>
          <w:szCs w:val="24"/>
        </w:rPr>
        <w:t xml:space="preserve">odbiór </w:t>
      </w:r>
      <w:r w:rsidR="005B75A9">
        <w:rPr>
          <w:rFonts w:ascii="Times New Roman" w:hAnsi="Times New Roman" w:cs="Times New Roman"/>
          <w:sz w:val="24"/>
          <w:szCs w:val="24"/>
        </w:rPr>
        <w:t xml:space="preserve">pościeli </w:t>
      </w:r>
      <w:r w:rsidRPr="005A594A">
        <w:rPr>
          <w:rFonts w:ascii="Times New Roman" w:hAnsi="Times New Roman" w:cs="Times New Roman"/>
          <w:sz w:val="24"/>
          <w:szCs w:val="24"/>
        </w:rPr>
        <w:t>i potwierdza za zgodność podpisem na egzemplarzu  specyfikacji.</w:t>
      </w:r>
    </w:p>
    <w:p w:rsidR="008546AB" w:rsidRPr="005A594A" w:rsidRDefault="001F6815" w:rsidP="008546A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 Uwagi i reklamacje – Zamawiający zgłasza odrębnym pismem.</w:t>
      </w:r>
    </w:p>
    <w:p w:rsidR="008546AB" w:rsidRPr="005A594A" w:rsidRDefault="008546AB" w:rsidP="008546A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546AB" w:rsidRPr="005A594A" w:rsidRDefault="008546AB" w:rsidP="008546A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546AB" w:rsidRPr="005A594A" w:rsidRDefault="008546AB" w:rsidP="005B75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46AB" w:rsidRPr="005A594A" w:rsidRDefault="008546AB" w:rsidP="008546A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546AB" w:rsidRPr="005A594A" w:rsidRDefault="008546AB" w:rsidP="008546A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546AB" w:rsidRPr="005A594A" w:rsidRDefault="008546AB" w:rsidP="005A594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594A">
        <w:rPr>
          <w:rFonts w:ascii="Times New Roman" w:hAnsi="Times New Roman" w:cs="Times New Roman"/>
          <w:sz w:val="24"/>
          <w:szCs w:val="24"/>
        </w:rPr>
        <w:t xml:space="preserve">…………………………………            </w:t>
      </w:r>
      <w:r w:rsidR="005A594A">
        <w:rPr>
          <w:rFonts w:ascii="Times New Roman" w:hAnsi="Times New Roman" w:cs="Times New Roman"/>
          <w:sz w:val="24"/>
          <w:szCs w:val="24"/>
        </w:rPr>
        <w:t xml:space="preserve">                               ……………………….</w:t>
      </w:r>
    </w:p>
    <w:p w:rsidR="008546AB" w:rsidRDefault="008546AB" w:rsidP="0059101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594A">
        <w:rPr>
          <w:rFonts w:ascii="Times New Roman" w:hAnsi="Times New Roman" w:cs="Times New Roman"/>
          <w:b/>
          <w:sz w:val="24"/>
          <w:szCs w:val="24"/>
        </w:rPr>
        <w:t xml:space="preserve">               / Zamawiający /</w:t>
      </w:r>
      <w:r w:rsidRPr="005A594A">
        <w:rPr>
          <w:rFonts w:ascii="Times New Roman" w:hAnsi="Times New Roman" w:cs="Times New Roman"/>
          <w:b/>
          <w:sz w:val="24"/>
          <w:szCs w:val="24"/>
        </w:rPr>
        <w:tab/>
      </w:r>
      <w:r w:rsidRPr="005A594A">
        <w:rPr>
          <w:rFonts w:ascii="Times New Roman" w:hAnsi="Times New Roman" w:cs="Times New Roman"/>
          <w:b/>
          <w:sz w:val="24"/>
          <w:szCs w:val="24"/>
        </w:rPr>
        <w:tab/>
      </w:r>
      <w:r w:rsidRPr="005A594A">
        <w:rPr>
          <w:rFonts w:ascii="Times New Roman" w:hAnsi="Times New Roman" w:cs="Times New Roman"/>
          <w:b/>
          <w:sz w:val="24"/>
          <w:szCs w:val="24"/>
        </w:rPr>
        <w:tab/>
      </w:r>
      <w:r w:rsidRPr="005A594A">
        <w:rPr>
          <w:rFonts w:ascii="Times New Roman" w:hAnsi="Times New Roman" w:cs="Times New Roman"/>
          <w:b/>
          <w:sz w:val="24"/>
          <w:szCs w:val="24"/>
        </w:rPr>
        <w:tab/>
      </w:r>
      <w:r w:rsidRPr="005A594A">
        <w:rPr>
          <w:rFonts w:ascii="Times New Roman" w:hAnsi="Times New Roman" w:cs="Times New Roman"/>
          <w:b/>
          <w:sz w:val="24"/>
          <w:szCs w:val="24"/>
        </w:rPr>
        <w:tab/>
      </w:r>
      <w:r w:rsidRPr="005A594A">
        <w:rPr>
          <w:rFonts w:ascii="Times New Roman" w:hAnsi="Times New Roman" w:cs="Times New Roman"/>
          <w:b/>
          <w:sz w:val="24"/>
          <w:szCs w:val="24"/>
        </w:rPr>
        <w:tab/>
        <w:t>/ Wykonawca  /</w:t>
      </w:r>
    </w:p>
    <w:p w:rsidR="00D71327" w:rsidRDefault="00D71327" w:rsidP="0059101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1327" w:rsidRDefault="00D71327" w:rsidP="0059101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1327" w:rsidRDefault="00D71327" w:rsidP="0059101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1327" w:rsidRDefault="00D71327" w:rsidP="0059101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34D2" w:rsidRDefault="00D534D2" w:rsidP="00D7132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34D2" w:rsidRDefault="00D534D2" w:rsidP="00D7132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4EA0" w:rsidRDefault="00E24EA0" w:rsidP="00D7132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4EA0" w:rsidRDefault="00E24EA0" w:rsidP="00D7132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1327" w:rsidRDefault="00D71327" w:rsidP="00D7132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669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6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siwz</w:t>
      </w:r>
      <w:r w:rsidRPr="007669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D71327" w:rsidRDefault="00D71327" w:rsidP="00D7132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1327" w:rsidRDefault="00D71327" w:rsidP="00D7132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1327" w:rsidRPr="00D52A6F" w:rsidRDefault="00D71327" w:rsidP="00D7132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</w:t>
      </w:r>
    </w:p>
    <w:p w:rsidR="00D71327" w:rsidRDefault="00D71327" w:rsidP="00D7132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 miejscowość, data )</w:t>
      </w:r>
    </w:p>
    <w:p w:rsidR="00D71327" w:rsidRPr="00766954" w:rsidRDefault="00D71327" w:rsidP="00D71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669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D71327" w:rsidRPr="00D52A6F" w:rsidRDefault="00D71327" w:rsidP="00D71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(nazwa, pieczęć udostępniającego zasoby)</w:t>
      </w:r>
    </w:p>
    <w:p w:rsidR="00D71327" w:rsidRPr="00D52A6F" w:rsidRDefault="00D71327" w:rsidP="00D71327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1327" w:rsidRPr="00D52A6F" w:rsidRDefault="00D71327" w:rsidP="00D71327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1327" w:rsidRDefault="00D71327" w:rsidP="00D713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D71327" w:rsidRPr="00D52A6F" w:rsidRDefault="00D71327" w:rsidP="00D713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1327" w:rsidRPr="00D534D2" w:rsidRDefault="00D71327" w:rsidP="00307D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podmiotu trzeciego</w:t>
      </w: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udostepniającego zasoby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D534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zasadach z art. 26 ust. 2 b) ustawy pzp</w:t>
      </w:r>
    </w:p>
    <w:p w:rsidR="00D71327" w:rsidRPr="00D52A6F" w:rsidRDefault="00D71327" w:rsidP="00307D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1327" w:rsidRPr="00D52A6F" w:rsidRDefault="00D71327" w:rsidP="00307D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04C2B" w:rsidRPr="00360825" w:rsidRDefault="00D71327" w:rsidP="00307D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Dot. postępowania </w:t>
      </w:r>
      <w:proofErr w:type="spellStart"/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pn</w:t>
      </w:r>
      <w:proofErr w:type="spellEnd"/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="00304C2B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Usługi pralnicze dl</w:t>
      </w:r>
      <w:r w:rsidR="00304C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 hoteli MOSiR w Kielcach w 2013</w:t>
      </w:r>
      <w:r w:rsidR="00304C2B"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</w:p>
    <w:p w:rsidR="00D71327" w:rsidRDefault="00D71327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1327" w:rsidRPr="00D52A6F" w:rsidRDefault="00D71327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1327" w:rsidRPr="00D52A6F" w:rsidRDefault="00D71327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 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</w:p>
    <w:p w:rsidR="00D71327" w:rsidRPr="00D52A6F" w:rsidRDefault="00D71327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1327" w:rsidRPr="00D52A6F" w:rsidRDefault="00D71327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 …………………………………………..……</w:t>
      </w:r>
    </w:p>
    <w:p w:rsidR="00D71327" w:rsidRPr="00D52A6F" w:rsidRDefault="00D71327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1327" w:rsidRPr="00D52A6F" w:rsidRDefault="00D71327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firmy:..................................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</w:t>
      </w:r>
    </w:p>
    <w:p w:rsidR="00D71327" w:rsidRPr="00D52A6F" w:rsidRDefault="00D71327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1327" w:rsidRPr="00D52A6F" w:rsidRDefault="00D71327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D71327" w:rsidRPr="00D52A6F" w:rsidRDefault="00D71327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1327" w:rsidRPr="00D52A6F" w:rsidRDefault="00D71327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zobowiązuję/my  się  do oddania do dyspozycji Wykonawcy</w:t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składającego ofertę w w/w postępowaniu </w:t>
      </w:r>
    </w:p>
    <w:p w:rsidR="00D71327" w:rsidRPr="00D52A6F" w:rsidRDefault="00D71327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1327" w:rsidRPr="00D52A6F" w:rsidRDefault="00D71327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Pr="00D52A6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D52A6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 nazwa i adres wykonawcy, któremu udostępnia się zasoby )</w:t>
      </w:r>
    </w:p>
    <w:p w:rsidR="00D71327" w:rsidRPr="00D52A6F" w:rsidRDefault="00D71327" w:rsidP="00D71327">
      <w:pPr>
        <w:spacing w:after="0" w:line="240" w:lineRule="auto"/>
        <w:ind w:left="352" w:firstLine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71327" w:rsidRPr="00D52A6F" w:rsidRDefault="00D71327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potrzeby realizacji zamówieni</w:t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niezbędnych zasobów naszych</w:t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postaci: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…..…….……</w:t>
      </w:r>
    </w:p>
    <w:p w:rsidR="00D71327" w:rsidRPr="00D52A6F" w:rsidRDefault="00D71327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1327" w:rsidRPr="00D52A6F" w:rsidRDefault="00D71327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………………………………………………………………………………………….……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</w:p>
    <w:p w:rsidR="00D71327" w:rsidRPr="00D52A6F" w:rsidRDefault="00D71327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1327" w:rsidRPr="00D52A6F" w:rsidRDefault="00D71327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  na okres: </w:t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</w:p>
    <w:p w:rsidR="00D71327" w:rsidRPr="00D52A6F" w:rsidRDefault="00D71327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1327" w:rsidRPr="00D52A6F" w:rsidRDefault="00D71327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oraz, że  weźmiemy/ nie weźmiemy)* udział/u w realizacji części/ całości)</w:t>
      </w:r>
      <w:r w:rsidRPr="00D52A6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zamówienia  </w:t>
      </w:r>
      <w:r w:rsidR="00060D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 o ile dotyczy) </w:t>
      </w:r>
    </w:p>
    <w:p w:rsidR="00D71327" w:rsidRDefault="00D71327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34D2" w:rsidRDefault="00D534D2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34D2" w:rsidRPr="00D52A6F" w:rsidRDefault="00D534D2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71327" w:rsidRDefault="00D71327" w:rsidP="00D71327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*) niewłaściwe skreślić  </w:t>
      </w:r>
    </w:p>
    <w:p w:rsidR="00D71327" w:rsidRDefault="00D71327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3755B" w:rsidRDefault="0023755B" w:rsidP="00D713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71327" w:rsidRDefault="00D71327" w:rsidP="00D71327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71327" w:rsidRPr="00D52A6F" w:rsidRDefault="00D71327" w:rsidP="00D71327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…………………………………………….</w:t>
      </w:r>
    </w:p>
    <w:p w:rsidR="00D71327" w:rsidRPr="00D52A6F" w:rsidRDefault="0023755B" w:rsidP="00D71327">
      <w:pPr>
        <w:spacing w:after="0" w:line="240" w:lineRule="auto"/>
        <w:ind w:left="35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D534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Miejscowość, data</w:t>
      </w:r>
      <w:r w:rsidR="00D534D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534D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="00D71327"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podpis/y osoby/osób upoważnionej/</w:t>
      </w:r>
      <w:proofErr w:type="spellStart"/>
      <w:r w:rsidR="00D71327"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="00D71327"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713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713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713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713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713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713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</w:t>
      </w:r>
      <w:r w:rsidR="00D71327"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534D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534D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834B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D71327"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do reprezentowania wykonawcy/ów</w:t>
      </w:r>
    </w:p>
    <w:p w:rsidR="00D71327" w:rsidRDefault="00D71327" w:rsidP="00E24EA0">
      <w:pPr>
        <w:spacing w:after="0" w:line="240" w:lineRule="auto"/>
        <w:ind w:left="35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składających oświadczenie</w:t>
      </w:r>
    </w:p>
    <w:p w:rsidR="00B5757D" w:rsidRDefault="00B5757D" w:rsidP="00B5757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7 do siwz</w:t>
      </w:r>
      <w:r w:rsidRPr="007669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B5757D" w:rsidRDefault="00B5757D" w:rsidP="00B5757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5757D" w:rsidRPr="00D52A6F" w:rsidRDefault="00B5757D" w:rsidP="00B5757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</w:t>
      </w:r>
    </w:p>
    <w:p w:rsidR="00B5757D" w:rsidRDefault="00B5757D" w:rsidP="00B5757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 miejscowość, data )</w:t>
      </w:r>
    </w:p>
    <w:p w:rsidR="00B5757D" w:rsidRPr="00766954" w:rsidRDefault="00B5757D" w:rsidP="00B575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669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B5757D" w:rsidRPr="00D52A6F" w:rsidRDefault="00B5757D" w:rsidP="00B575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(nazwa, pieczęć udostępniającego zasoby)</w:t>
      </w:r>
    </w:p>
    <w:p w:rsidR="00B5757D" w:rsidRDefault="00B5757D" w:rsidP="00B5757D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57D" w:rsidRPr="00D52A6F" w:rsidRDefault="00B5757D" w:rsidP="00B5757D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57D" w:rsidRDefault="00B5757D" w:rsidP="00B575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Dot. postępowania </w:t>
      </w:r>
      <w:proofErr w:type="spellStart"/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pn</w:t>
      </w:r>
      <w:proofErr w:type="spellEnd"/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Usługi pralnicze dl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 hoteli MOSiR w Kielcach w 2013</w:t>
      </w:r>
      <w:r w:rsidRPr="003608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</w:p>
    <w:p w:rsidR="00B5757D" w:rsidRPr="00360825" w:rsidRDefault="00B5757D" w:rsidP="00B575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5757D" w:rsidRPr="00D52A6F" w:rsidRDefault="00B5757D" w:rsidP="00B5757D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5757D" w:rsidRDefault="00B5757D" w:rsidP="00B57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B5757D" w:rsidRDefault="00B5757D" w:rsidP="00B575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5757D" w:rsidRDefault="00B5757D" w:rsidP="00B575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575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zakresie potwierdzenia, że oferowane usługi odpowiadają określonym wymaganiom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B5757D" w:rsidRPr="00B5757D" w:rsidRDefault="00B5757D" w:rsidP="00B575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5757D" w:rsidRPr="00D52A6F" w:rsidRDefault="00B5757D" w:rsidP="00B5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5757D" w:rsidRPr="00D52A6F" w:rsidRDefault="00B5757D" w:rsidP="00B575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 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</w:p>
    <w:p w:rsidR="00B5757D" w:rsidRPr="00D52A6F" w:rsidRDefault="00B5757D" w:rsidP="00B5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5757D" w:rsidRPr="00D52A6F" w:rsidRDefault="00B5757D" w:rsidP="00B575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 …………………………………………..……</w:t>
      </w:r>
    </w:p>
    <w:p w:rsidR="00B5757D" w:rsidRPr="00D52A6F" w:rsidRDefault="00B5757D" w:rsidP="00B575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5757D" w:rsidRPr="00D52A6F" w:rsidRDefault="00B5757D" w:rsidP="00B575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firmy:..................................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</w:t>
      </w:r>
    </w:p>
    <w:p w:rsidR="00B5757D" w:rsidRPr="00D52A6F" w:rsidRDefault="00B5757D" w:rsidP="00B575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57D" w:rsidRPr="00D52A6F" w:rsidRDefault="00B5757D" w:rsidP="00B575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B5757D" w:rsidRDefault="00B5757D" w:rsidP="00E24EA0">
      <w:pPr>
        <w:spacing w:after="0" w:line="240" w:lineRule="auto"/>
        <w:ind w:left="35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57D" w:rsidRDefault="00B5757D" w:rsidP="00B5757D">
      <w:pPr>
        <w:spacing w:after="0" w:line="240" w:lineRule="auto"/>
        <w:ind w:left="352"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575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 , że:</w:t>
      </w:r>
    </w:p>
    <w:p w:rsidR="00B5757D" w:rsidRDefault="00B5757D" w:rsidP="00B575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7185C" w:rsidRPr="00B7185C" w:rsidRDefault="00B7185C" w:rsidP="00B575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185C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stosowane przez nas</w:t>
      </w:r>
      <w:r w:rsidR="00307D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środki do </w:t>
      </w:r>
      <w:r w:rsidRPr="00B7185C">
        <w:rPr>
          <w:rFonts w:ascii="Times New Roman" w:eastAsia="Times New Roman" w:hAnsi="Times New Roman" w:cs="Times New Roman"/>
          <w:sz w:val="24"/>
          <w:szCs w:val="24"/>
          <w:lang w:eastAsia="pl-PL"/>
        </w:rPr>
        <w:t>prania, czyszczenia, odplamiania – posiadają:</w:t>
      </w:r>
    </w:p>
    <w:p w:rsidR="00B7185C" w:rsidRPr="00B7185C" w:rsidRDefault="00B7185C" w:rsidP="00B575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57D" w:rsidRPr="00B7185C" w:rsidRDefault="00307DCE" w:rsidP="00B575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B7185C" w:rsidRPr="00B718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atesty 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itd..)</w:t>
      </w:r>
      <w:r w:rsidR="00B7185C" w:rsidRPr="00B7185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</w:t>
      </w:r>
    </w:p>
    <w:p w:rsidR="00B5757D" w:rsidRPr="00B7185C" w:rsidRDefault="00B5757D" w:rsidP="00B575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57D" w:rsidRPr="00B7185C" w:rsidRDefault="00B5757D" w:rsidP="00B575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185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</w:t>
      </w:r>
      <w:r w:rsidR="00307DCE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Pr="00B7185C">
        <w:rPr>
          <w:rFonts w:ascii="Times New Roman" w:eastAsia="Times New Roman" w:hAnsi="Times New Roman" w:cs="Times New Roman"/>
          <w:sz w:val="24"/>
          <w:szCs w:val="24"/>
          <w:lang w:eastAsia="pl-PL"/>
        </w:rPr>
        <w:t>…..</w:t>
      </w:r>
    </w:p>
    <w:p w:rsidR="00B5757D" w:rsidRPr="00B7185C" w:rsidRDefault="00B5757D" w:rsidP="00B575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57D" w:rsidRDefault="00B5757D" w:rsidP="00B575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185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</w:t>
      </w:r>
      <w:r w:rsidR="00307DCE">
        <w:rPr>
          <w:rFonts w:ascii="Times New Roman" w:eastAsia="Times New Roman" w:hAnsi="Times New Roman" w:cs="Times New Roman"/>
          <w:sz w:val="24"/>
          <w:szCs w:val="24"/>
          <w:lang w:eastAsia="pl-PL"/>
        </w:rPr>
        <w:t>…..</w:t>
      </w:r>
      <w:r w:rsidR="00EF0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F0295">
        <w:rPr>
          <w:rStyle w:val="Odwoaniedokomentarza"/>
        </w:rPr>
        <w:commentReference w:id="1"/>
      </w:r>
      <w:r w:rsidRPr="00B7185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</w:p>
    <w:p w:rsidR="00B7185C" w:rsidRDefault="00B7185C" w:rsidP="00B575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185C" w:rsidRDefault="00B7185C" w:rsidP="00B575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185C" w:rsidRDefault="00B7185C" w:rsidP="00B575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185C" w:rsidRDefault="00B7185C" w:rsidP="00B575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185C" w:rsidRDefault="00B7185C" w:rsidP="00B575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185C" w:rsidRDefault="00B7185C" w:rsidP="00B575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185C" w:rsidRPr="00D52A6F" w:rsidRDefault="00B7185C" w:rsidP="00B7185C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…………………………………………….</w:t>
      </w:r>
    </w:p>
    <w:p w:rsidR="00B7185C" w:rsidRPr="00D52A6F" w:rsidRDefault="00B7185C" w:rsidP="00B7185C">
      <w:pPr>
        <w:spacing w:after="0" w:line="240" w:lineRule="auto"/>
        <w:ind w:left="35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Miejscowość,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</w:t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podpis/y osoby/osób upoważnionej/</w:t>
      </w:r>
      <w:proofErr w:type="spellStart"/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</w:t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</w:t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>do reprezentowania wykonawcy/ów</w:t>
      </w:r>
    </w:p>
    <w:p w:rsidR="00B7185C" w:rsidRDefault="00B7185C" w:rsidP="00B7185C">
      <w:pPr>
        <w:spacing w:after="0" w:line="240" w:lineRule="auto"/>
        <w:ind w:left="35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2A6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składających oświadczenie</w:t>
      </w:r>
    </w:p>
    <w:p w:rsidR="00B7185C" w:rsidRPr="00B7185C" w:rsidRDefault="00B7185C" w:rsidP="00B575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B7185C" w:rsidRPr="00B7185C" w:rsidSect="001004EA">
      <w:footerReference w:type="even" r:id="rId14"/>
      <w:footerReference w:type="default" r:id="rId15"/>
      <w:pgSz w:w="11906" w:h="16838"/>
      <w:pgMar w:top="1417" w:right="746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Halina Rutyna" w:date="2012-09-25T10:21:00Z" w:initials="HR">
    <w:p w:rsidR="00EF0295" w:rsidRDefault="00EF0295">
      <w:pPr>
        <w:pStyle w:val="Tekstkomentarza"/>
      </w:pPr>
      <w:r>
        <w:rPr>
          <w:rStyle w:val="Odwoaniedokomentarza"/>
        </w:rPr>
        <w:annotationRef/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847" w:rsidRDefault="00AD1847">
      <w:pPr>
        <w:spacing w:after="0" w:line="240" w:lineRule="auto"/>
      </w:pPr>
      <w:r>
        <w:separator/>
      </w:r>
    </w:p>
  </w:endnote>
  <w:endnote w:type="continuationSeparator" w:id="0">
    <w:p w:rsidR="00AD1847" w:rsidRDefault="00AD1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EUAlbertina-Regular-Identity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847" w:rsidRDefault="00AD1847" w:rsidP="001004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AD1847" w:rsidRDefault="00AD1847" w:rsidP="001004E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847" w:rsidRDefault="00AD1847" w:rsidP="001004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708CD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AD1847" w:rsidRDefault="00AD1847" w:rsidP="001004E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847" w:rsidRDefault="00AD1847">
      <w:pPr>
        <w:spacing w:after="0" w:line="240" w:lineRule="auto"/>
      </w:pPr>
      <w:r>
        <w:separator/>
      </w:r>
    </w:p>
  </w:footnote>
  <w:footnote w:type="continuationSeparator" w:id="0">
    <w:p w:rsidR="00AD1847" w:rsidRDefault="00AD18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41D92"/>
    <w:multiLevelType w:val="hybridMultilevel"/>
    <w:tmpl w:val="0B4226D2"/>
    <w:lvl w:ilvl="0" w:tplc="33661AE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2351B4"/>
    <w:multiLevelType w:val="hybridMultilevel"/>
    <w:tmpl w:val="0DC80BB8"/>
    <w:lvl w:ilvl="0" w:tplc="D4902A48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">
    <w:nsid w:val="080C5CD4"/>
    <w:multiLevelType w:val="hybridMultilevel"/>
    <w:tmpl w:val="4FB8DA80"/>
    <w:lvl w:ilvl="0" w:tplc="15407B32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080B71"/>
    <w:multiLevelType w:val="hybridMultilevel"/>
    <w:tmpl w:val="745A17C4"/>
    <w:lvl w:ilvl="0" w:tplc="04150017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B94CA1"/>
    <w:multiLevelType w:val="hybridMultilevel"/>
    <w:tmpl w:val="42120910"/>
    <w:lvl w:ilvl="0" w:tplc="70D4E9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5F0D14"/>
    <w:multiLevelType w:val="hybridMultilevel"/>
    <w:tmpl w:val="E0DCEAB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CC43AE"/>
    <w:multiLevelType w:val="hybridMultilevel"/>
    <w:tmpl w:val="6B2A86A0"/>
    <w:lvl w:ilvl="0" w:tplc="9AFA110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F595D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1538331B"/>
    <w:multiLevelType w:val="hybridMultilevel"/>
    <w:tmpl w:val="2020DA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770551"/>
    <w:multiLevelType w:val="hybridMultilevel"/>
    <w:tmpl w:val="44CE0BA4"/>
    <w:lvl w:ilvl="0" w:tplc="0B40D9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1B272CA"/>
    <w:multiLevelType w:val="hybridMultilevel"/>
    <w:tmpl w:val="400C8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E93E81"/>
    <w:multiLevelType w:val="hybridMultilevel"/>
    <w:tmpl w:val="EE5CE372"/>
    <w:lvl w:ilvl="0" w:tplc="009258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E28D3C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F91E36"/>
    <w:multiLevelType w:val="hybridMultilevel"/>
    <w:tmpl w:val="8D2C7824"/>
    <w:lvl w:ilvl="0" w:tplc="FFFFFFF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519"/>
        </w:tabs>
        <w:ind w:left="51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239"/>
        </w:tabs>
        <w:ind w:left="123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59"/>
        </w:tabs>
        <w:ind w:left="195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679"/>
        </w:tabs>
        <w:ind w:left="267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399"/>
        </w:tabs>
        <w:ind w:left="339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119"/>
        </w:tabs>
        <w:ind w:left="411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839"/>
        </w:tabs>
        <w:ind w:left="483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559"/>
        </w:tabs>
        <w:ind w:left="5559" w:hanging="180"/>
      </w:pPr>
    </w:lvl>
  </w:abstractNum>
  <w:abstractNum w:abstractNumId="13">
    <w:nsid w:val="268755F0"/>
    <w:multiLevelType w:val="hybridMultilevel"/>
    <w:tmpl w:val="479E0BDC"/>
    <w:lvl w:ilvl="0" w:tplc="79FAC94E">
      <w:start w:val="3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</w:rPr>
    </w:lvl>
    <w:lvl w:ilvl="1" w:tplc="C99E47F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D4D2C19"/>
    <w:multiLevelType w:val="hybridMultilevel"/>
    <w:tmpl w:val="FA60D5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6B1D35"/>
    <w:multiLevelType w:val="hybridMultilevel"/>
    <w:tmpl w:val="47284B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20F2F53"/>
    <w:multiLevelType w:val="hybridMultilevel"/>
    <w:tmpl w:val="21A622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470234"/>
    <w:multiLevelType w:val="hybridMultilevel"/>
    <w:tmpl w:val="6B202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593152"/>
    <w:multiLevelType w:val="hybridMultilevel"/>
    <w:tmpl w:val="B7CA61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A726DE9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3B0D13C2"/>
    <w:multiLevelType w:val="hybridMultilevel"/>
    <w:tmpl w:val="B5A40814"/>
    <w:lvl w:ilvl="0" w:tplc="28B4C95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6C6F75"/>
    <w:multiLevelType w:val="hybridMultilevel"/>
    <w:tmpl w:val="1B1427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F1C6482"/>
    <w:multiLevelType w:val="hybridMultilevel"/>
    <w:tmpl w:val="0B1CA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0C21FEE"/>
    <w:multiLevelType w:val="hybridMultilevel"/>
    <w:tmpl w:val="8E1418A2"/>
    <w:lvl w:ilvl="0" w:tplc="FFFFFFFF">
      <w:start w:val="1"/>
      <w:numFmt w:val="lowerLetter"/>
      <w:lvlText w:val="%1)"/>
      <w:lvlJc w:val="left"/>
      <w:pPr>
        <w:tabs>
          <w:tab w:val="num" w:pos="1276"/>
        </w:tabs>
        <w:ind w:left="1276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996"/>
        </w:tabs>
        <w:ind w:left="1996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16"/>
        </w:tabs>
        <w:ind w:left="271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36"/>
        </w:tabs>
        <w:ind w:left="343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56"/>
        </w:tabs>
        <w:ind w:left="415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76"/>
        </w:tabs>
        <w:ind w:left="487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96"/>
        </w:tabs>
        <w:ind w:left="559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16"/>
        </w:tabs>
        <w:ind w:left="631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36"/>
        </w:tabs>
        <w:ind w:left="7036" w:hanging="180"/>
      </w:pPr>
    </w:lvl>
  </w:abstractNum>
  <w:abstractNum w:abstractNumId="24">
    <w:nsid w:val="40FE7F60"/>
    <w:multiLevelType w:val="hybridMultilevel"/>
    <w:tmpl w:val="1E4CA888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8F52942"/>
    <w:multiLevelType w:val="hybridMultilevel"/>
    <w:tmpl w:val="D39452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A1B2D79"/>
    <w:multiLevelType w:val="hybridMultilevel"/>
    <w:tmpl w:val="6CDA88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B7F189C"/>
    <w:multiLevelType w:val="hybridMultilevel"/>
    <w:tmpl w:val="B49695EA"/>
    <w:lvl w:ilvl="0" w:tplc="D5CA38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FC91712"/>
    <w:multiLevelType w:val="hybridMultilevel"/>
    <w:tmpl w:val="5CAA72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643051E"/>
    <w:multiLevelType w:val="hybridMultilevel"/>
    <w:tmpl w:val="732619BC"/>
    <w:lvl w:ilvl="0" w:tplc="0204CB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7F768D"/>
    <w:multiLevelType w:val="singleLevel"/>
    <w:tmpl w:val="AB0A216A"/>
    <w:lvl w:ilvl="0">
      <w:start w:val="1"/>
      <w:numFmt w:val="decimal"/>
      <w:lvlText w:val="%1."/>
      <w:lvlJc w:val="left"/>
      <w:pPr>
        <w:tabs>
          <w:tab w:val="num" w:pos="644"/>
        </w:tabs>
        <w:ind w:left="624" w:hanging="34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abstractNum w:abstractNumId="31">
    <w:nsid w:val="5BE70927"/>
    <w:multiLevelType w:val="hybridMultilevel"/>
    <w:tmpl w:val="286E4C7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B12911"/>
    <w:multiLevelType w:val="hybridMultilevel"/>
    <w:tmpl w:val="6E5AF5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8462AF"/>
    <w:multiLevelType w:val="multilevel"/>
    <w:tmpl w:val="09648FDE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0E878C0"/>
    <w:multiLevelType w:val="hybridMultilevel"/>
    <w:tmpl w:val="43D22674"/>
    <w:lvl w:ilvl="0" w:tplc="BA6C617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BCE7DF6"/>
    <w:multiLevelType w:val="hybridMultilevel"/>
    <w:tmpl w:val="16AE7B7E"/>
    <w:lvl w:ilvl="0" w:tplc="3E28D3C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D43358"/>
    <w:multiLevelType w:val="hybridMultilevel"/>
    <w:tmpl w:val="FE6ADA9A"/>
    <w:lvl w:ilvl="0" w:tplc="FFFFFFFF"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77E01F57"/>
    <w:multiLevelType w:val="hybridMultilevel"/>
    <w:tmpl w:val="A53EE192"/>
    <w:lvl w:ilvl="0" w:tplc="04150001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38">
    <w:nsid w:val="783D14DC"/>
    <w:multiLevelType w:val="hybridMultilevel"/>
    <w:tmpl w:val="F8A699C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7AB30574"/>
    <w:multiLevelType w:val="hybridMultilevel"/>
    <w:tmpl w:val="C4CEBE12"/>
    <w:lvl w:ilvl="0" w:tplc="CF1260F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C424E52"/>
    <w:multiLevelType w:val="hybridMultilevel"/>
    <w:tmpl w:val="AE7A034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3"/>
  </w:num>
  <w:num w:numId="3">
    <w:abstractNumId w:val="5"/>
  </w:num>
  <w:num w:numId="4">
    <w:abstractNumId w:val="23"/>
  </w:num>
  <w:num w:numId="5">
    <w:abstractNumId w:val="12"/>
  </w:num>
  <w:num w:numId="6">
    <w:abstractNumId w:val="26"/>
  </w:num>
  <w:num w:numId="7">
    <w:abstractNumId w:val="15"/>
  </w:num>
  <w:num w:numId="8">
    <w:abstractNumId w:val="38"/>
  </w:num>
  <w:num w:numId="9">
    <w:abstractNumId w:val="9"/>
  </w:num>
  <w:num w:numId="10">
    <w:abstractNumId w:val="2"/>
  </w:num>
  <w:num w:numId="11">
    <w:abstractNumId w:val="25"/>
  </w:num>
  <w:num w:numId="12">
    <w:abstractNumId w:val="24"/>
  </w:num>
  <w:num w:numId="13">
    <w:abstractNumId w:val="27"/>
  </w:num>
  <w:num w:numId="14">
    <w:abstractNumId w:val="39"/>
  </w:num>
  <w:num w:numId="15">
    <w:abstractNumId w:val="4"/>
  </w:num>
  <w:num w:numId="16">
    <w:abstractNumId w:val="0"/>
  </w:num>
  <w:num w:numId="17">
    <w:abstractNumId w:val="29"/>
  </w:num>
  <w:num w:numId="18">
    <w:abstractNumId w:val="11"/>
  </w:num>
  <w:num w:numId="19">
    <w:abstractNumId w:val="3"/>
  </w:num>
  <w:num w:numId="20">
    <w:abstractNumId w:val="18"/>
  </w:num>
  <w:num w:numId="21">
    <w:abstractNumId w:val="37"/>
  </w:num>
  <w:num w:numId="22">
    <w:abstractNumId w:val="28"/>
  </w:num>
  <w:num w:numId="23">
    <w:abstractNumId w:val="30"/>
    <w:lvlOverride w:ilvl="0">
      <w:startOverride w:val="1"/>
    </w:lvlOverride>
  </w:num>
  <w:num w:numId="24">
    <w:abstractNumId w:val="1"/>
  </w:num>
  <w:num w:numId="25">
    <w:abstractNumId w:val="35"/>
  </w:num>
  <w:num w:numId="26">
    <w:abstractNumId w:val="20"/>
  </w:num>
  <w:num w:numId="27">
    <w:abstractNumId w:val="22"/>
  </w:num>
  <w:num w:numId="28">
    <w:abstractNumId w:val="14"/>
  </w:num>
  <w:num w:numId="29">
    <w:abstractNumId w:val="8"/>
  </w:num>
  <w:num w:numId="30">
    <w:abstractNumId w:val="34"/>
  </w:num>
  <w:num w:numId="31">
    <w:abstractNumId w:val="10"/>
  </w:num>
  <w:num w:numId="32">
    <w:abstractNumId w:val="21"/>
  </w:num>
  <w:num w:numId="33">
    <w:abstractNumId w:val="6"/>
  </w:num>
  <w:num w:numId="34">
    <w:abstractNumId w:val="17"/>
  </w:num>
  <w:num w:numId="35">
    <w:abstractNumId w:val="16"/>
  </w:num>
  <w:num w:numId="36">
    <w:abstractNumId w:val="31"/>
  </w:num>
  <w:num w:numId="37">
    <w:abstractNumId w:val="40"/>
  </w:num>
  <w:num w:numId="38">
    <w:abstractNumId w:val="32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comment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04EA"/>
    <w:rsid w:val="0002537A"/>
    <w:rsid w:val="00041A42"/>
    <w:rsid w:val="000514F3"/>
    <w:rsid w:val="00060D67"/>
    <w:rsid w:val="00072EAB"/>
    <w:rsid w:val="00086268"/>
    <w:rsid w:val="00092EC8"/>
    <w:rsid w:val="000C38A3"/>
    <w:rsid w:val="000C5A55"/>
    <w:rsid w:val="000F02EC"/>
    <w:rsid w:val="001004EA"/>
    <w:rsid w:val="00107B98"/>
    <w:rsid w:val="001123DF"/>
    <w:rsid w:val="00115ACF"/>
    <w:rsid w:val="00132090"/>
    <w:rsid w:val="0013631E"/>
    <w:rsid w:val="00165B5C"/>
    <w:rsid w:val="0016691F"/>
    <w:rsid w:val="001B20E9"/>
    <w:rsid w:val="001C58CF"/>
    <w:rsid w:val="001C73B9"/>
    <w:rsid w:val="001D69EC"/>
    <w:rsid w:val="001E739B"/>
    <w:rsid w:val="001F2DDB"/>
    <w:rsid w:val="001F6815"/>
    <w:rsid w:val="00202866"/>
    <w:rsid w:val="00204E0E"/>
    <w:rsid w:val="0021012A"/>
    <w:rsid w:val="00215DD6"/>
    <w:rsid w:val="00224C2F"/>
    <w:rsid w:val="0023755B"/>
    <w:rsid w:val="002376DC"/>
    <w:rsid w:val="0027207E"/>
    <w:rsid w:val="00284F0C"/>
    <w:rsid w:val="00295C82"/>
    <w:rsid w:val="002C12A4"/>
    <w:rsid w:val="003022C3"/>
    <w:rsid w:val="003046D1"/>
    <w:rsid w:val="00304C2B"/>
    <w:rsid w:val="00307DCE"/>
    <w:rsid w:val="00310136"/>
    <w:rsid w:val="00321171"/>
    <w:rsid w:val="00351B0A"/>
    <w:rsid w:val="00360078"/>
    <w:rsid w:val="00360825"/>
    <w:rsid w:val="003808ED"/>
    <w:rsid w:val="00392F6D"/>
    <w:rsid w:val="0039715D"/>
    <w:rsid w:val="003C6F60"/>
    <w:rsid w:val="003D2105"/>
    <w:rsid w:val="003E555C"/>
    <w:rsid w:val="00402B63"/>
    <w:rsid w:val="0040518F"/>
    <w:rsid w:val="004062D2"/>
    <w:rsid w:val="0040662C"/>
    <w:rsid w:val="004329AA"/>
    <w:rsid w:val="00446399"/>
    <w:rsid w:val="0044733A"/>
    <w:rsid w:val="00450B8D"/>
    <w:rsid w:val="00456C2A"/>
    <w:rsid w:val="0047138D"/>
    <w:rsid w:val="00477ED8"/>
    <w:rsid w:val="00493369"/>
    <w:rsid w:val="004B0959"/>
    <w:rsid w:val="004C0E12"/>
    <w:rsid w:val="004C5340"/>
    <w:rsid w:val="004E390F"/>
    <w:rsid w:val="004F59EA"/>
    <w:rsid w:val="0051305F"/>
    <w:rsid w:val="0051405B"/>
    <w:rsid w:val="00522DC6"/>
    <w:rsid w:val="00557650"/>
    <w:rsid w:val="00576222"/>
    <w:rsid w:val="005852E1"/>
    <w:rsid w:val="0059101C"/>
    <w:rsid w:val="00595495"/>
    <w:rsid w:val="005A158B"/>
    <w:rsid w:val="005A594A"/>
    <w:rsid w:val="005B587A"/>
    <w:rsid w:val="005B6654"/>
    <w:rsid w:val="005B7240"/>
    <w:rsid w:val="005B75A9"/>
    <w:rsid w:val="005D0F97"/>
    <w:rsid w:val="005D58FC"/>
    <w:rsid w:val="005F12BB"/>
    <w:rsid w:val="00601DC7"/>
    <w:rsid w:val="00610D18"/>
    <w:rsid w:val="006312A7"/>
    <w:rsid w:val="00637513"/>
    <w:rsid w:val="00637B93"/>
    <w:rsid w:val="00651B68"/>
    <w:rsid w:val="00683504"/>
    <w:rsid w:val="006A2990"/>
    <w:rsid w:val="006A5607"/>
    <w:rsid w:val="006A7E24"/>
    <w:rsid w:val="006C34BA"/>
    <w:rsid w:val="006F7D82"/>
    <w:rsid w:val="00702770"/>
    <w:rsid w:val="00706D99"/>
    <w:rsid w:val="00720004"/>
    <w:rsid w:val="00731A46"/>
    <w:rsid w:val="0074752E"/>
    <w:rsid w:val="0075377F"/>
    <w:rsid w:val="007578C0"/>
    <w:rsid w:val="0077228E"/>
    <w:rsid w:val="007B65A5"/>
    <w:rsid w:val="007C49E6"/>
    <w:rsid w:val="007D11BF"/>
    <w:rsid w:val="007D3119"/>
    <w:rsid w:val="007E0DFD"/>
    <w:rsid w:val="007F55BC"/>
    <w:rsid w:val="00807949"/>
    <w:rsid w:val="00813341"/>
    <w:rsid w:val="00815C8B"/>
    <w:rsid w:val="00834B24"/>
    <w:rsid w:val="00843D17"/>
    <w:rsid w:val="00851E0A"/>
    <w:rsid w:val="008546AB"/>
    <w:rsid w:val="008662F7"/>
    <w:rsid w:val="00891505"/>
    <w:rsid w:val="008D2048"/>
    <w:rsid w:val="008F553E"/>
    <w:rsid w:val="009046D1"/>
    <w:rsid w:val="0091061F"/>
    <w:rsid w:val="009120A0"/>
    <w:rsid w:val="00917D57"/>
    <w:rsid w:val="0092772B"/>
    <w:rsid w:val="0096219D"/>
    <w:rsid w:val="009708CD"/>
    <w:rsid w:val="009A3364"/>
    <w:rsid w:val="009B21A8"/>
    <w:rsid w:val="009C3EA5"/>
    <w:rsid w:val="009C685E"/>
    <w:rsid w:val="009D770B"/>
    <w:rsid w:val="009E19E1"/>
    <w:rsid w:val="009E707D"/>
    <w:rsid w:val="00A05A5B"/>
    <w:rsid w:val="00A05ED1"/>
    <w:rsid w:val="00A12C06"/>
    <w:rsid w:val="00A30756"/>
    <w:rsid w:val="00A40A6A"/>
    <w:rsid w:val="00A53EFB"/>
    <w:rsid w:val="00AA391B"/>
    <w:rsid w:val="00AA755A"/>
    <w:rsid w:val="00AB33CB"/>
    <w:rsid w:val="00AD1847"/>
    <w:rsid w:val="00AF1FE7"/>
    <w:rsid w:val="00B1274C"/>
    <w:rsid w:val="00B3330C"/>
    <w:rsid w:val="00B36F33"/>
    <w:rsid w:val="00B46263"/>
    <w:rsid w:val="00B54B82"/>
    <w:rsid w:val="00B5757D"/>
    <w:rsid w:val="00B6669D"/>
    <w:rsid w:val="00B7185C"/>
    <w:rsid w:val="00B84C7E"/>
    <w:rsid w:val="00B8712D"/>
    <w:rsid w:val="00B928DE"/>
    <w:rsid w:val="00BA1E07"/>
    <w:rsid w:val="00BA32C0"/>
    <w:rsid w:val="00BB3EA0"/>
    <w:rsid w:val="00BB5E36"/>
    <w:rsid w:val="00BD171E"/>
    <w:rsid w:val="00C33B46"/>
    <w:rsid w:val="00C36B46"/>
    <w:rsid w:val="00C460A2"/>
    <w:rsid w:val="00C60B99"/>
    <w:rsid w:val="00C64146"/>
    <w:rsid w:val="00C65434"/>
    <w:rsid w:val="00C74845"/>
    <w:rsid w:val="00C8415F"/>
    <w:rsid w:val="00C876A4"/>
    <w:rsid w:val="00C92C05"/>
    <w:rsid w:val="00CC250A"/>
    <w:rsid w:val="00CE2B29"/>
    <w:rsid w:val="00CE4C09"/>
    <w:rsid w:val="00D26ED4"/>
    <w:rsid w:val="00D37747"/>
    <w:rsid w:val="00D45C94"/>
    <w:rsid w:val="00D50C97"/>
    <w:rsid w:val="00D534D2"/>
    <w:rsid w:val="00D70D97"/>
    <w:rsid w:val="00D71327"/>
    <w:rsid w:val="00D81A4F"/>
    <w:rsid w:val="00D84430"/>
    <w:rsid w:val="00D9194A"/>
    <w:rsid w:val="00DB25A4"/>
    <w:rsid w:val="00DB513D"/>
    <w:rsid w:val="00DB5435"/>
    <w:rsid w:val="00DD4B13"/>
    <w:rsid w:val="00DD7CB9"/>
    <w:rsid w:val="00DE381B"/>
    <w:rsid w:val="00DF31E3"/>
    <w:rsid w:val="00E06B72"/>
    <w:rsid w:val="00E1376C"/>
    <w:rsid w:val="00E217C8"/>
    <w:rsid w:val="00E22645"/>
    <w:rsid w:val="00E2343D"/>
    <w:rsid w:val="00E24EA0"/>
    <w:rsid w:val="00E33202"/>
    <w:rsid w:val="00E41C38"/>
    <w:rsid w:val="00E41FF8"/>
    <w:rsid w:val="00E42DCE"/>
    <w:rsid w:val="00E54C7D"/>
    <w:rsid w:val="00E665DF"/>
    <w:rsid w:val="00EA165B"/>
    <w:rsid w:val="00EA36C1"/>
    <w:rsid w:val="00EB3388"/>
    <w:rsid w:val="00EF0295"/>
    <w:rsid w:val="00EF7594"/>
    <w:rsid w:val="00F056CC"/>
    <w:rsid w:val="00F5253B"/>
    <w:rsid w:val="00F574B1"/>
    <w:rsid w:val="00F7061D"/>
    <w:rsid w:val="00F84BAC"/>
    <w:rsid w:val="00F9342E"/>
    <w:rsid w:val="00F94604"/>
    <w:rsid w:val="00F95935"/>
    <w:rsid w:val="00FC0509"/>
    <w:rsid w:val="00FD069E"/>
    <w:rsid w:val="00FD384B"/>
    <w:rsid w:val="00FD3A4C"/>
    <w:rsid w:val="00FD3A90"/>
    <w:rsid w:val="00FD5DBB"/>
    <w:rsid w:val="00FE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52E1"/>
  </w:style>
  <w:style w:type="paragraph" w:styleId="Nagwek1">
    <w:name w:val="heading 1"/>
    <w:basedOn w:val="Normalny"/>
    <w:next w:val="Normalny"/>
    <w:link w:val="Nagwek1Znak"/>
    <w:qFormat/>
    <w:rsid w:val="001004E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1004EA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04EA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1004E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numbering" w:customStyle="1" w:styleId="Bezlisty1">
    <w:name w:val="Bez listy1"/>
    <w:next w:val="Bezlisty"/>
    <w:semiHidden/>
    <w:unhideWhenUsed/>
    <w:rsid w:val="001004EA"/>
  </w:style>
  <w:style w:type="paragraph" w:styleId="Stopka">
    <w:name w:val="footer"/>
    <w:basedOn w:val="Normalny"/>
    <w:link w:val="StopkaZnak"/>
    <w:rsid w:val="001004E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1004E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004E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004E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1004EA"/>
    <w:pPr>
      <w:spacing w:after="0" w:line="240" w:lineRule="auto"/>
      <w:ind w:left="187" w:hanging="187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004E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1004EA"/>
    <w:pPr>
      <w:spacing w:after="0" w:line="240" w:lineRule="auto"/>
      <w:ind w:left="1496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004E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1004EA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004E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1004EA"/>
    <w:pPr>
      <w:spacing w:after="0" w:line="240" w:lineRule="auto"/>
      <w:ind w:left="561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004E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rsid w:val="001004EA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1004E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004E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">
    <w:name w:val="pkt"/>
    <w:basedOn w:val="Normalny"/>
    <w:rsid w:val="001004EA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1004EA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1004EA"/>
    <w:rPr>
      <w:rFonts w:ascii="Tahoma" w:eastAsia="Times New Roman" w:hAnsi="Tahoma" w:cs="Tahoma"/>
      <w:sz w:val="16"/>
      <w:szCs w:val="16"/>
      <w:lang w:eastAsia="pl-PL"/>
    </w:rPr>
  </w:style>
  <w:style w:type="character" w:styleId="Numerstrony">
    <w:name w:val="page number"/>
    <w:basedOn w:val="Domylnaczcionkaakapitu"/>
    <w:rsid w:val="001004EA"/>
  </w:style>
  <w:style w:type="paragraph" w:customStyle="1" w:styleId="pkt1">
    <w:name w:val="pkt1"/>
    <w:basedOn w:val="pkt"/>
    <w:rsid w:val="001004EA"/>
    <w:pPr>
      <w:ind w:left="850" w:hanging="425"/>
    </w:pPr>
    <w:rPr>
      <w:szCs w:val="20"/>
    </w:rPr>
  </w:style>
  <w:style w:type="paragraph" w:styleId="Bezodstpw">
    <w:name w:val="No Spacing"/>
    <w:qFormat/>
    <w:rsid w:val="001004EA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99"/>
    <w:qFormat/>
    <w:rsid w:val="001004EA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rsid w:val="001004E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51E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1E0A"/>
  </w:style>
  <w:style w:type="character" w:styleId="Odwoaniedokomentarza">
    <w:name w:val="annotation reference"/>
    <w:basedOn w:val="Domylnaczcionkaakapitu"/>
    <w:uiPriority w:val="99"/>
    <w:semiHidden/>
    <w:unhideWhenUsed/>
    <w:rsid w:val="00EF02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02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02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02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029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004E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1004EA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04EA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1004E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numbering" w:customStyle="1" w:styleId="Bezlisty1">
    <w:name w:val="Bez listy1"/>
    <w:next w:val="Bezlisty"/>
    <w:semiHidden/>
    <w:unhideWhenUsed/>
    <w:rsid w:val="001004EA"/>
  </w:style>
  <w:style w:type="paragraph" w:styleId="Stopka">
    <w:name w:val="footer"/>
    <w:basedOn w:val="Normalny"/>
    <w:link w:val="StopkaZnak"/>
    <w:rsid w:val="001004E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1004E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004E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004E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1004EA"/>
    <w:pPr>
      <w:spacing w:after="0" w:line="240" w:lineRule="auto"/>
      <w:ind w:left="187" w:hanging="187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004E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1004EA"/>
    <w:pPr>
      <w:spacing w:after="0" w:line="240" w:lineRule="auto"/>
      <w:ind w:left="1496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004E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1004EA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004E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1004EA"/>
    <w:pPr>
      <w:spacing w:after="0" w:line="240" w:lineRule="auto"/>
      <w:ind w:left="561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004E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rsid w:val="001004EA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1004E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004E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">
    <w:name w:val="pkt"/>
    <w:basedOn w:val="Normalny"/>
    <w:rsid w:val="001004EA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1004EA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1004EA"/>
    <w:rPr>
      <w:rFonts w:ascii="Tahoma" w:eastAsia="Times New Roman" w:hAnsi="Tahoma" w:cs="Tahoma"/>
      <w:sz w:val="16"/>
      <w:szCs w:val="16"/>
      <w:lang w:eastAsia="pl-PL"/>
    </w:rPr>
  </w:style>
  <w:style w:type="character" w:styleId="Numerstrony">
    <w:name w:val="page number"/>
    <w:basedOn w:val="Domylnaczcionkaakapitu"/>
    <w:rsid w:val="001004EA"/>
  </w:style>
  <w:style w:type="paragraph" w:customStyle="1" w:styleId="pkt1">
    <w:name w:val="pkt1"/>
    <w:basedOn w:val="pkt"/>
    <w:rsid w:val="001004EA"/>
    <w:pPr>
      <w:ind w:left="850" w:hanging="425"/>
    </w:pPr>
    <w:rPr>
      <w:szCs w:val="20"/>
    </w:rPr>
  </w:style>
  <w:style w:type="paragraph" w:styleId="Bezodstpw">
    <w:name w:val="No Spacing"/>
    <w:qFormat/>
    <w:rsid w:val="001004EA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1004EA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rsid w:val="001004E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sir.kielce.pl" TargetMode="External"/><Relationship Id="rId13" Type="http://schemas.openxmlformats.org/officeDocument/2006/relationships/comments" Target="comments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mosir.kielce.p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mosir.kielce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zamowienia@mosir.kiel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m&#243;wienia@mosir.kielce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7788E991</Template>
  <TotalTime>1032</TotalTime>
  <Pages>22</Pages>
  <Words>7109</Words>
  <Characters>42655</Characters>
  <Application>Microsoft Office Word</Application>
  <DocSecurity>0</DocSecurity>
  <Lines>355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Drog w Kielcach</Company>
  <LinksUpToDate>false</LinksUpToDate>
  <CharactersWithSpaces>49665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Włodarczyk</dc:creator>
  <cp:lastModifiedBy>Halina Rutyna</cp:lastModifiedBy>
  <cp:revision>161</cp:revision>
  <cp:lastPrinted>2012-09-25T08:21:00Z</cp:lastPrinted>
  <dcterms:created xsi:type="dcterms:W3CDTF">2011-09-27T08:21:00Z</dcterms:created>
  <dcterms:modified xsi:type="dcterms:W3CDTF">2012-09-25T10:05:00Z</dcterms:modified>
</cp:coreProperties>
</file>